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3BAB72" w14:textId="77777777" w:rsidR="00A01F8F" w:rsidRPr="000F05AC" w:rsidRDefault="00BE567C" w:rsidP="00A01F8F">
      <w:pPr>
        <w:pStyle w:val="Title"/>
        <w:spacing w:line="276" w:lineRule="auto"/>
        <w:rPr>
          <w:lang w:val="en-GB"/>
        </w:rPr>
      </w:pPr>
      <w:bookmarkStart w:id="0" w:name="_GoBack"/>
      <w:bookmarkEnd w:id="0"/>
      <w:r w:rsidRPr="000F05AC">
        <w:rPr>
          <w:rFonts w:ascii="Arial" w:hAnsi="Arial" w:cs="Arial"/>
          <w:noProof/>
          <w:color w:val="000000"/>
          <w:sz w:val="21"/>
          <w:szCs w:val="21"/>
          <w:lang w:val="pt-PT" w:eastAsia="pt-PT"/>
        </w:rPr>
        <w:drawing>
          <wp:anchor distT="0" distB="0" distL="114300" distR="114300" simplePos="0" relativeHeight="251609600" behindDoc="0" locked="0" layoutInCell="1" allowOverlap="1" wp14:anchorId="16032BCD" wp14:editId="3A24C9D9">
            <wp:simplePos x="0" y="0"/>
            <wp:positionH relativeFrom="column">
              <wp:posOffset>4382135</wp:posOffset>
            </wp:positionH>
            <wp:positionV relativeFrom="paragraph">
              <wp:posOffset>-824230</wp:posOffset>
            </wp:positionV>
            <wp:extent cx="1495425" cy="756114"/>
            <wp:effectExtent l="0" t="0" r="0" b="0"/>
            <wp:wrapNone/>
            <wp:docPr id="2" name="Picture 2" descr="cid:image001.png@01D0AF3A.88E66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0AF3A.88E66970"/>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495425" cy="756114"/>
                    </a:xfrm>
                    <a:prstGeom prst="rect">
                      <a:avLst/>
                    </a:prstGeom>
                    <a:noFill/>
                    <a:ln>
                      <a:noFill/>
                    </a:ln>
                  </pic:spPr>
                </pic:pic>
              </a:graphicData>
            </a:graphic>
          </wp:anchor>
        </w:drawing>
      </w:r>
      <w:r w:rsidR="007F28D5" w:rsidRPr="000F05AC">
        <w:rPr>
          <w:noProof/>
          <w:lang w:val="pt-PT" w:eastAsia="pt-PT"/>
        </w:rPr>
        <w:drawing>
          <wp:anchor distT="0" distB="0" distL="114300" distR="114300" simplePos="0" relativeHeight="251608576" behindDoc="0" locked="0" layoutInCell="1" allowOverlap="1" wp14:anchorId="67B711C7" wp14:editId="30605A88">
            <wp:simplePos x="0" y="0"/>
            <wp:positionH relativeFrom="margin">
              <wp:posOffset>255422</wp:posOffset>
            </wp:positionH>
            <wp:positionV relativeFrom="margin">
              <wp:posOffset>-708707</wp:posOffset>
            </wp:positionV>
            <wp:extent cx="1095375" cy="410845"/>
            <wp:effectExtent l="0" t="0" r="9525" b="8255"/>
            <wp:wrapSquare wrapText="bothSides"/>
            <wp:docPr id="6" name="Picture 6" descr="http://www.aal-europe.eu/wp-content/uploads/2013/06/AAL-Logo-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al-europe.eu/wp-content/uploads/2013/06/AAL-Logo-smal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5375" cy="410845"/>
                    </a:xfrm>
                    <a:prstGeom prst="rect">
                      <a:avLst/>
                    </a:prstGeom>
                    <a:noFill/>
                    <a:ln>
                      <a:noFill/>
                    </a:ln>
                  </pic:spPr>
                </pic:pic>
              </a:graphicData>
            </a:graphic>
          </wp:anchor>
        </w:drawing>
      </w:r>
      <w:r w:rsidR="004336F0">
        <w:rPr>
          <w:lang w:val="en-GB" w:eastAsia="pt-PT"/>
        </w:rPr>
        <w:pict w14:anchorId="3A464542">
          <v:rect id="Rectangle 5" o:spid="_x0000_s1026" style="position:absolute;left:0;text-align:left;margin-left:0;margin-top:-8.25pt;width:128.25pt;height:6.75pt;z-index:251658257;visibility:visible;mso-position-horizontal:center;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" fillcolor="#0da0a7" stroked="f" strokeweight="1.5pt">
            <v:stroke endcap="round"/>
            <w10:wrap anchorx="margin"/>
          </v:rect>
        </w:pict>
      </w:r>
      <w:r w:rsidR="004336F0">
        <w:rPr>
          <w:lang w:val="en-GB" w:eastAsia="pt-PT"/>
        </w:rPr>
        <w:pict w14:anchorId="571C400C">
          <v:rect id="Rectangle 3" o:spid="_x0000_s1030" style="position:absolute;left:0;text-align:left;margin-left:1384.3pt;margin-top:-9pt;width:123.75pt;height:6.75pt;z-index:251658256;visibility:visible;mso-position-horizontal:right;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" fillcolor="#7f7f7f [1612]" stroked="f" strokeweight="1.5pt">
            <v:stroke endcap="round"/>
            <w10:wrap anchorx="margin"/>
          </v:rect>
        </w:pict>
      </w:r>
      <w:r w:rsidR="004336F0">
        <w:rPr>
          <w:lang w:val="en-GB" w:eastAsia="pt-PT"/>
        </w:rPr>
        <w:pict w14:anchorId="4057884A">
          <v:rect id="Rectangle 1" o:spid="_x0000_s1029" style="position:absolute;left:0;text-align:left;margin-left:0;margin-top:-9pt;width:128.25pt;height:6.75pt;z-index:251658255;visibility:visible;mso-position-horizontal:left;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" fillcolor="#076785" stroked="f" strokeweight="1.5pt">
            <v:stroke endcap="round"/>
            <w10:wrap anchorx="margin"/>
          </v:rect>
        </w:pict>
      </w:r>
    </w:p>
    <w:p w14:paraId="106B032D" w14:textId="77777777" w:rsidR="00A01F8F" w:rsidRPr="000F05AC" w:rsidRDefault="00A01F8F" w:rsidP="00A01F8F">
      <w:pPr>
        <w:pStyle w:val="Title"/>
        <w:spacing w:line="276" w:lineRule="auto"/>
        <w:rPr>
          <w:lang w:val="en-GB"/>
        </w:rPr>
      </w:pPr>
    </w:p>
    <w:p w14:paraId="4921DA01" w14:textId="77777777" w:rsidR="00C23648" w:rsidRPr="000F05AC" w:rsidRDefault="00C23648" w:rsidP="00C23648">
      <w:pPr>
        <w:rPr>
          <w:lang w:val="en-GB"/>
        </w:rPr>
      </w:pPr>
    </w:p>
    <w:p w14:paraId="21742D9D" w14:textId="77777777" w:rsidR="00A01F8F" w:rsidRPr="000F05AC" w:rsidRDefault="245A02A4" w:rsidP="00CC6CC0">
      <w:pPr>
        <w:pStyle w:val="Title"/>
        <w:spacing w:line="276" w:lineRule="auto"/>
        <w:jc w:val="center"/>
        <w:rPr>
          <w:color w:val="066684" w:themeColor="accent6" w:themeShade="BF"/>
          <w:lang w:val="en-GB"/>
        </w:rPr>
      </w:pPr>
      <w:r w:rsidRPr="245A02A4">
        <w:rPr>
          <w:color w:val="066684" w:themeColor="accent6" w:themeShade="BF"/>
          <w:lang w:val="en-GB"/>
        </w:rPr>
        <w:t>OLA – Organizational Life Assistant</w:t>
      </w:r>
    </w:p>
    <w:p w14:paraId="2064C4E5" w14:textId="77777777" w:rsidR="00A01F8F" w:rsidRPr="000F05AC" w:rsidRDefault="245A02A4" w:rsidP="00CC6CC0">
      <w:pPr>
        <w:pStyle w:val="Title"/>
        <w:spacing w:line="276" w:lineRule="auto"/>
        <w:ind w:right="429"/>
        <w:jc w:val="right"/>
        <w:rPr>
          <w:color w:val="808080" w:themeColor="background1" w:themeShade="80"/>
          <w:sz w:val="20"/>
          <w:lang w:val="en-GB"/>
        </w:rPr>
      </w:pPr>
      <w:r w:rsidRPr="245A02A4">
        <w:rPr>
          <w:color w:val="808080" w:themeColor="text1" w:themeTint="7F"/>
          <w:sz w:val="24"/>
          <w:szCs w:val="24"/>
          <w:lang w:val="en-GB"/>
        </w:rPr>
        <w:t>FOR FUTURE ACTIVE AGEING</w:t>
      </w:r>
    </w:p>
    <w:p w14:paraId="3A7B7CCD" w14:textId="77777777" w:rsidR="00A01F8F" w:rsidRPr="000F05AC" w:rsidRDefault="00A01F8F">
      <w:pPr>
        <w:rPr>
          <w:color w:val="808080" w:themeColor="background1" w:themeShade="80"/>
          <w:lang w:val="en-GB"/>
        </w:rPr>
      </w:pPr>
    </w:p>
    <w:p w14:paraId="21CC1FA3" w14:textId="77777777" w:rsidR="0088101F" w:rsidRPr="000F05AC" w:rsidRDefault="0088101F">
      <w:pPr>
        <w:rPr>
          <w:rFonts w:asciiTheme="majorHAnsi" w:eastAsiaTheme="majorEastAsia" w:hAnsiTheme="majorHAnsi" w:cstheme="majorBidi"/>
          <w:color w:val="549E39" w:themeColor="accent1"/>
          <w:sz w:val="28"/>
          <w:szCs w:val="28"/>
          <w:lang w:val="en-GB"/>
        </w:rPr>
      </w:pPr>
    </w:p>
    <w:p w14:paraId="1EF8FD59" w14:textId="4011F445" w:rsidR="00B27CF5" w:rsidRPr="000F05AC" w:rsidRDefault="00260CFA">
      <w:pPr>
        <w:jc w:val="left"/>
        <w:rPr>
          <w:lang w:val="en-GB"/>
        </w:rPr>
      </w:pPr>
      <w:r>
        <w:rPr>
          <w:noProof/>
          <w:lang w:val="pt-PT" w:eastAsia="pt-PT"/>
        </w:rPr>
        <w:drawing>
          <wp:anchor distT="0" distB="0" distL="114300" distR="114300" simplePos="0" relativeHeight="251908608" behindDoc="0" locked="0" layoutInCell="1" allowOverlap="1" wp14:anchorId="427E764C" wp14:editId="70133A1A">
            <wp:simplePos x="0" y="0"/>
            <wp:positionH relativeFrom="margin">
              <wp:posOffset>4398264</wp:posOffset>
            </wp:positionH>
            <wp:positionV relativeFrom="paragraph">
              <wp:posOffset>4947412</wp:posOffset>
            </wp:positionV>
            <wp:extent cx="606092" cy="303046"/>
            <wp:effectExtent l="0" t="0" r="3810" b="1905"/>
            <wp:wrapNone/>
            <wp:docPr id="1548630983" name="Picture 1548630983" descr="http://img.pr.com/release-file/1308/511301/Comfortkeeper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pr.com/release-file/1308/511301/Comfortkeepers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6092" cy="3030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33E75">
        <w:rPr>
          <w:rFonts w:asciiTheme="majorHAnsi" w:eastAsiaTheme="majorEastAsia" w:hAnsiTheme="majorHAnsi" w:cstheme="majorBidi"/>
          <w:noProof/>
          <w:color w:val="549E39" w:themeColor="accent1"/>
          <w:sz w:val="28"/>
          <w:szCs w:val="28"/>
          <w:lang w:val="pt-PT" w:eastAsia="pt-PT"/>
        </w:rPr>
        <w:drawing>
          <wp:anchor distT="0" distB="0" distL="114300" distR="114300" simplePos="0" relativeHeight="251906560" behindDoc="0" locked="0" layoutInCell="1" allowOverlap="1" wp14:anchorId="30346F06" wp14:editId="0DC8A907">
            <wp:simplePos x="0" y="0"/>
            <wp:positionH relativeFrom="margin">
              <wp:posOffset>1289304</wp:posOffset>
            </wp:positionH>
            <wp:positionV relativeFrom="paragraph">
              <wp:posOffset>4965192</wp:posOffset>
            </wp:positionV>
            <wp:extent cx="873457" cy="285559"/>
            <wp:effectExtent l="0" t="0" r="3175" b="635"/>
            <wp:wrapNone/>
            <wp:docPr id="1548630982" name="Picture 1548630982" descr="C:\Users\t-rita\AppData\Local\Microsoft\Windows\INetCache\IE\A78CC6E9\SSW_LOGO_KOLOR_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rita\AppData\Local\Microsoft\Windows\INetCache\IE\A78CC6E9\SSW_LOGO_KOLOR_ENG.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73457" cy="2855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4C98" w:rsidRPr="001A4C98">
        <w:rPr>
          <w:noProof/>
          <w:lang w:val="pt-PT" w:eastAsia="pt-PT"/>
        </w:rPr>
        <w:drawing>
          <wp:anchor distT="0" distB="0" distL="114300" distR="114300" simplePos="0" relativeHeight="251527680" behindDoc="0" locked="0" layoutInCell="1" allowOverlap="1" wp14:anchorId="7F0A1AFA" wp14:editId="2683E948">
            <wp:simplePos x="0" y="0"/>
            <wp:positionH relativeFrom="margin">
              <wp:posOffset>1364615</wp:posOffset>
            </wp:positionH>
            <wp:positionV relativeFrom="paragraph">
              <wp:posOffset>4959350</wp:posOffset>
            </wp:positionV>
            <wp:extent cx="873125" cy="285115"/>
            <wp:effectExtent l="0" t="0" r="3175" b="635"/>
            <wp:wrapNone/>
            <wp:docPr id="1548630976" name="Picture 1548630976" descr="C:\Users\t-rita\AppData\Local\Microsoft\Windows\INetCache\IE\A78CC6E9\SSW_LOGO_KOLOR_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rita\AppData\Local\Microsoft\Windows\INetCache\IE\A78CC6E9\SSW_LOGO_KOLOR_ENG.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73125" cy="285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4C98" w:rsidRPr="001A4C98">
        <w:rPr>
          <w:noProof/>
          <w:lang w:val="pt-PT" w:eastAsia="pt-PT"/>
        </w:rPr>
        <w:drawing>
          <wp:anchor distT="0" distB="0" distL="114300" distR="114300" simplePos="0" relativeHeight="251600384" behindDoc="0" locked="0" layoutInCell="1" allowOverlap="1" wp14:anchorId="1327C8A0" wp14:editId="1311A216">
            <wp:simplePos x="0" y="0"/>
            <wp:positionH relativeFrom="margin">
              <wp:posOffset>4425950</wp:posOffset>
            </wp:positionH>
            <wp:positionV relativeFrom="paragraph">
              <wp:posOffset>4954270</wp:posOffset>
            </wp:positionV>
            <wp:extent cx="605790" cy="302895"/>
            <wp:effectExtent l="0" t="0" r="3810" b="1905"/>
            <wp:wrapNone/>
            <wp:docPr id="1548630977" name="Picture 1548630977" descr="http://img.pr.com/release-file/1308/511301/Comfortkeeper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pr.com/release-file/1308/511301/Comfortkeepers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5790" cy="302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4C98" w:rsidRPr="001A4C98">
        <w:rPr>
          <w:noProof/>
          <w:lang w:val="pt-PT" w:eastAsia="pt-PT"/>
        </w:rPr>
        <w:drawing>
          <wp:anchor distT="0" distB="0" distL="114300" distR="114300" simplePos="0" relativeHeight="251685376" behindDoc="0" locked="0" layoutInCell="1" allowOverlap="1" wp14:anchorId="08ACF645" wp14:editId="0A5C5410">
            <wp:simplePos x="0" y="0"/>
            <wp:positionH relativeFrom="margin">
              <wp:posOffset>3281680</wp:posOffset>
            </wp:positionH>
            <wp:positionV relativeFrom="paragraph">
              <wp:posOffset>5005070</wp:posOffset>
            </wp:positionV>
            <wp:extent cx="918210" cy="223520"/>
            <wp:effectExtent l="0" t="0" r="0" b="5080"/>
            <wp:wrapNone/>
            <wp:docPr id="1548630978" name="Picture 1548630978" descr="http://iscte-iul.pt/Libraries/GCI_-_Documentos_e_Formul%C3%A1rios/II_pt.sflb.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scte-iul.pt/Libraries/GCI_-_Documentos_e_Formul%C3%A1rios/II_pt.sflb.ashx"/>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8210" cy="223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4C98" w:rsidRPr="001A4C98">
        <w:rPr>
          <w:noProof/>
          <w:lang w:val="pt-PT" w:eastAsia="pt-PT"/>
        </w:rPr>
        <w:drawing>
          <wp:anchor distT="0" distB="0" distL="114300" distR="114300" simplePos="0" relativeHeight="251759104" behindDoc="0" locked="0" layoutInCell="1" allowOverlap="1" wp14:anchorId="69562EF1" wp14:editId="7A222116">
            <wp:simplePos x="0" y="0"/>
            <wp:positionH relativeFrom="margin">
              <wp:posOffset>2315845</wp:posOffset>
            </wp:positionH>
            <wp:positionV relativeFrom="paragraph">
              <wp:posOffset>4913630</wp:posOffset>
            </wp:positionV>
            <wp:extent cx="861060" cy="359410"/>
            <wp:effectExtent l="0" t="0" r="0" b="2540"/>
            <wp:wrapNone/>
            <wp:docPr id="1548630979" name="Picture 1548630979" descr="http://www.wayfis.eu/wp-content/uploads/2011/04/BAY_logo_tran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wayfis.eu/wp-content/uploads/2011/04/BAY_logo_transp.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6106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4C98" w:rsidRPr="001A4C98">
        <w:rPr>
          <w:noProof/>
          <w:lang w:val="pt-PT" w:eastAsia="pt-PT"/>
        </w:rPr>
        <w:drawing>
          <wp:anchor distT="0" distB="0" distL="114300" distR="114300" simplePos="0" relativeHeight="251831808" behindDoc="0" locked="0" layoutInCell="1" allowOverlap="1" wp14:anchorId="6AD2FD19" wp14:editId="20BC7D5D">
            <wp:simplePos x="0" y="0"/>
            <wp:positionH relativeFrom="margin">
              <wp:posOffset>5282565</wp:posOffset>
            </wp:positionH>
            <wp:positionV relativeFrom="paragraph">
              <wp:posOffset>4961255</wp:posOffset>
            </wp:positionV>
            <wp:extent cx="201930" cy="285115"/>
            <wp:effectExtent l="0" t="0" r="7620" b="635"/>
            <wp:wrapNone/>
            <wp:docPr id="1548630980" name="Picture 1548630980" descr="http://www.saapho-aal.eu/sites/default/files/styles/medium/public/logo%20Liquid%20me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aapho-aal.eu/sites/default/files/styles/medium/public/logo%20Liquid%20medi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1930" cy="285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4C98" w:rsidRPr="001A4C98">
        <w:rPr>
          <w:noProof/>
          <w:lang w:val="pt-PT" w:eastAsia="pt-PT"/>
        </w:rPr>
        <w:drawing>
          <wp:anchor distT="0" distB="0" distL="114300" distR="114300" simplePos="0" relativeHeight="251904512" behindDoc="0" locked="0" layoutInCell="1" allowOverlap="1" wp14:anchorId="4F474053" wp14:editId="6D63979E">
            <wp:simplePos x="0" y="0"/>
            <wp:positionH relativeFrom="column">
              <wp:posOffset>438912</wp:posOffset>
            </wp:positionH>
            <wp:positionV relativeFrom="paragraph">
              <wp:posOffset>4972225</wp:posOffset>
            </wp:positionV>
            <wp:extent cx="639445" cy="262889"/>
            <wp:effectExtent l="0" t="0" r="0" b="4445"/>
            <wp:wrapNone/>
            <wp:docPr id="1548630981" name="Picture 1548630981" descr="http://inovamais.eu/noticias/wp-content/uploads/sites/7/2014/12/INOVAMAIS_LOGO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ovamais.eu/noticias/wp-content/uploads/sites/7/2014/12/INOVAMAIS_LOGO_NEW.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9445" cy="2628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0968" w:rsidRPr="000F05AC">
        <w:rPr>
          <w:noProof/>
          <w:lang w:val="pt-PT" w:eastAsia="pt-PT"/>
        </w:rPr>
        <w:drawing>
          <wp:anchor distT="0" distB="0" distL="114300" distR="114300" simplePos="0" relativeHeight="251430400" behindDoc="0" locked="0" layoutInCell="1" allowOverlap="1" wp14:anchorId="40E012E1" wp14:editId="7B7DDEEE">
            <wp:simplePos x="0" y="0"/>
            <wp:positionH relativeFrom="margin">
              <wp:posOffset>4368165</wp:posOffset>
            </wp:positionH>
            <wp:positionV relativeFrom="paragraph">
              <wp:posOffset>4933315</wp:posOffset>
            </wp:positionV>
            <wp:extent cx="606092" cy="303046"/>
            <wp:effectExtent l="0" t="0" r="3810" b="1905"/>
            <wp:wrapNone/>
            <wp:docPr id="41" name="Picture 41" descr="http://img.pr.com/release-file/1308/511301/Comfortkeeper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pr.com/release-file/1308/511301/Comfortkeepers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6092" cy="303046"/>
                    </a:xfrm>
                    <a:prstGeom prst="rect">
                      <a:avLst/>
                    </a:prstGeom>
                    <a:noFill/>
                    <a:ln>
                      <a:noFill/>
                    </a:ln>
                  </pic:spPr>
                </pic:pic>
              </a:graphicData>
            </a:graphic>
          </wp:anchor>
        </w:drawing>
      </w:r>
      <w:r w:rsidR="00F60968" w:rsidRPr="000F05AC">
        <w:rPr>
          <w:noProof/>
          <w:lang w:val="pt-PT" w:eastAsia="pt-PT"/>
        </w:rPr>
        <w:drawing>
          <wp:anchor distT="0" distB="0" distL="114300" distR="114300" simplePos="0" relativeHeight="251438592" behindDoc="0" locked="0" layoutInCell="1" allowOverlap="1" wp14:anchorId="0E7BF93D" wp14:editId="26DE5443">
            <wp:simplePos x="0" y="0"/>
            <wp:positionH relativeFrom="margin">
              <wp:posOffset>3223895</wp:posOffset>
            </wp:positionH>
            <wp:positionV relativeFrom="paragraph">
              <wp:posOffset>4984115</wp:posOffset>
            </wp:positionV>
            <wp:extent cx="918593" cy="223662"/>
            <wp:effectExtent l="0" t="0" r="0" b="5080"/>
            <wp:wrapNone/>
            <wp:docPr id="42" name="Picture 42" descr="http://iscte-iul.pt/Libraries/GCI_-_Documentos_e_Formul%C3%A1rios/II_pt.sflb.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scte-iul.pt/Libraries/GCI_-_Documentos_e_Formul%C3%A1rios/II_pt.sflb.ashx"/>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8593" cy="223662"/>
                    </a:xfrm>
                    <a:prstGeom prst="rect">
                      <a:avLst/>
                    </a:prstGeom>
                    <a:noFill/>
                    <a:ln>
                      <a:noFill/>
                    </a:ln>
                  </pic:spPr>
                </pic:pic>
              </a:graphicData>
            </a:graphic>
          </wp:anchor>
        </w:drawing>
      </w:r>
      <w:r w:rsidR="00F60968" w:rsidRPr="000F05AC">
        <w:rPr>
          <w:noProof/>
          <w:lang w:val="pt-PT" w:eastAsia="pt-PT"/>
        </w:rPr>
        <w:drawing>
          <wp:anchor distT="0" distB="0" distL="114300" distR="114300" simplePos="0" relativeHeight="251446784" behindDoc="0" locked="0" layoutInCell="1" allowOverlap="1" wp14:anchorId="442064C5" wp14:editId="3A53554C">
            <wp:simplePos x="0" y="0"/>
            <wp:positionH relativeFrom="margin">
              <wp:posOffset>2258060</wp:posOffset>
            </wp:positionH>
            <wp:positionV relativeFrom="paragraph">
              <wp:posOffset>4892675</wp:posOffset>
            </wp:positionV>
            <wp:extent cx="861504" cy="359420"/>
            <wp:effectExtent l="0" t="0" r="0" b="2540"/>
            <wp:wrapNone/>
            <wp:docPr id="43" name="Picture 43" descr="http://www.wayfis.eu/wp-content/uploads/2011/04/BAY_logo_tran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wayfis.eu/wp-content/uploads/2011/04/BAY_logo_transp.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61504" cy="359420"/>
                    </a:xfrm>
                    <a:prstGeom prst="rect">
                      <a:avLst/>
                    </a:prstGeom>
                    <a:noFill/>
                    <a:ln>
                      <a:noFill/>
                    </a:ln>
                  </pic:spPr>
                </pic:pic>
              </a:graphicData>
            </a:graphic>
          </wp:anchor>
        </w:drawing>
      </w:r>
      <w:r w:rsidR="00F60968" w:rsidRPr="000F05AC">
        <w:rPr>
          <w:rFonts w:asciiTheme="majorHAnsi" w:eastAsiaTheme="majorEastAsia" w:hAnsiTheme="majorHAnsi" w:cstheme="majorBidi"/>
          <w:noProof/>
          <w:color w:val="549E39" w:themeColor="accent1"/>
          <w:sz w:val="28"/>
          <w:szCs w:val="28"/>
          <w:lang w:val="pt-PT" w:eastAsia="pt-PT"/>
        </w:rPr>
        <w:drawing>
          <wp:anchor distT="0" distB="0" distL="114300" distR="114300" simplePos="0" relativeHeight="251422208" behindDoc="0" locked="0" layoutInCell="1" allowOverlap="1" wp14:anchorId="3289F154" wp14:editId="29FC1EF9">
            <wp:simplePos x="0" y="0"/>
            <wp:positionH relativeFrom="margin">
              <wp:posOffset>1306830</wp:posOffset>
            </wp:positionH>
            <wp:positionV relativeFrom="paragraph">
              <wp:posOffset>4938395</wp:posOffset>
            </wp:positionV>
            <wp:extent cx="873457" cy="285559"/>
            <wp:effectExtent l="0" t="0" r="3175" b="635"/>
            <wp:wrapNone/>
            <wp:docPr id="40" name="Picture 40" descr="C:\Users\t-rita\AppData\Local\Microsoft\Windows\INetCache\IE\A78CC6E9\SSW_LOGO_KOLOR_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rita\AppData\Local\Microsoft\Windows\INetCache\IE\A78CC6E9\SSW_LOGO_KOLOR_ENG.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73457" cy="285559"/>
                    </a:xfrm>
                    <a:prstGeom prst="rect">
                      <a:avLst/>
                    </a:prstGeom>
                    <a:noFill/>
                    <a:ln>
                      <a:noFill/>
                    </a:ln>
                  </pic:spPr>
                </pic:pic>
              </a:graphicData>
            </a:graphic>
          </wp:anchor>
        </w:drawing>
      </w:r>
      <w:r w:rsidR="00F60968" w:rsidRPr="000F05AC">
        <w:rPr>
          <w:rFonts w:asciiTheme="majorHAnsi" w:eastAsiaTheme="majorEastAsia" w:hAnsiTheme="majorHAnsi" w:cstheme="majorBidi"/>
          <w:noProof/>
          <w:color w:val="549E39" w:themeColor="accent1"/>
          <w:sz w:val="28"/>
          <w:szCs w:val="28"/>
          <w:lang w:val="pt-PT" w:eastAsia="pt-PT"/>
        </w:rPr>
        <w:drawing>
          <wp:anchor distT="0" distB="0" distL="114300" distR="114300" simplePos="0" relativeHeight="251414016" behindDoc="0" locked="0" layoutInCell="1" allowOverlap="1" wp14:anchorId="14D5CFB8" wp14:editId="483D128B">
            <wp:simplePos x="0" y="0"/>
            <wp:positionH relativeFrom="margin">
              <wp:posOffset>206375</wp:posOffset>
            </wp:positionH>
            <wp:positionV relativeFrom="paragraph">
              <wp:posOffset>4893310</wp:posOffset>
            </wp:positionV>
            <wp:extent cx="1036320" cy="381000"/>
            <wp:effectExtent l="0" t="0" r="0" b="0"/>
            <wp:wrapNone/>
            <wp:docPr id="37" name="Picture 37" descr="C:\Users\t-rita\AppData\Local\Microsoft\Windows\INetCache\IE\ZWPLFJ1Z\MSFT_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rita\AppData\Local\Microsoft\Windows\INetCache\IE\ZWPLFJ1Z\MSFT_logo_png.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36320" cy="381000"/>
                    </a:xfrm>
                    <a:prstGeom prst="rect">
                      <a:avLst/>
                    </a:prstGeom>
                    <a:noFill/>
                    <a:ln>
                      <a:noFill/>
                    </a:ln>
                  </pic:spPr>
                </pic:pic>
              </a:graphicData>
            </a:graphic>
          </wp:anchor>
        </w:drawing>
      </w:r>
      <w:r w:rsidR="00F60968" w:rsidRPr="000F05AC">
        <w:rPr>
          <w:noProof/>
          <w:lang w:val="pt-PT" w:eastAsia="pt-PT"/>
        </w:rPr>
        <w:drawing>
          <wp:anchor distT="0" distB="0" distL="114300" distR="114300" simplePos="0" relativeHeight="251454976" behindDoc="0" locked="0" layoutInCell="1" allowOverlap="1" wp14:anchorId="0320ECB0" wp14:editId="69FD4166">
            <wp:simplePos x="0" y="0"/>
            <wp:positionH relativeFrom="margin">
              <wp:posOffset>5224780</wp:posOffset>
            </wp:positionH>
            <wp:positionV relativeFrom="paragraph">
              <wp:posOffset>4940300</wp:posOffset>
            </wp:positionV>
            <wp:extent cx="201930" cy="285115"/>
            <wp:effectExtent l="0" t="0" r="7620" b="635"/>
            <wp:wrapNone/>
            <wp:docPr id="44" name="Picture 44" descr="http://www.saapho-aal.eu/sites/default/files/styles/medium/public/logo%20Liquid%20me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aapho-aal.eu/sites/default/files/styles/medium/public/logo%20Liquid%20medi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1930" cy="285115"/>
                    </a:xfrm>
                    <a:prstGeom prst="rect">
                      <a:avLst/>
                    </a:prstGeom>
                    <a:noFill/>
                    <a:ln>
                      <a:noFill/>
                    </a:ln>
                  </pic:spPr>
                </pic:pic>
              </a:graphicData>
            </a:graphic>
          </wp:anchor>
        </w:drawing>
      </w:r>
      <w:r w:rsidR="004336F0">
        <w:rPr>
          <w:lang w:val="en-GB" w:eastAsia="pt-PT"/>
        </w:rPr>
        <w:pict w14:anchorId="36B1AB30">
          <v:rect id="Rectangle 11" o:spid="_x0000_s1028" style="position:absolute;margin-left:0;margin-top:387.3pt;width:452pt;height:25.75pt;z-index:251658258;visibility:visible;mso-position-horizontal:center;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" fillcolor="white [3212]" strokecolor="white [3212]" strokeweight="1.5pt">
            <v:stroke endcap="round"/>
            <w10:wrap anchorx="margin"/>
          </v:rect>
        </w:pict>
      </w:r>
      <w:r w:rsidR="004336F0">
        <w:rPr>
          <w:lang w:val="en-GB" w:eastAsia="pt-PT"/>
        </w:rPr>
        <w:pict w14:anchorId="74465CC6">
          <v:rect id="Rectangle 4" o:spid="_x0000_s1027" style="position:absolute;margin-left:0;margin-top:33.55pt;width:465.75pt;height:387.75pt;z-index:251658254;visibility:visible;mso-position-horizontal:center;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" fillcolor="#066684 [2409]" stroked="f" strokeweight="1.5pt">
            <v:stroke endcap="round"/>
            <w10:wrap anchorx="margin"/>
          </v:rect>
        </w:pict>
      </w:r>
      <w:r w:rsidR="007F28D5" w:rsidRPr="000F05AC">
        <w:rPr>
          <w:lang w:val="en-GB"/>
        </w:rPr>
        <w:t xml:space="preserve"> </w:t>
      </w:r>
      <w:r w:rsidR="007F28D5" w:rsidRPr="000F05AC">
        <w:rPr>
          <w:lang w:val="en-GB" w:eastAsia="pt-PT"/>
        </w:rPr>
        <w:t xml:space="preserve"> </w:t>
      </w:r>
      <w:r w:rsidR="0088101F" w:rsidRPr="000F05AC">
        <w:rPr>
          <w:lang w:val="en-GB"/>
        </w:rPr>
        <w:br w:type="page"/>
      </w:r>
    </w:p>
    <w:tbl>
      <w:tblPr>
        <w:tblStyle w:val="TableGrid"/>
        <w:tblW w:w="0" w:type="auto"/>
        <w:tblLook w:val="04A0" w:firstRow="1" w:lastRow="0" w:firstColumn="1" w:lastColumn="0" w:noHBand="0" w:noVBand="1"/>
      </w:tblPr>
      <w:tblGrid>
        <w:gridCol w:w="3114"/>
        <w:gridCol w:w="6236"/>
      </w:tblGrid>
      <w:tr w:rsidR="00B27CF5" w:rsidRPr="000F05AC" w14:paraId="441EA062" w14:textId="77777777" w:rsidTr="00DE64B1">
        <w:trPr>
          <w:trHeight w:val="567"/>
        </w:trPr>
        <w:tc>
          <w:tcPr>
            <w:tcW w:w="9350" w:type="dxa"/>
            <w:gridSpan w:val="2"/>
            <w:shd w:val="clear" w:color="auto" w:fill="D9D9D9" w:themeFill="background1" w:themeFillShade="D9"/>
            <w:vAlign w:val="center"/>
          </w:tcPr>
          <w:p w14:paraId="62177E8D" w14:textId="77777777" w:rsidR="00B27CF5" w:rsidRPr="000F05AC" w:rsidRDefault="245A02A4" w:rsidP="00B27CF5">
            <w:pPr>
              <w:jc w:val="left"/>
              <w:rPr>
                <w:b/>
                <w:lang w:val="en-GB"/>
              </w:rPr>
            </w:pPr>
            <w:r w:rsidRPr="245A02A4">
              <w:rPr>
                <w:b/>
                <w:bCs/>
                <w:lang w:val="en-GB"/>
              </w:rPr>
              <w:lastRenderedPageBreak/>
              <w:t>Project Identification</w:t>
            </w:r>
          </w:p>
        </w:tc>
      </w:tr>
      <w:tr w:rsidR="001A4C98" w:rsidRPr="000F05AC" w14:paraId="30B9AC9E" w14:textId="77777777" w:rsidTr="00DE64B1">
        <w:trPr>
          <w:trHeight w:val="397"/>
        </w:trPr>
        <w:tc>
          <w:tcPr>
            <w:tcW w:w="3114" w:type="dxa"/>
            <w:vAlign w:val="center"/>
          </w:tcPr>
          <w:p w14:paraId="37B5F629" w14:textId="77777777" w:rsidR="001A4C98" w:rsidRPr="000F05AC" w:rsidRDefault="001A4C98" w:rsidP="001A4C98">
            <w:pPr>
              <w:jc w:val="left"/>
              <w:rPr>
                <w:lang w:val="en-GB"/>
              </w:rPr>
            </w:pPr>
            <w:r w:rsidRPr="245A02A4">
              <w:rPr>
                <w:lang w:val="en-GB"/>
              </w:rPr>
              <w:t>Project Number</w:t>
            </w:r>
          </w:p>
        </w:tc>
        <w:tc>
          <w:tcPr>
            <w:tcW w:w="6236" w:type="dxa"/>
            <w:vAlign w:val="center"/>
          </w:tcPr>
          <w:p w14:paraId="541496A3" w14:textId="24F2AF68" w:rsidR="001A4C98" w:rsidRPr="000F05AC" w:rsidRDefault="001A4C98" w:rsidP="001A4C98">
            <w:pPr>
              <w:jc w:val="left"/>
              <w:rPr>
                <w:lang w:val="en-GB"/>
              </w:rPr>
            </w:pPr>
            <w:r>
              <w:t>AAL 2014-076</w:t>
            </w:r>
          </w:p>
        </w:tc>
      </w:tr>
      <w:tr w:rsidR="001A4C98" w:rsidRPr="000F05AC" w14:paraId="370F6EB7" w14:textId="77777777" w:rsidTr="00DE64B1">
        <w:trPr>
          <w:trHeight w:val="397"/>
        </w:trPr>
        <w:tc>
          <w:tcPr>
            <w:tcW w:w="3114" w:type="dxa"/>
            <w:vAlign w:val="center"/>
          </w:tcPr>
          <w:p w14:paraId="40AAC3A9" w14:textId="77777777" w:rsidR="001A4C98" w:rsidRPr="000F05AC" w:rsidRDefault="001A4C98" w:rsidP="001A4C98">
            <w:pPr>
              <w:jc w:val="left"/>
              <w:rPr>
                <w:lang w:val="en-GB"/>
              </w:rPr>
            </w:pPr>
            <w:r w:rsidRPr="245A02A4">
              <w:rPr>
                <w:lang w:val="en-GB"/>
              </w:rPr>
              <w:t>Duration</w:t>
            </w:r>
          </w:p>
        </w:tc>
        <w:tc>
          <w:tcPr>
            <w:tcW w:w="6236" w:type="dxa"/>
            <w:vAlign w:val="center"/>
          </w:tcPr>
          <w:p w14:paraId="73D266F2" w14:textId="6C76BC9C" w:rsidR="001A4C98" w:rsidRPr="000F05AC" w:rsidRDefault="001A4C98" w:rsidP="001A4C98">
            <w:pPr>
              <w:jc w:val="left"/>
              <w:rPr>
                <w:lang w:val="en-GB"/>
              </w:rPr>
            </w:pPr>
            <w:r>
              <w:t>30 months (1</w:t>
            </w:r>
            <w:r w:rsidRPr="0017061F">
              <w:rPr>
                <w:vertAlign w:val="superscript"/>
              </w:rPr>
              <w:t>st</w:t>
            </w:r>
            <w:r>
              <w:t xml:space="preserve"> March 2015 – 31th August 2017)</w:t>
            </w:r>
          </w:p>
        </w:tc>
      </w:tr>
      <w:tr w:rsidR="001A4C98" w:rsidRPr="000F05AC" w14:paraId="08258E09" w14:textId="77777777" w:rsidTr="00DE64B1">
        <w:trPr>
          <w:trHeight w:val="397"/>
        </w:trPr>
        <w:tc>
          <w:tcPr>
            <w:tcW w:w="3114" w:type="dxa"/>
            <w:vAlign w:val="center"/>
          </w:tcPr>
          <w:p w14:paraId="573E8E8E" w14:textId="77777777" w:rsidR="001A4C98" w:rsidRPr="000F05AC" w:rsidRDefault="001A4C98" w:rsidP="001A4C98">
            <w:pPr>
              <w:jc w:val="left"/>
              <w:rPr>
                <w:lang w:val="en-GB"/>
              </w:rPr>
            </w:pPr>
            <w:r w:rsidRPr="245A02A4">
              <w:rPr>
                <w:lang w:val="en-GB"/>
              </w:rPr>
              <w:t>Coordinator</w:t>
            </w:r>
          </w:p>
        </w:tc>
        <w:tc>
          <w:tcPr>
            <w:tcW w:w="6236" w:type="dxa"/>
            <w:vAlign w:val="center"/>
          </w:tcPr>
          <w:p w14:paraId="4AB07175" w14:textId="222EABD4" w:rsidR="001A4C98" w:rsidRPr="000F05AC" w:rsidRDefault="001A4C98" w:rsidP="001A4C98">
            <w:pPr>
              <w:jc w:val="left"/>
              <w:rPr>
                <w:lang w:val="en-GB"/>
              </w:rPr>
            </w:pPr>
            <w:r>
              <w:t>Carla Santos</w:t>
            </w:r>
          </w:p>
        </w:tc>
      </w:tr>
      <w:tr w:rsidR="001A4C98" w:rsidRPr="000F05AC" w14:paraId="0BB1DEE9" w14:textId="77777777" w:rsidTr="00DE64B1">
        <w:trPr>
          <w:trHeight w:val="397"/>
        </w:trPr>
        <w:tc>
          <w:tcPr>
            <w:tcW w:w="3114" w:type="dxa"/>
            <w:vAlign w:val="center"/>
          </w:tcPr>
          <w:p w14:paraId="7A6CCAFC" w14:textId="77777777" w:rsidR="001A4C98" w:rsidRPr="000F05AC" w:rsidRDefault="001A4C98" w:rsidP="001A4C98">
            <w:pPr>
              <w:jc w:val="left"/>
              <w:rPr>
                <w:lang w:val="en-GB"/>
              </w:rPr>
            </w:pPr>
            <w:r w:rsidRPr="245A02A4">
              <w:rPr>
                <w:lang w:val="en-GB"/>
              </w:rPr>
              <w:t>Coordinator Organization</w:t>
            </w:r>
          </w:p>
        </w:tc>
        <w:tc>
          <w:tcPr>
            <w:tcW w:w="6236" w:type="dxa"/>
            <w:vAlign w:val="center"/>
          </w:tcPr>
          <w:p w14:paraId="079618A0" w14:textId="7382A0EE" w:rsidR="001A4C98" w:rsidRPr="000F05AC" w:rsidRDefault="001A4C98" w:rsidP="001A4C98">
            <w:pPr>
              <w:jc w:val="left"/>
              <w:rPr>
                <w:lang w:val="en-GB"/>
              </w:rPr>
            </w:pPr>
            <w:r>
              <w:t>Inovamais, S.A. (INOVA+)</w:t>
            </w:r>
          </w:p>
        </w:tc>
      </w:tr>
      <w:tr w:rsidR="001A4C98" w:rsidRPr="000F05AC" w14:paraId="67048D8C" w14:textId="77777777" w:rsidTr="00DE64B1">
        <w:trPr>
          <w:trHeight w:val="397"/>
        </w:trPr>
        <w:tc>
          <w:tcPr>
            <w:tcW w:w="3114" w:type="dxa"/>
            <w:vAlign w:val="center"/>
          </w:tcPr>
          <w:p w14:paraId="0C717A60" w14:textId="77777777" w:rsidR="001A4C98" w:rsidRPr="000F05AC" w:rsidRDefault="001A4C98" w:rsidP="001A4C98">
            <w:pPr>
              <w:jc w:val="left"/>
              <w:rPr>
                <w:lang w:val="en-GB"/>
              </w:rPr>
            </w:pPr>
            <w:r w:rsidRPr="245A02A4">
              <w:rPr>
                <w:lang w:val="en-GB"/>
              </w:rPr>
              <w:t>Website</w:t>
            </w:r>
          </w:p>
        </w:tc>
        <w:tc>
          <w:tcPr>
            <w:tcW w:w="6236" w:type="dxa"/>
            <w:vAlign w:val="center"/>
          </w:tcPr>
          <w:p w14:paraId="00250434" w14:textId="2AEF3F21" w:rsidR="001A4C98" w:rsidRPr="000F05AC" w:rsidRDefault="004336F0" w:rsidP="001A4C98">
            <w:pPr>
              <w:jc w:val="left"/>
              <w:rPr>
                <w:lang w:val="en-GB"/>
              </w:rPr>
            </w:pPr>
            <w:hyperlink r:id="rId20" w:history="1">
              <w:r w:rsidR="001A4C98" w:rsidRPr="00DB610E">
                <w:rPr>
                  <w:rStyle w:val="Hyperlink"/>
                </w:rPr>
                <w:t>http://project-ola.eu/</w:t>
              </w:r>
            </w:hyperlink>
            <w:r w:rsidR="001A4C98">
              <w:t xml:space="preserve"> </w:t>
            </w:r>
          </w:p>
        </w:tc>
      </w:tr>
    </w:tbl>
    <w:p w14:paraId="33433339" w14:textId="77777777" w:rsidR="00B27CF5" w:rsidRPr="000F05AC" w:rsidRDefault="00B27CF5" w:rsidP="00B27CF5">
      <w:pPr>
        <w:spacing w:after="0"/>
        <w:jc w:val="left"/>
        <w:rPr>
          <w:lang w:val="en-GB"/>
        </w:rPr>
      </w:pPr>
    </w:p>
    <w:tbl>
      <w:tblPr>
        <w:tblStyle w:val="TableGrid"/>
        <w:tblW w:w="0" w:type="auto"/>
        <w:tblLook w:val="04A0" w:firstRow="1" w:lastRow="0" w:firstColumn="1" w:lastColumn="0" w:noHBand="0" w:noVBand="1"/>
      </w:tblPr>
      <w:tblGrid>
        <w:gridCol w:w="3114"/>
        <w:gridCol w:w="6236"/>
      </w:tblGrid>
      <w:tr w:rsidR="00B27CF5" w:rsidRPr="000F05AC" w14:paraId="77294BF4" w14:textId="77777777" w:rsidTr="00DE64B1">
        <w:trPr>
          <w:trHeight w:val="567"/>
        </w:trPr>
        <w:tc>
          <w:tcPr>
            <w:tcW w:w="9350" w:type="dxa"/>
            <w:gridSpan w:val="2"/>
            <w:shd w:val="clear" w:color="auto" w:fill="D9D9D9" w:themeFill="background1" w:themeFillShade="D9"/>
            <w:vAlign w:val="center"/>
          </w:tcPr>
          <w:p w14:paraId="01A4BD32" w14:textId="77777777" w:rsidR="00B27CF5" w:rsidRPr="000F05AC" w:rsidRDefault="245A02A4" w:rsidP="00752172">
            <w:pPr>
              <w:jc w:val="left"/>
              <w:rPr>
                <w:b/>
                <w:lang w:val="en-GB"/>
              </w:rPr>
            </w:pPr>
            <w:r w:rsidRPr="245A02A4">
              <w:rPr>
                <w:b/>
                <w:bCs/>
                <w:lang w:val="en-GB"/>
              </w:rPr>
              <w:t>Document Identification</w:t>
            </w:r>
          </w:p>
        </w:tc>
      </w:tr>
      <w:tr w:rsidR="00B27CF5" w:rsidRPr="000F05AC" w14:paraId="5F042B1A" w14:textId="77777777" w:rsidTr="00DE64B1">
        <w:trPr>
          <w:trHeight w:val="397"/>
        </w:trPr>
        <w:tc>
          <w:tcPr>
            <w:tcW w:w="3114" w:type="dxa"/>
            <w:vAlign w:val="center"/>
          </w:tcPr>
          <w:p w14:paraId="13692B32" w14:textId="77777777" w:rsidR="00B27CF5" w:rsidRPr="000F05AC" w:rsidRDefault="245A02A4" w:rsidP="00752172">
            <w:pPr>
              <w:jc w:val="left"/>
              <w:rPr>
                <w:lang w:val="en-GB"/>
              </w:rPr>
            </w:pPr>
            <w:r w:rsidRPr="245A02A4">
              <w:rPr>
                <w:lang w:val="en-GB"/>
              </w:rPr>
              <w:t>Deliverable ID</w:t>
            </w:r>
          </w:p>
        </w:tc>
        <w:tc>
          <w:tcPr>
            <w:tcW w:w="6236" w:type="dxa"/>
            <w:vAlign w:val="center"/>
          </w:tcPr>
          <w:p w14:paraId="03F01034" w14:textId="7564BE26" w:rsidR="00B27CF5" w:rsidRPr="000F05AC" w:rsidRDefault="001A4C98" w:rsidP="00B27CF5">
            <w:pPr>
              <w:rPr>
                <w:lang w:val="en-GB" w:eastAsia="pt-PT"/>
              </w:rPr>
            </w:pPr>
            <w:r w:rsidRPr="001A4C98">
              <w:rPr>
                <w:lang w:val="en-GB" w:eastAsia="pt-PT"/>
              </w:rPr>
              <w:t>D1.1 User Requirements specifi</w:t>
            </w:r>
            <w:r>
              <w:rPr>
                <w:lang w:val="en-GB" w:eastAsia="pt-PT"/>
              </w:rPr>
              <w:t>cation and use case definition</w:t>
            </w:r>
          </w:p>
        </w:tc>
      </w:tr>
      <w:tr w:rsidR="00B27CF5" w:rsidRPr="000F05AC" w14:paraId="0645624C" w14:textId="77777777" w:rsidTr="00DE64B1">
        <w:trPr>
          <w:trHeight w:val="397"/>
        </w:trPr>
        <w:tc>
          <w:tcPr>
            <w:tcW w:w="3114" w:type="dxa"/>
            <w:vAlign w:val="center"/>
          </w:tcPr>
          <w:p w14:paraId="7C3DAE1B" w14:textId="77777777" w:rsidR="00B27CF5" w:rsidRPr="000F05AC" w:rsidRDefault="245A02A4" w:rsidP="00F36233">
            <w:pPr>
              <w:rPr>
                <w:lang w:val="en-GB"/>
              </w:rPr>
            </w:pPr>
            <w:r w:rsidRPr="245A02A4">
              <w:rPr>
                <w:lang w:val="en-GB"/>
              </w:rPr>
              <w:t>Version/Date</w:t>
            </w:r>
          </w:p>
        </w:tc>
        <w:tc>
          <w:tcPr>
            <w:tcW w:w="6236" w:type="dxa"/>
            <w:vAlign w:val="center"/>
          </w:tcPr>
          <w:p w14:paraId="73380597" w14:textId="027E1AB0" w:rsidR="00B27CF5" w:rsidRPr="000F05AC" w:rsidRDefault="001A4C98" w:rsidP="00B27CF5">
            <w:pPr>
              <w:rPr>
                <w:lang w:val="en-GB" w:eastAsia="pt-PT"/>
              </w:rPr>
            </w:pPr>
            <w:r>
              <w:rPr>
                <w:lang w:val="en-GB" w:eastAsia="pt-PT"/>
              </w:rPr>
              <w:t>V-A</w:t>
            </w:r>
            <w:r w:rsidR="67568133" w:rsidRPr="67568133">
              <w:rPr>
                <w:lang w:val="en-GB" w:eastAsia="pt-PT"/>
              </w:rPr>
              <w:t xml:space="preserve"> / </w:t>
            </w:r>
            <w:r>
              <w:rPr>
                <w:lang w:val="en-GB" w:eastAsia="pt-PT"/>
              </w:rPr>
              <w:t>29-02-2016</w:t>
            </w:r>
            <w:r w:rsidR="67568133" w:rsidRPr="67568133">
              <w:rPr>
                <w:lang w:val="en-GB" w:eastAsia="pt-PT"/>
              </w:rPr>
              <w:t xml:space="preserve"> </w:t>
            </w:r>
          </w:p>
        </w:tc>
      </w:tr>
      <w:tr w:rsidR="00B27CF5" w:rsidRPr="000F05AC" w14:paraId="4906BC0B" w14:textId="77777777" w:rsidTr="00DE64B1">
        <w:trPr>
          <w:trHeight w:val="397"/>
        </w:trPr>
        <w:tc>
          <w:tcPr>
            <w:tcW w:w="3114" w:type="dxa"/>
            <w:vAlign w:val="center"/>
          </w:tcPr>
          <w:p w14:paraId="15D7903F" w14:textId="77777777" w:rsidR="00B27CF5" w:rsidRPr="000F05AC" w:rsidRDefault="245A02A4" w:rsidP="002E6CBF">
            <w:pPr>
              <w:jc w:val="left"/>
              <w:rPr>
                <w:lang w:val="en-GB"/>
              </w:rPr>
            </w:pPr>
            <w:r w:rsidRPr="245A02A4">
              <w:rPr>
                <w:lang w:val="en-GB"/>
              </w:rPr>
              <w:t>Leader of the Deliverable</w:t>
            </w:r>
          </w:p>
        </w:tc>
        <w:tc>
          <w:tcPr>
            <w:tcW w:w="6236" w:type="dxa"/>
            <w:vAlign w:val="center"/>
          </w:tcPr>
          <w:p w14:paraId="3264323D" w14:textId="3AD28EEE" w:rsidR="00B27CF5" w:rsidRPr="000F05AC" w:rsidRDefault="001A4C98" w:rsidP="00B27CF5">
            <w:pPr>
              <w:rPr>
                <w:lang w:val="en-GB" w:eastAsia="pt-PT"/>
              </w:rPr>
            </w:pPr>
            <w:r>
              <w:rPr>
                <w:lang w:val="en-GB" w:eastAsia="pt-PT"/>
              </w:rPr>
              <w:t>SSW</w:t>
            </w:r>
            <w:r w:rsidR="245A02A4" w:rsidRPr="245A02A4">
              <w:rPr>
                <w:lang w:val="en-GB" w:eastAsia="pt-PT"/>
              </w:rPr>
              <w:t xml:space="preserve"> </w:t>
            </w:r>
          </w:p>
        </w:tc>
      </w:tr>
      <w:tr w:rsidR="00B27CF5" w:rsidRPr="000F05AC" w14:paraId="4223B990" w14:textId="77777777" w:rsidTr="00DE64B1">
        <w:trPr>
          <w:trHeight w:val="397"/>
        </w:trPr>
        <w:tc>
          <w:tcPr>
            <w:tcW w:w="3114" w:type="dxa"/>
            <w:vAlign w:val="center"/>
          </w:tcPr>
          <w:p w14:paraId="152FEED1" w14:textId="77777777" w:rsidR="00B27CF5" w:rsidRPr="000F05AC" w:rsidRDefault="245A02A4" w:rsidP="00752172">
            <w:pPr>
              <w:jc w:val="left"/>
              <w:rPr>
                <w:lang w:val="en-GB"/>
              </w:rPr>
            </w:pPr>
            <w:r w:rsidRPr="245A02A4">
              <w:rPr>
                <w:lang w:val="en-GB"/>
              </w:rPr>
              <w:t>Work Status</w:t>
            </w:r>
          </w:p>
        </w:tc>
        <w:tc>
          <w:tcPr>
            <w:tcW w:w="6236" w:type="dxa"/>
            <w:vAlign w:val="center"/>
          </w:tcPr>
          <w:p w14:paraId="7358011B" w14:textId="0930E8B9" w:rsidR="00B27CF5" w:rsidRPr="000F05AC" w:rsidRDefault="245A02A4" w:rsidP="00B27CF5">
            <w:pPr>
              <w:rPr>
                <w:lang w:val="en-GB" w:eastAsia="pt-PT"/>
              </w:rPr>
            </w:pPr>
            <w:r w:rsidRPr="245A02A4">
              <w:rPr>
                <w:lang w:val="en-GB" w:eastAsia="pt-PT"/>
              </w:rPr>
              <w:t xml:space="preserve">Finished </w:t>
            </w:r>
          </w:p>
        </w:tc>
      </w:tr>
      <w:tr w:rsidR="00B27CF5" w:rsidRPr="000F05AC" w14:paraId="4D25FE47" w14:textId="77777777" w:rsidTr="00DE64B1">
        <w:trPr>
          <w:trHeight w:val="397"/>
        </w:trPr>
        <w:tc>
          <w:tcPr>
            <w:tcW w:w="3114" w:type="dxa"/>
            <w:vAlign w:val="center"/>
          </w:tcPr>
          <w:p w14:paraId="3F0352D2" w14:textId="77777777" w:rsidR="00B27CF5" w:rsidRPr="000F05AC" w:rsidRDefault="245A02A4" w:rsidP="00752172">
            <w:pPr>
              <w:jc w:val="left"/>
              <w:rPr>
                <w:lang w:val="en-GB"/>
              </w:rPr>
            </w:pPr>
            <w:r w:rsidRPr="245A02A4">
              <w:rPr>
                <w:lang w:val="en-GB"/>
              </w:rPr>
              <w:t>Review Status</w:t>
            </w:r>
          </w:p>
        </w:tc>
        <w:tc>
          <w:tcPr>
            <w:tcW w:w="6236" w:type="dxa"/>
            <w:vAlign w:val="center"/>
          </w:tcPr>
          <w:p w14:paraId="4D1D0B0F" w14:textId="6386AF81" w:rsidR="00B27CF5" w:rsidRPr="000F05AC" w:rsidRDefault="245A02A4" w:rsidP="00752172">
            <w:pPr>
              <w:jc w:val="left"/>
              <w:rPr>
                <w:lang w:val="en-GB"/>
              </w:rPr>
            </w:pPr>
            <w:r w:rsidRPr="245A02A4">
              <w:rPr>
                <w:lang w:val="en-GB"/>
              </w:rPr>
              <w:t xml:space="preserve">Accepted </w:t>
            </w:r>
          </w:p>
        </w:tc>
      </w:tr>
    </w:tbl>
    <w:p w14:paraId="33EBAD3F" w14:textId="77777777" w:rsidR="00B27CF5" w:rsidRPr="000F05AC" w:rsidRDefault="00B27CF5" w:rsidP="00B27CF5">
      <w:pPr>
        <w:spacing w:after="0"/>
        <w:jc w:val="left"/>
        <w:rPr>
          <w:lang w:val="en-GB"/>
        </w:rPr>
      </w:pPr>
    </w:p>
    <w:tbl>
      <w:tblPr>
        <w:tblStyle w:val="TableGrid"/>
        <w:tblW w:w="0" w:type="auto"/>
        <w:tblLook w:val="04A0" w:firstRow="1" w:lastRow="0" w:firstColumn="1" w:lastColumn="0" w:noHBand="0" w:noVBand="1"/>
      </w:tblPr>
      <w:tblGrid>
        <w:gridCol w:w="3114"/>
        <w:gridCol w:w="6236"/>
      </w:tblGrid>
      <w:tr w:rsidR="00B27CF5" w:rsidRPr="000F05AC" w14:paraId="36FD6529" w14:textId="77777777" w:rsidTr="00DE64B1">
        <w:trPr>
          <w:trHeight w:val="567"/>
        </w:trPr>
        <w:tc>
          <w:tcPr>
            <w:tcW w:w="9350" w:type="dxa"/>
            <w:gridSpan w:val="2"/>
            <w:shd w:val="clear" w:color="auto" w:fill="D9D9D9" w:themeFill="background1" w:themeFillShade="D9"/>
            <w:vAlign w:val="center"/>
          </w:tcPr>
          <w:p w14:paraId="02904F19" w14:textId="77777777" w:rsidR="00B27CF5" w:rsidRPr="000F05AC" w:rsidRDefault="245A02A4" w:rsidP="00752172">
            <w:pPr>
              <w:jc w:val="left"/>
              <w:rPr>
                <w:b/>
                <w:lang w:val="en-GB"/>
              </w:rPr>
            </w:pPr>
            <w:r w:rsidRPr="245A02A4">
              <w:rPr>
                <w:b/>
                <w:bCs/>
                <w:lang w:val="en-GB"/>
              </w:rPr>
              <w:t>Deliverable Information</w:t>
            </w:r>
          </w:p>
        </w:tc>
      </w:tr>
      <w:tr w:rsidR="00B27CF5" w:rsidRPr="000F05AC" w14:paraId="0307A969" w14:textId="77777777" w:rsidTr="00DE64B1">
        <w:trPr>
          <w:trHeight w:val="397"/>
        </w:trPr>
        <w:tc>
          <w:tcPr>
            <w:tcW w:w="3114" w:type="dxa"/>
            <w:vAlign w:val="center"/>
          </w:tcPr>
          <w:p w14:paraId="09481993" w14:textId="77777777" w:rsidR="00B27CF5" w:rsidRPr="000F05AC" w:rsidRDefault="245A02A4" w:rsidP="00B27CF5">
            <w:pPr>
              <w:jc w:val="left"/>
              <w:rPr>
                <w:lang w:val="en-GB"/>
              </w:rPr>
            </w:pPr>
            <w:r w:rsidRPr="245A02A4">
              <w:rPr>
                <w:lang w:val="en-GB"/>
              </w:rPr>
              <w:t>Deliverable Description</w:t>
            </w:r>
          </w:p>
        </w:tc>
        <w:tc>
          <w:tcPr>
            <w:tcW w:w="6236" w:type="dxa"/>
            <w:vAlign w:val="center"/>
          </w:tcPr>
          <w:p w14:paraId="4FC03F83" w14:textId="62C9DA9C" w:rsidR="00B27CF5" w:rsidRPr="000F05AC" w:rsidRDefault="005813EF" w:rsidP="006E285C">
            <w:pPr>
              <w:rPr>
                <w:lang w:val="en-GB" w:eastAsia="pt-PT"/>
              </w:rPr>
            </w:pPr>
            <w:r>
              <w:rPr>
                <w:lang w:val="en-GB" w:eastAsia="pt-PT"/>
              </w:rPr>
              <w:t>This deliverable encompasses version A and B of this deliverable, which accommodate the user requirement methodology employed and then the results of those activities.</w:t>
            </w:r>
            <w:r w:rsidR="245A02A4" w:rsidRPr="245A02A4">
              <w:rPr>
                <w:lang w:val="en-GB" w:eastAsia="pt-PT"/>
              </w:rPr>
              <w:t xml:space="preserve"> </w:t>
            </w:r>
          </w:p>
        </w:tc>
      </w:tr>
      <w:tr w:rsidR="00B27CF5" w:rsidRPr="000F05AC" w14:paraId="554F730E" w14:textId="77777777" w:rsidTr="00DE64B1">
        <w:trPr>
          <w:trHeight w:val="397"/>
        </w:trPr>
        <w:tc>
          <w:tcPr>
            <w:tcW w:w="3114" w:type="dxa"/>
            <w:vAlign w:val="center"/>
          </w:tcPr>
          <w:p w14:paraId="194E9F94" w14:textId="77777777" w:rsidR="00B27CF5" w:rsidRPr="000F05AC" w:rsidRDefault="245A02A4" w:rsidP="00752172">
            <w:pPr>
              <w:rPr>
                <w:lang w:val="en-GB"/>
              </w:rPr>
            </w:pPr>
            <w:r w:rsidRPr="245A02A4">
              <w:rPr>
                <w:lang w:val="en-GB"/>
              </w:rPr>
              <w:t>Dissemination Level</w:t>
            </w:r>
          </w:p>
        </w:tc>
        <w:tc>
          <w:tcPr>
            <w:tcW w:w="6236" w:type="dxa"/>
            <w:vAlign w:val="center"/>
          </w:tcPr>
          <w:p w14:paraId="49263656" w14:textId="19053935" w:rsidR="00B27CF5" w:rsidRPr="000F05AC" w:rsidRDefault="005813EF" w:rsidP="006E285C">
            <w:pPr>
              <w:rPr>
                <w:lang w:val="en-GB" w:eastAsia="pt-PT"/>
              </w:rPr>
            </w:pPr>
            <w:r>
              <w:rPr>
                <w:u w:val="single"/>
                <w:lang w:val="en-GB" w:eastAsia="pt-PT"/>
              </w:rPr>
              <w:t>PU</w:t>
            </w:r>
          </w:p>
        </w:tc>
      </w:tr>
      <w:tr w:rsidR="00B27CF5" w:rsidRPr="000F05AC" w14:paraId="6FCB0B57" w14:textId="77777777" w:rsidTr="00DE64B1">
        <w:trPr>
          <w:trHeight w:val="397"/>
        </w:trPr>
        <w:tc>
          <w:tcPr>
            <w:tcW w:w="3114" w:type="dxa"/>
            <w:vAlign w:val="center"/>
          </w:tcPr>
          <w:p w14:paraId="161A40BA" w14:textId="77777777" w:rsidR="00B27CF5" w:rsidRPr="000F05AC" w:rsidRDefault="245A02A4" w:rsidP="00752172">
            <w:pPr>
              <w:rPr>
                <w:lang w:val="en-GB"/>
              </w:rPr>
            </w:pPr>
            <w:r w:rsidRPr="245A02A4">
              <w:rPr>
                <w:lang w:val="en-GB"/>
              </w:rPr>
              <w:t>Deliverable Type</w:t>
            </w:r>
          </w:p>
        </w:tc>
        <w:tc>
          <w:tcPr>
            <w:tcW w:w="6236" w:type="dxa"/>
            <w:vAlign w:val="center"/>
          </w:tcPr>
          <w:p w14:paraId="248C325C" w14:textId="65E94309" w:rsidR="00B27CF5" w:rsidRPr="000F05AC" w:rsidRDefault="005813EF" w:rsidP="006E285C">
            <w:pPr>
              <w:rPr>
                <w:lang w:val="en-GB" w:eastAsia="pt-PT"/>
              </w:rPr>
            </w:pPr>
            <w:r>
              <w:rPr>
                <w:u w:val="single"/>
                <w:lang w:val="en-GB" w:eastAsia="pt-PT"/>
              </w:rPr>
              <w:t>R</w:t>
            </w:r>
            <w:r w:rsidR="245A02A4" w:rsidRPr="245A02A4">
              <w:rPr>
                <w:lang w:val="en-GB" w:eastAsia="pt-PT"/>
              </w:rPr>
              <w:t xml:space="preserve"> </w:t>
            </w:r>
          </w:p>
        </w:tc>
      </w:tr>
      <w:tr w:rsidR="00B27CF5" w:rsidRPr="000F05AC" w14:paraId="3949FA41" w14:textId="77777777" w:rsidTr="00DE64B1">
        <w:trPr>
          <w:trHeight w:val="397"/>
        </w:trPr>
        <w:tc>
          <w:tcPr>
            <w:tcW w:w="3114" w:type="dxa"/>
            <w:vAlign w:val="center"/>
          </w:tcPr>
          <w:p w14:paraId="27776BB0" w14:textId="77777777" w:rsidR="00B27CF5" w:rsidRPr="000F05AC" w:rsidRDefault="245A02A4" w:rsidP="00752172">
            <w:pPr>
              <w:jc w:val="left"/>
              <w:rPr>
                <w:lang w:val="en-GB"/>
              </w:rPr>
            </w:pPr>
            <w:r w:rsidRPr="245A02A4">
              <w:rPr>
                <w:lang w:val="en-GB"/>
              </w:rPr>
              <w:t>Original Due Date</w:t>
            </w:r>
          </w:p>
        </w:tc>
        <w:tc>
          <w:tcPr>
            <w:tcW w:w="6236" w:type="dxa"/>
            <w:vAlign w:val="center"/>
          </w:tcPr>
          <w:p w14:paraId="37AEEA65" w14:textId="40BD9CEA" w:rsidR="00B27CF5" w:rsidRPr="000F05AC" w:rsidRDefault="005813EF" w:rsidP="006E285C">
            <w:pPr>
              <w:rPr>
                <w:lang w:val="en-GB" w:eastAsia="pt-PT"/>
              </w:rPr>
            </w:pPr>
            <w:r>
              <w:rPr>
                <w:lang w:val="en-GB" w:eastAsia="pt-PT"/>
              </w:rPr>
              <w:t>M11</w:t>
            </w:r>
          </w:p>
        </w:tc>
      </w:tr>
    </w:tbl>
    <w:p w14:paraId="3264ED20" w14:textId="77777777" w:rsidR="00B27CF5" w:rsidRPr="000F05AC" w:rsidRDefault="00B27CF5" w:rsidP="00B27CF5">
      <w:pPr>
        <w:spacing w:after="0"/>
        <w:jc w:val="left"/>
        <w:rPr>
          <w:lang w:val="en-GB"/>
        </w:rPr>
      </w:pPr>
    </w:p>
    <w:tbl>
      <w:tblPr>
        <w:tblStyle w:val="TableGrid"/>
        <w:tblW w:w="0" w:type="auto"/>
        <w:tblLook w:val="04A0" w:firstRow="1" w:lastRow="0" w:firstColumn="1" w:lastColumn="0" w:noHBand="0" w:noVBand="1"/>
      </w:tblPr>
      <w:tblGrid>
        <w:gridCol w:w="3114"/>
        <w:gridCol w:w="6236"/>
      </w:tblGrid>
      <w:tr w:rsidR="00B27CF5" w:rsidRPr="000F05AC" w14:paraId="61929C7E" w14:textId="77777777" w:rsidTr="00DE64B1">
        <w:trPr>
          <w:trHeight w:val="567"/>
        </w:trPr>
        <w:tc>
          <w:tcPr>
            <w:tcW w:w="9350" w:type="dxa"/>
            <w:gridSpan w:val="2"/>
            <w:shd w:val="clear" w:color="auto" w:fill="D9D9D9" w:themeFill="background1" w:themeFillShade="D9"/>
            <w:vAlign w:val="center"/>
          </w:tcPr>
          <w:p w14:paraId="0BF7A0BB" w14:textId="77777777" w:rsidR="00B27CF5" w:rsidRPr="000F05AC" w:rsidRDefault="245A02A4" w:rsidP="00B27CF5">
            <w:pPr>
              <w:jc w:val="left"/>
              <w:rPr>
                <w:b/>
                <w:lang w:val="en-GB"/>
              </w:rPr>
            </w:pPr>
            <w:r w:rsidRPr="245A02A4">
              <w:rPr>
                <w:b/>
                <w:bCs/>
                <w:lang w:val="en-GB"/>
              </w:rPr>
              <w:t>Authorship &amp; Review Information</w:t>
            </w:r>
          </w:p>
        </w:tc>
      </w:tr>
      <w:tr w:rsidR="00B27CF5" w:rsidRPr="000F05AC" w14:paraId="350CEDFE" w14:textId="77777777" w:rsidTr="00DE64B1">
        <w:trPr>
          <w:trHeight w:val="397"/>
        </w:trPr>
        <w:tc>
          <w:tcPr>
            <w:tcW w:w="3114" w:type="dxa"/>
            <w:vAlign w:val="center"/>
          </w:tcPr>
          <w:p w14:paraId="154231AC" w14:textId="77777777" w:rsidR="00B27CF5" w:rsidRPr="000F05AC" w:rsidRDefault="245A02A4" w:rsidP="00752172">
            <w:pPr>
              <w:jc w:val="left"/>
              <w:rPr>
                <w:lang w:val="en-GB"/>
              </w:rPr>
            </w:pPr>
            <w:r w:rsidRPr="245A02A4">
              <w:rPr>
                <w:lang w:val="en-GB"/>
              </w:rPr>
              <w:t>Editor</w:t>
            </w:r>
          </w:p>
        </w:tc>
        <w:tc>
          <w:tcPr>
            <w:tcW w:w="6236" w:type="dxa"/>
            <w:vAlign w:val="center"/>
          </w:tcPr>
          <w:p w14:paraId="30B57530" w14:textId="4539A562" w:rsidR="00B27CF5" w:rsidRPr="000F05AC" w:rsidRDefault="005813EF" w:rsidP="006E285C">
            <w:pPr>
              <w:rPr>
                <w:lang w:val="en-GB" w:eastAsia="pt-PT"/>
              </w:rPr>
            </w:pPr>
            <w:r>
              <w:rPr>
                <w:lang w:val="en-GB" w:eastAsia="pt-PT"/>
              </w:rPr>
              <w:t>Artur Kolesinski</w:t>
            </w:r>
            <w:r w:rsidR="245A02A4" w:rsidRPr="245A02A4">
              <w:rPr>
                <w:lang w:val="en-GB" w:eastAsia="pt-PT"/>
              </w:rPr>
              <w:t xml:space="preserve"> </w:t>
            </w:r>
          </w:p>
        </w:tc>
      </w:tr>
      <w:tr w:rsidR="00B27CF5" w:rsidRPr="000F05AC" w14:paraId="5E276E59" w14:textId="77777777" w:rsidTr="00DE64B1">
        <w:trPr>
          <w:trHeight w:val="397"/>
        </w:trPr>
        <w:tc>
          <w:tcPr>
            <w:tcW w:w="3114" w:type="dxa"/>
            <w:vAlign w:val="center"/>
          </w:tcPr>
          <w:p w14:paraId="2A744A52" w14:textId="77777777" w:rsidR="00B27CF5" w:rsidRPr="000F05AC" w:rsidRDefault="245A02A4" w:rsidP="00752172">
            <w:pPr>
              <w:rPr>
                <w:lang w:val="en-GB"/>
              </w:rPr>
            </w:pPr>
            <w:r w:rsidRPr="245A02A4">
              <w:rPr>
                <w:lang w:val="en-GB"/>
              </w:rPr>
              <w:t>Partners Contributing</w:t>
            </w:r>
          </w:p>
        </w:tc>
        <w:tc>
          <w:tcPr>
            <w:tcW w:w="6236" w:type="dxa"/>
            <w:vAlign w:val="center"/>
          </w:tcPr>
          <w:p w14:paraId="3B78480D" w14:textId="4F8A7B6A" w:rsidR="00B27CF5" w:rsidRPr="000F05AC" w:rsidRDefault="005813EF" w:rsidP="006E285C">
            <w:pPr>
              <w:rPr>
                <w:lang w:val="en-GB" w:eastAsia="pt-PT"/>
              </w:rPr>
            </w:pPr>
            <w:r>
              <w:rPr>
                <w:lang w:val="en-GB" w:eastAsia="pt-PT"/>
              </w:rPr>
              <w:t>ISCTE-IUL, LM</w:t>
            </w:r>
          </w:p>
        </w:tc>
      </w:tr>
      <w:tr w:rsidR="00B27CF5" w:rsidRPr="000F05AC" w14:paraId="60DC910B" w14:textId="77777777" w:rsidTr="00DE64B1">
        <w:trPr>
          <w:trHeight w:val="397"/>
        </w:trPr>
        <w:tc>
          <w:tcPr>
            <w:tcW w:w="3114" w:type="dxa"/>
            <w:vAlign w:val="center"/>
          </w:tcPr>
          <w:p w14:paraId="6E08B2AB" w14:textId="77777777" w:rsidR="00B27CF5" w:rsidRPr="000F05AC" w:rsidRDefault="245A02A4" w:rsidP="00752172">
            <w:pPr>
              <w:rPr>
                <w:lang w:val="en-GB"/>
              </w:rPr>
            </w:pPr>
            <w:r w:rsidRPr="245A02A4">
              <w:rPr>
                <w:lang w:val="en-GB"/>
              </w:rPr>
              <w:t>Reviewed by</w:t>
            </w:r>
          </w:p>
        </w:tc>
        <w:tc>
          <w:tcPr>
            <w:tcW w:w="6236" w:type="dxa"/>
            <w:vAlign w:val="center"/>
          </w:tcPr>
          <w:p w14:paraId="2AD3336A" w14:textId="2ED67D2D" w:rsidR="00B27CF5" w:rsidRPr="000F05AC" w:rsidRDefault="005813EF" w:rsidP="00752172">
            <w:pPr>
              <w:rPr>
                <w:lang w:val="en-GB" w:eastAsia="pt-PT"/>
              </w:rPr>
            </w:pPr>
            <w:r>
              <w:rPr>
                <w:lang w:val="en-GB" w:eastAsia="pt-PT"/>
              </w:rPr>
              <w:t>ISCTE-IUL</w:t>
            </w:r>
            <w:r w:rsidR="245A02A4" w:rsidRPr="245A02A4">
              <w:rPr>
                <w:lang w:val="en-GB" w:eastAsia="pt-PT"/>
              </w:rPr>
              <w:t xml:space="preserve"> </w:t>
            </w:r>
          </w:p>
        </w:tc>
      </w:tr>
    </w:tbl>
    <w:p w14:paraId="416E34B5" w14:textId="77777777" w:rsidR="006E285C" w:rsidRPr="000F05AC" w:rsidRDefault="006E285C" w:rsidP="006E285C">
      <w:pPr>
        <w:tabs>
          <w:tab w:val="left" w:pos="8490"/>
        </w:tabs>
        <w:jc w:val="left"/>
        <w:rPr>
          <w:lang w:val="en-GB"/>
        </w:rPr>
      </w:pPr>
      <w:r w:rsidRPr="000F05AC">
        <w:rPr>
          <w:lang w:val="en-GB"/>
        </w:rPr>
        <w:tab/>
      </w:r>
    </w:p>
    <w:p w14:paraId="4601D478" w14:textId="77777777" w:rsidR="00B27CF5" w:rsidRPr="000F05AC" w:rsidRDefault="00B27CF5" w:rsidP="006E285C">
      <w:pPr>
        <w:tabs>
          <w:tab w:val="left" w:pos="8490"/>
        </w:tabs>
        <w:jc w:val="left"/>
        <w:rPr>
          <w:lang w:val="en-GB"/>
        </w:rPr>
      </w:pPr>
      <w:r w:rsidRPr="000F05AC">
        <w:rPr>
          <w:lang w:val="en-GB"/>
        </w:rPr>
        <w:br w:type="page"/>
      </w:r>
    </w:p>
    <w:sdt>
      <w:sdtPr>
        <w:rPr>
          <w:rFonts w:asciiTheme="minorHAnsi" w:eastAsiaTheme="minorEastAsia" w:hAnsiTheme="minorHAnsi" w:cstheme="minorBidi"/>
          <w:color w:val="auto"/>
          <w:sz w:val="22"/>
          <w:szCs w:val="17"/>
          <w:lang w:val="en-GB" w:eastAsia="ja-JP"/>
        </w:rPr>
        <w:id w:val="-531877183"/>
        <w:docPartObj>
          <w:docPartGallery w:val="Table of Contents"/>
          <w:docPartUnique/>
        </w:docPartObj>
      </w:sdtPr>
      <w:sdtEndPr>
        <w:rPr>
          <w:b/>
          <w:bCs/>
        </w:rPr>
      </w:sdtEndPr>
      <w:sdtContent>
        <w:p w14:paraId="420E9FBD" w14:textId="77777777" w:rsidR="00F97909" w:rsidRPr="000F05AC" w:rsidRDefault="00F97909" w:rsidP="003E681B">
          <w:pPr>
            <w:pStyle w:val="TOCHeading"/>
            <w:spacing w:after="240"/>
            <w:rPr>
              <w:rStyle w:val="Heading1Char"/>
              <w:lang w:val="en-GB"/>
            </w:rPr>
          </w:pPr>
          <w:r w:rsidRPr="000F05AC">
            <w:rPr>
              <w:rStyle w:val="Heading1Char"/>
              <w:lang w:val="en-GB"/>
            </w:rPr>
            <w:t>Table of Contents</w:t>
          </w:r>
        </w:p>
        <w:p w14:paraId="08EDA815" w14:textId="2A05EEF5" w:rsidR="00180DBF" w:rsidRDefault="008F26DF">
          <w:pPr>
            <w:pStyle w:val="TOC1"/>
            <w:tabs>
              <w:tab w:val="right" w:leader="dot" w:pos="9350"/>
            </w:tabs>
            <w:rPr>
              <w:noProof/>
              <w:szCs w:val="22"/>
              <w:lang w:val="pt-PT" w:eastAsia="pt-PT"/>
            </w:rPr>
          </w:pPr>
          <w:r>
            <w:rPr>
              <w:b/>
              <w:bCs/>
              <w:lang w:val="en-GB"/>
            </w:rPr>
            <w:fldChar w:fldCharType="begin"/>
          </w:r>
          <w:r>
            <w:rPr>
              <w:b/>
              <w:bCs/>
              <w:lang w:val="en-GB"/>
            </w:rPr>
            <w:instrText xml:space="preserve"> TOC \o "1-4" \h \z \u </w:instrText>
          </w:r>
          <w:r>
            <w:rPr>
              <w:b/>
              <w:bCs/>
              <w:lang w:val="en-GB"/>
            </w:rPr>
            <w:fldChar w:fldCharType="separate"/>
          </w:r>
          <w:hyperlink w:anchor="_Toc438508376" w:history="1">
            <w:r w:rsidR="00180DBF" w:rsidRPr="00522384">
              <w:rPr>
                <w:rStyle w:val="Hyperlink"/>
                <w:noProof/>
                <w:lang w:val="en-GB"/>
              </w:rPr>
              <w:t>Executive Summary</w:t>
            </w:r>
            <w:r w:rsidR="00180DBF">
              <w:rPr>
                <w:noProof/>
                <w:webHidden/>
              </w:rPr>
              <w:tab/>
            </w:r>
            <w:r w:rsidR="00180DBF">
              <w:rPr>
                <w:noProof/>
                <w:webHidden/>
              </w:rPr>
              <w:fldChar w:fldCharType="begin"/>
            </w:r>
            <w:r w:rsidR="00180DBF">
              <w:rPr>
                <w:noProof/>
                <w:webHidden/>
              </w:rPr>
              <w:instrText xml:space="preserve"> PAGEREF _Toc438508376 \h </w:instrText>
            </w:r>
            <w:r w:rsidR="00180DBF">
              <w:rPr>
                <w:noProof/>
                <w:webHidden/>
              </w:rPr>
            </w:r>
            <w:r w:rsidR="00180DBF">
              <w:rPr>
                <w:noProof/>
                <w:webHidden/>
              </w:rPr>
              <w:fldChar w:fldCharType="separate"/>
            </w:r>
            <w:r w:rsidR="00180DBF">
              <w:rPr>
                <w:noProof/>
                <w:webHidden/>
              </w:rPr>
              <w:t>8</w:t>
            </w:r>
            <w:r w:rsidR="00180DBF">
              <w:rPr>
                <w:noProof/>
                <w:webHidden/>
              </w:rPr>
              <w:fldChar w:fldCharType="end"/>
            </w:r>
          </w:hyperlink>
        </w:p>
        <w:p w14:paraId="2055DC3D" w14:textId="77777777" w:rsidR="00180DBF" w:rsidRDefault="004336F0">
          <w:pPr>
            <w:pStyle w:val="TOC1"/>
            <w:tabs>
              <w:tab w:val="right" w:leader="dot" w:pos="9350"/>
            </w:tabs>
            <w:rPr>
              <w:noProof/>
              <w:szCs w:val="22"/>
              <w:lang w:val="pt-PT" w:eastAsia="pt-PT"/>
            </w:rPr>
          </w:pPr>
          <w:hyperlink w:anchor="_Toc438508377" w:history="1">
            <w:r w:rsidR="00180DBF" w:rsidRPr="00522384">
              <w:rPr>
                <w:rStyle w:val="Hyperlink"/>
                <w:noProof/>
                <w:lang w:val="en-GB"/>
              </w:rPr>
              <w:t>Document Context</w:t>
            </w:r>
            <w:r w:rsidR="00180DBF">
              <w:rPr>
                <w:noProof/>
                <w:webHidden/>
              </w:rPr>
              <w:tab/>
            </w:r>
            <w:r w:rsidR="00180DBF">
              <w:rPr>
                <w:noProof/>
                <w:webHidden/>
              </w:rPr>
              <w:fldChar w:fldCharType="begin"/>
            </w:r>
            <w:r w:rsidR="00180DBF">
              <w:rPr>
                <w:noProof/>
                <w:webHidden/>
              </w:rPr>
              <w:instrText xml:space="preserve"> PAGEREF _Toc438508377 \h </w:instrText>
            </w:r>
            <w:r w:rsidR="00180DBF">
              <w:rPr>
                <w:noProof/>
                <w:webHidden/>
              </w:rPr>
            </w:r>
            <w:r w:rsidR="00180DBF">
              <w:rPr>
                <w:noProof/>
                <w:webHidden/>
              </w:rPr>
              <w:fldChar w:fldCharType="separate"/>
            </w:r>
            <w:r w:rsidR="00180DBF">
              <w:rPr>
                <w:noProof/>
                <w:webHidden/>
              </w:rPr>
              <w:t>9</w:t>
            </w:r>
            <w:r w:rsidR="00180DBF">
              <w:rPr>
                <w:noProof/>
                <w:webHidden/>
              </w:rPr>
              <w:fldChar w:fldCharType="end"/>
            </w:r>
          </w:hyperlink>
        </w:p>
        <w:p w14:paraId="18EEC2E4" w14:textId="77777777" w:rsidR="00180DBF" w:rsidRDefault="004336F0">
          <w:pPr>
            <w:pStyle w:val="TOC2"/>
            <w:tabs>
              <w:tab w:val="right" w:leader="dot" w:pos="9350"/>
            </w:tabs>
            <w:rPr>
              <w:noProof/>
              <w:szCs w:val="22"/>
              <w:lang w:val="pt-PT" w:eastAsia="pt-PT"/>
            </w:rPr>
          </w:pPr>
          <w:hyperlink w:anchor="_Toc438508378" w:history="1">
            <w:r w:rsidR="00180DBF" w:rsidRPr="00522384">
              <w:rPr>
                <w:rStyle w:val="Hyperlink"/>
                <w:noProof/>
                <w:lang w:val="en-GB"/>
              </w:rPr>
              <w:t>Role of the Deliverable</w:t>
            </w:r>
            <w:r w:rsidR="00180DBF">
              <w:rPr>
                <w:noProof/>
                <w:webHidden/>
              </w:rPr>
              <w:tab/>
            </w:r>
            <w:r w:rsidR="00180DBF">
              <w:rPr>
                <w:noProof/>
                <w:webHidden/>
              </w:rPr>
              <w:fldChar w:fldCharType="begin"/>
            </w:r>
            <w:r w:rsidR="00180DBF">
              <w:rPr>
                <w:noProof/>
                <w:webHidden/>
              </w:rPr>
              <w:instrText xml:space="preserve"> PAGEREF _Toc438508378 \h </w:instrText>
            </w:r>
            <w:r w:rsidR="00180DBF">
              <w:rPr>
                <w:noProof/>
                <w:webHidden/>
              </w:rPr>
            </w:r>
            <w:r w:rsidR="00180DBF">
              <w:rPr>
                <w:noProof/>
                <w:webHidden/>
              </w:rPr>
              <w:fldChar w:fldCharType="separate"/>
            </w:r>
            <w:r w:rsidR="00180DBF">
              <w:rPr>
                <w:noProof/>
                <w:webHidden/>
              </w:rPr>
              <w:t>9</w:t>
            </w:r>
            <w:r w:rsidR="00180DBF">
              <w:rPr>
                <w:noProof/>
                <w:webHidden/>
              </w:rPr>
              <w:fldChar w:fldCharType="end"/>
            </w:r>
          </w:hyperlink>
        </w:p>
        <w:p w14:paraId="1AB7572F" w14:textId="77777777" w:rsidR="00180DBF" w:rsidRDefault="004336F0">
          <w:pPr>
            <w:pStyle w:val="TOC2"/>
            <w:tabs>
              <w:tab w:val="right" w:leader="dot" w:pos="9350"/>
            </w:tabs>
            <w:rPr>
              <w:noProof/>
              <w:szCs w:val="22"/>
              <w:lang w:val="pt-PT" w:eastAsia="pt-PT"/>
            </w:rPr>
          </w:pPr>
          <w:hyperlink w:anchor="_Toc438508379" w:history="1">
            <w:r w:rsidR="00180DBF" w:rsidRPr="00522384">
              <w:rPr>
                <w:rStyle w:val="Hyperlink"/>
                <w:noProof/>
                <w:lang w:val="en-GB"/>
              </w:rPr>
              <w:t>Relationship to other Project Deliverables</w:t>
            </w:r>
            <w:r w:rsidR="00180DBF">
              <w:rPr>
                <w:noProof/>
                <w:webHidden/>
              </w:rPr>
              <w:tab/>
            </w:r>
            <w:r w:rsidR="00180DBF">
              <w:rPr>
                <w:noProof/>
                <w:webHidden/>
              </w:rPr>
              <w:fldChar w:fldCharType="begin"/>
            </w:r>
            <w:r w:rsidR="00180DBF">
              <w:rPr>
                <w:noProof/>
                <w:webHidden/>
              </w:rPr>
              <w:instrText xml:space="preserve"> PAGEREF _Toc438508379 \h </w:instrText>
            </w:r>
            <w:r w:rsidR="00180DBF">
              <w:rPr>
                <w:noProof/>
                <w:webHidden/>
              </w:rPr>
            </w:r>
            <w:r w:rsidR="00180DBF">
              <w:rPr>
                <w:noProof/>
                <w:webHidden/>
              </w:rPr>
              <w:fldChar w:fldCharType="separate"/>
            </w:r>
            <w:r w:rsidR="00180DBF">
              <w:rPr>
                <w:noProof/>
                <w:webHidden/>
              </w:rPr>
              <w:t>9</w:t>
            </w:r>
            <w:r w:rsidR="00180DBF">
              <w:rPr>
                <w:noProof/>
                <w:webHidden/>
              </w:rPr>
              <w:fldChar w:fldCharType="end"/>
            </w:r>
          </w:hyperlink>
        </w:p>
        <w:p w14:paraId="06985BF4" w14:textId="77777777" w:rsidR="00180DBF" w:rsidRDefault="004336F0">
          <w:pPr>
            <w:pStyle w:val="TOC2"/>
            <w:tabs>
              <w:tab w:val="right" w:leader="dot" w:pos="9350"/>
            </w:tabs>
            <w:rPr>
              <w:noProof/>
              <w:szCs w:val="22"/>
              <w:lang w:val="pt-PT" w:eastAsia="pt-PT"/>
            </w:rPr>
          </w:pPr>
          <w:hyperlink w:anchor="_Toc438508380" w:history="1">
            <w:r w:rsidR="00180DBF" w:rsidRPr="00522384">
              <w:rPr>
                <w:rStyle w:val="Hyperlink"/>
                <w:noProof/>
                <w:lang w:val="en-GB"/>
              </w:rPr>
              <w:t>Document Structure</w:t>
            </w:r>
            <w:r w:rsidR="00180DBF">
              <w:rPr>
                <w:noProof/>
                <w:webHidden/>
              </w:rPr>
              <w:tab/>
            </w:r>
            <w:r w:rsidR="00180DBF">
              <w:rPr>
                <w:noProof/>
                <w:webHidden/>
              </w:rPr>
              <w:fldChar w:fldCharType="begin"/>
            </w:r>
            <w:r w:rsidR="00180DBF">
              <w:rPr>
                <w:noProof/>
                <w:webHidden/>
              </w:rPr>
              <w:instrText xml:space="preserve"> PAGEREF _Toc438508380 \h </w:instrText>
            </w:r>
            <w:r w:rsidR="00180DBF">
              <w:rPr>
                <w:noProof/>
                <w:webHidden/>
              </w:rPr>
            </w:r>
            <w:r w:rsidR="00180DBF">
              <w:rPr>
                <w:noProof/>
                <w:webHidden/>
              </w:rPr>
              <w:fldChar w:fldCharType="separate"/>
            </w:r>
            <w:r w:rsidR="00180DBF">
              <w:rPr>
                <w:noProof/>
                <w:webHidden/>
              </w:rPr>
              <w:t>9</w:t>
            </w:r>
            <w:r w:rsidR="00180DBF">
              <w:rPr>
                <w:noProof/>
                <w:webHidden/>
              </w:rPr>
              <w:fldChar w:fldCharType="end"/>
            </w:r>
          </w:hyperlink>
        </w:p>
        <w:p w14:paraId="1E0C43C2" w14:textId="77777777" w:rsidR="00180DBF" w:rsidRDefault="004336F0">
          <w:pPr>
            <w:pStyle w:val="TOC2"/>
            <w:tabs>
              <w:tab w:val="right" w:leader="dot" w:pos="9350"/>
            </w:tabs>
            <w:rPr>
              <w:noProof/>
              <w:szCs w:val="22"/>
              <w:lang w:val="pt-PT" w:eastAsia="pt-PT"/>
            </w:rPr>
          </w:pPr>
          <w:hyperlink w:anchor="_Toc438508381" w:history="1">
            <w:r w:rsidR="00180DBF" w:rsidRPr="00522384">
              <w:rPr>
                <w:rStyle w:val="Hyperlink"/>
                <w:noProof/>
                <w:lang w:val="en-GB"/>
              </w:rPr>
              <w:t>Target Audience of the Deliverable</w:t>
            </w:r>
            <w:r w:rsidR="00180DBF">
              <w:rPr>
                <w:noProof/>
                <w:webHidden/>
              </w:rPr>
              <w:tab/>
            </w:r>
            <w:r w:rsidR="00180DBF">
              <w:rPr>
                <w:noProof/>
                <w:webHidden/>
              </w:rPr>
              <w:fldChar w:fldCharType="begin"/>
            </w:r>
            <w:r w:rsidR="00180DBF">
              <w:rPr>
                <w:noProof/>
                <w:webHidden/>
              </w:rPr>
              <w:instrText xml:space="preserve"> PAGEREF _Toc438508381 \h </w:instrText>
            </w:r>
            <w:r w:rsidR="00180DBF">
              <w:rPr>
                <w:noProof/>
                <w:webHidden/>
              </w:rPr>
            </w:r>
            <w:r w:rsidR="00180DBF">
              <w:rPr>
                <w:noProof/>
                <w:webHidden/>
              </w:rPr>
              <w:fldChar w:fldCharType="separate"/>
            </w:r>
            <w:r w:rsidR="00180DBF">
              <w:rPr>
                <w:noProof/>
                <w:webHidden/>
              </w:rPr>
              <w:t>9</w:t>
            </w:r>
            <w:r w:rsidR="00180DBF">
              <w:rPr>
                <w:noProof/>
                <w:webHidden/>
              </w:rPr>
              <w:fldChar w:fldCharType="end"/>
            </w:r>
          </w:hyperlink>
        </w:p>
        <w:p w14:paraId="57903215" w14:textId="77777777" w:rsidR="00180DBF" w:rsidRDefault="004336F0">
          <w:pPr>
            <w:pStyle w:val="TOC1"/>
            <w:tabs>
              <w:tab w:val="right" w:leader="dot" w:pos="9350"/>
            </w:tabs>
            <w:rPr>
              <w:noProof/>
              <w:szCs w:val="22"/>
              <w:lang w:val="pt-PT" w:eastAsia="pt-PT"/>
            </w:rPr>
          </w:pPr>
          <w:hyperlink w:anchor="_Toc438508382" w:history="1">
            <w:r w:rsidR="00180DBF" w:rsidRPr="00522384">
              <w:rPr>
                <w:rStyle w:val="Hyperlink"/>
                <w:noProof/>
                <w:lang w:val="en-GB"/>
              </w:rPr>
              <w:t>Project Description</w:t>
            </w:r>
            <w:r w:rsidR="00180DBF">
              <w:rPr>
                <w:noProof/>
                <w:webHidden/>
              </w:rPr>
              <w:tab/>
            </w:r>
            <w:r w:rsidR="00180DBF">
              <w:rPr>
                <w:noProof/>
                <w:webHidden/>
              </w:rPr>
              <w:fldChar w:fldCharType="begin"/>
            </w:r>
            <w:r w:rsidR="00180DBF">
              <w:rPr>
                <w:noProof/>
                <w:webHidden/>
              </w:rPr>
              <w:instrText xml:space="preserve"> PAGEREF _Toc438508382 \h </w:instrText>
            </w:r>
            <w:r w:rsidR="00180DBF">
              <w:rPr>
                <w:noProof/>
                <w:webHidden/>
              </w:rPr>
            </w:r>
            <w:r w:rsidR="00180DBF">
              <w:rPr>
                <w:noProof/>
                <w:webHidden/>
              </w:rPr>
              <w:fldChar w:fldCharType="separate"/>
            </w:r>
            <w:r w:rsidR="00180DBF">
              <w:rPr>
                <w:noProof/>
                <w:webHidden/>
              </w:rPr>
              <w:t>10</w:t>
            </w:r>
            <w:r w:rsidR="00180DBF">
              <w:rPr>
                <w:noProof/>
                <w:webHidden/>
              </w:rPr>
              <w:fldChar w:fldCharType="end"/>
            </w:r>
          </w:hyperlink>
        </w:p>
        <w:p w14:paraId="51DE29D8" w14:textId="77777777" w:rsidR="00180DBF" w:rsidRDefault="004336F0">
          <w:pPr>
            <w:pStyle w:val="TOC2"/>
            <w:tabs>
              <w:tab w:val="right" w:leader="dot" w:pos="9350"/>
            </w:tabs>
            <w:rPr>
              <w:noProof/>
              <w:szCs w:val="22"/>
              <w:lang w:val="pt-PT" w:eastAsia="pt-PT"/>
            </w:rPr>
          </w:pPr>
          <w:hyperlink w:anchor="_Toc438508383" w:history="1">
            <w:r w:rsidR="00180DBF" w:rsidRPr="00522384">
              <w:rPr>
                <w:rStyle w:val="Hyperlink"/>
                <w:noProof/>
                <w:lang w:val="en-GB"/>
              </w:rPr>
              <w:t>General Description</w:t>
            </w:r>
            <w:r w:rsidR="00180DBF">
              <w:rPr>
                <w:noProof/>
                <w:webHidden/>
              </w:rPr>
              <w:tab/>
            </w:r>
            <w:r w:rsidR="00180DBF">
              <w:rPr>
                <w:noProof/>
                <w:webHidden/>
              </w:rPr>
              <w:fldChar w:fldCharType="begin"/>
            </w:r>
            <w:r w:rsidR="00180DBF">
              <w:rPr>
                <w:noProof/>
                <w:webHidden/>
              </w:rPr>
              <w:instrText xml:space="preserve"> PAGEREF _Toc438508383 \h </w:instrText>
            </w:r>
            <w:r w:rsidR="00180DBF">
              <w:rPr>
                <w:noProof/>
                <w:webHidden/>
              </w:rPr>
            </w:r>
            <w:r w:rsidR="00180DBF">
              <w:rPr>
                <w:noProof/>
                <w:webHidden/>
              </w:rPr>
              <w:fldChar w:fldCharType="separate"/>
            </w:r>
            <w:r w:rsidR="00180DBF">
              <w:rPr>
                <w:noProof/>
                <w:webHidden/>
              </w:rPr>
              <w:t>10</w:t>
            </w:r>
            <w:r w:rsidR="00180DBF">
              <w:rPr>
                <w:noProof/>
                <w:webHidden/>
              </w:rPr>
              <w:fldChar w:fldCharType="end"/>
            </w:r>
          </w:hyperlink>
        </w:p>
        <w:p w14:paraId="52F8119E" w14:textId="77777777" w:rsidR="00180DBF" w:rsidRDefault="004336F0">
          <w:pPr>
            <w:pStyle w:val="TOC2"/>
            <w:tabs>
              <w:tab w:val="right" w:leader="dot" w:pos="9350"/>
            </w:tabs>
            <w:rPr>
              <w:noProof/>
              <w:szCs w:val="22"/>
              <w:lang w:val="pt-PT" w:eastAsia="pt-PT"/>
            </w:rPr>
          </w:pPr>
          <w:hyperlink w:anchor="_Toc438508384" w:history="1">
            <w:r w:rsidR="00180DBF" w:rsidRPr="00522384">
              <w:rPr>
                <w:rStyle w:val="Hyperlink"/>
                <w:noProof/>
                <w:lang w:val="en-GB"/>
              </w:rPr>
              <w:t>System Description</w:t>
            </w:r>
            <w:r w:rsidR="00180DBF">
              <w:rPr>
                <w:noProof/>
                <w:webHidden/>
              </w:rPr>
              <w:tab/>
            </w:r>
            <w:r w:rsidR="00180DBF">
              <w:rPr>
                <w:noProof/>
                <w:webHidden/>
              </w:rPr>
              <w:fldChar w:fldCharType="begin"/>
            </w:r>
            <w:r w:rsidR="00180DBF">
              <w:rPr>
                <w:noProof/>
                <w:webHidden/>
              </w:rPr>
              <w:instrText xml:space="preserve"> PAGEREF _Toc438508384 \h </w:instrText>
            </w:r>
            <w:r w:rsidR="00180DBF">
              <w:rPr>
                <w:noProof/>
                <w:webHidden/>
              </w:rPr>
            </w:r>
            <w:r w:rsidR="00180DBF">
              <w:rPr>
                <w:noProof/>
                <w:webHidden/>
              </w:rPr>
              <w:fldChar w:fldCharType="separate"/>
            </w:r>
            <w:r w:rsidR="00180DBF">
              <w:rPr>
                <w:noProof/>
                <w:webHidden/>
              </w:rPr>
              <w:t>11</w:t>
            </w:r>
            <w:r w:rsidR="00180DBF">
              <w:rPr>
                <w:noProof/>
                <w:webHidden/>
              </w:rPr>
              <w:fldChar w:fldCharType="end"/>
            </w:r>
          </w:hyperlink>
        </w:p>
        <w:p w14:paraId="11C8C58D" w14:textId="77777777" w:rsidR="00180DBF" w:rsidRDefault="004336F0">
          <w:pPr>
            <w:pStyle w:val="TOC2"/>
            <w:tabs>
              <w:tab w:val="right" w:leader="dot" w:pos="9350"/>
            </w:tabs>
            <w:rPr>
              <w:noProof/>
              <w:szCs w:val="22"/>
              <w:lang w:val="pt-PT" w:eastAsia="pt-PT"/>
            </w:rPr>
          </w:pPr>
          <w:hyperlink w:anchor="_Toc438508385" w:history="1">
            <w:r w:rsidR="00180DBF" w:rsidRPr="00522384">
              <w:rPr>
                <w:rStyle w:val="Hyperlink"/>
                <w:noProof/>
                <w:lang w:val="en-GB"/>
              </w:rPr>
              <w:t>Status and Future Developments</w:t>
            </w:r>
            <w:r w:rsidR="00180DBF">
              <w:rPr>
                <w:noProof/>
                <w:webHidden/>
              </w:rPr>
              <w:tab/>
            </w:r>
            <w:r w:rsidR="00180DBF">
              <w:rPr>
                <w:noProof/>
                <w:webHidden/>
              </w:rPr>
              <w:fldChar w:fldCharType="begin"/>
            </w:r>
            <w:r w:rsidR="00180DBF">
              <w:rPr>
                <w:noProof/>
                <w:webHidden/>
              </w:rPr>
              <w:instrText xml:space="preserve"> PAGEREF _Toc438508385 \h </w:instrText>
            </w:r>
            <w:r w:rsidR="00180DBF">
              <w:rPr>
                <w:noProof/>
                <w:webHidden/>
              </w:rPr>
            </w:r>
            <w:r w:rsidR="00180DBF">
              <w:rPr>
                <w:noProof/>
                <w:webHidden/>
              </w:rPr>
              <w:fldChar w:fldCharType="separate"/>
            </w:r>
            <w:r w:rsidR="00180DBF">
              <w:rPr>
                <w:noProof/>
                <w:webHidden/>
              </w:rPr>
              <w:t>12</w:t>
            </w:r>
            <w:r w:rsidR="00180DBF">
              <w:rPr>
                <w:noProof/>
                <w:webHidden/>
              </w:rPr>
              <w:fldChar w:fldCharType="end"/>
            </w:r>
          </w:hyperlink>
        </w:p>
        <w:p w14:paraId="5E4F5BF5" w14:textId="77777777" w:rsidR="00180DBF" w:rsidRDefault="004336F0">
          <w:pPr>
            <w:pStyle w:val="TOC1"/>
            <w:tabs>
              <w:tab w:val="right" w:leader="dot" w:pos="9350"/>
            </w:tabs>
            <w:rPr>
              <w:noProof/>
              <w:szCs w:val="22"/>
              <w:lang w:val="pt-PT" w:eastAsia="pt-PT"/>
            </w:rPr>
          </w:pPr>
          <w:hyperlink w:anchor="_Toc438508386" w:history="1">
            <w:r w:rsidR="00180DBF" w:rsidRPr="00522384">
              <w:rPr>
                <w:rStyle w:val="Hyperlink"/>
                <w:noProof/>
                <w:lang w:val="pt-PT"/>
              </w:rPr>
              <w:t>Portuguese Personas and Scenarios</w:t>
            </w:r>
            <w:r w:rsidR="00180DBF">
              <w:rPr>
                <w:noProof/>
                <w:webHidden/>
              </w:rPr>
              <w:tab/>
            </w:r>
            <w:r w:rsidR="00180DBF">
              <w:rPr>
                <w:noProof/>
                <w:webHidden/>
              </w:rPr>
              <w:fldChar w:fldCharType="begin"/>
            </w:r>
            <w:r w:rsidR="00180DBF">
              <w:rPr>
                <w:noProof/>
                <w:webHidden/>
              </w:rPr>
              <w:instrText xml:space="preserve"> PAGEREF _Toc438508386 \h </w:instrText>
            </w:r>
            <w:r w:rsidR="00180DBF">
              <w:rPr>
                <w:noProof/>
                <w:webHidden/>
              </w:rPr>
            </w:r>
            <w:r w:rsidR="00180DBF">
              <w:rPr>
                <w:noProof/>
                <w:webHidden/>
              </w:rPr>
              <w:fldChar w:fldCharType="separate"/>
            </w:r>
            <w:r w:rsidR="00180DBF">
              <w:rPr>
                <w:noProof/>
                <w:webHidden/>
              </w:rPr>
              <w:t>13</w:t>
            </w:r>
            <w:r w:rsidR="00180DBF">
              <w:rPr>
                <w:noProof/>
                <w:webHidden/>
              </w:rPr>
              <w:fldChar w:fldCharType="end"/>
            </w:r>
          </w:hyperlink>
        </w:p>
        <w:p w14:paraId="2587A683" w14:textId="77777777" w:rsidR="00180DBF" w:rsidRDefault="004336F0">
          <w:pPr>
            <w:pStyle w:val="TOC2"/>
            <w:tabs>
              <w:tab w:val="right" w:leader="dot" w:pos="9350"/>
            </w:tabs>
            <w:rPr>
              <w:noProof/>
              <w:szCs w:val="22"/>
              <w:lang w:val="pt-PT" w:eastAsia="pt-PT"/>
            </w:rPr>
          </w:pPr>
          <w:hyperlink w:anchor="_Toc438508387" w:history="1">
            <w:r w:rsidR="00180DBF" w:rsidRPr="00522384">
              <w:rPr>
                <w:rStyle w:val="Hyperlink"/>
                <w:noProof/>
                <w:lang w:val="pt-PT"/>
              </w:rPr>
              <w:t>Seniors</w:t>
            </w:r>
            <w:r w:rsidR="00180DBF">
              <w:rPr>
                <w:noProof/>
                <w:webHidden/>
              </w:rPr>
              <w:tab/>
            </w:r>
            <w:r w:rsidR="00180DBF">
              <w:rPr>
                <w:noProof/>
                <w:webHidden/>
              </w:rPr>
              <w:fldChar w:fldCharType="begin"/>
            </w:r>
            <w:r w:rsidR="00180DBF">
              <w:rPr>
                <w:noProof/>
                <w:webHidden/>
              </w:rPr>
              <w:instrText xml:space="preserve"> PAGEREF _Toc438508387 \h </w:instrText>
            </w:r>
            <w:r w:rsidR="00180DBF">
              <w:rPr>
                <w:noProof/>
                <w:webHidden/>
              </w:rPr>
            </w:r>
            <w:r w:rsidR="00180DBF">
              <w:rPr>
                <w:noProof/>
                <w:webHidden/>
              </w:rPr>
              <w:fldChar w:fldCharType="separate"/>
            </w:r>
            <w:r w:rsidR="00180DBF">
              <w:rPr>
                <w:noProof/>
                <w:webHidden/>
              </w:rPr>
              <w:t>13</w:t>
            </w:r>
            <w:r w:rsidR="00180DBF">
              <w:rPr>
                <w:noProof/>
                <w:webHidden/>
              </w:rPr>
              <w:fldChar w:fldCharType="end"/>
            </w:r>
          </w:hyperlink>
        </w:p>
        <w:p w14:paraId="600BC7A1" w14:textId="77777777" w:rsidR="00180DBF" w:rsidRDefault="004336F0">
          <w:pPr>
            <w:pStyle w:val="TOC3"/>
            <w:tabs>
              <w:tab w:val="right" w:leader="dot" w:pos="9350"/>
            </w:tabs>
            <w:rPr>
              <w:noProof/>
              <w:szCs w:val="22"/>
              <w:lang w:val="pt-PT" w:eastAsia="pt-PT"/>
            </w:rPr>
          </w:pPr>
          <w:hyperlink w:anchor="_Toc438508388" w:history="1">
            <w:r w:rsidR="00180DBF" w:rsidRPr="00522384">
              <w:rPr>
                <w:rStyle w:val="Hyperlink"/>
                <w:noProof/>
                <w:lang w:val="pt-PT"/>
              </w:rPr>
              <w:t>Maria</w:t>
            </w:r>
            <w:r w:rsidR="00180DBF">
              <w:rPr>
                <w:noProof/>
                <w:webHidden/>
              </w:rPr>
              <w:tab/>
            </w:r>
            <w:r w:rsidR="00180DBF">
              <w:rPr>
                <w:noProof/>
                <w:webHidden/>
              </w:rPr>
              <w:fldChar w:fldCharType="begin"/>
            </w:r>
            <w:r w:rsidR="00180DBF">
              <w:rPr>
                <w:noProof/>
                <w:webHidden/>
              </w:rPr>
              <w:instrText xml:space="preserve"> PAGEREF _Toc438508388 \h </w:instrText>
            </w:r>
            <w:r w:rsidR="00180DBF">
              <w:rPr>
                <w:noProof/>
                <w:webHidden/>
              </w:rPr>
            </w:r>
            <w:r w:rsidR="00180DBF">
              <w:rPr>
                <w:noProof/>
                <w:webHidden/>
              </w:rPr>
              <w:fldChar w:fldCharType="separate"/>
            </w:r>
            <w:r w:rsidR="00180DBF">
              <w:rPr>
                <w:noProof/>
                <w:webHidden/>
              </w:rPr>
              <w:t>13</w:t>
            </w:r>
            <w:r w:rsidR="00180DBF">
              <w:rPr>
                <w:noProof/>
                <w:webHidden/>
              </w:rPr>
              <w:fldChar w:fldCharType="end"/>
            </w:r>
          </w:hyperlink>
        </w:p>
        <w:p w14:paraId="3EF655BD" w14:textId="77777777" w:rsidR="00180DBF" w:rsidRDefault="004336F0">
          <w:pPr>
            <w:pStyle w:val="TOC4"/>
            <w:tabs>
              <w:tab w:val="right" w:leader="dot" w:pos="9350"/>
            </w:tabs>
            <w:rPr>
              <w:noProof/>
            </w:rPr>
          </w:pPr>
          <w:hyperlink w:anchor="_Toc438508389" w:history="1">
            <w:r w:rsidR="00180DBF" w:rsidRPr="00522384">
              <w:rPr>
                <w:rStyle w:val="Hyperlink"/>
                <w:noProof/>
              </w:rPr>
              <w:t>Backstory</w:t>
            </w:r>
            <w:r w:rsidR="00180DBF">
              <w:rPr>
                <w:noProof/>
                <w:webHidden/>
              </w:rPr>
              <w:tab/>
            </w:r>
            <w:r w:rsidR="00180DBF">
              <w:rPr>
                <w:noProof/>
                <w:webHidden/>
              </w:rPr>
              <w:fldChar w:fldCharType="begin"/>
            </w:r>
            <w:r w:rsidR="00180DBF">
              <w:rPr>
                <w:noProof/>
                <w:webHidden/>
              </w:rPr>
              <w:instrText xml:space="preserve"> PAGEREF _Toc438508389 \h </w:instrText>
            </w:r>
            <w:r w:rsidR="00180DBF">
              <w:rPr>
                <w:noProof/>
                <w:webHidden/>
              </w:rPr>
            </w:r>
            <w:r w:rsidR="00180DBF">
              <w:rPr>
                <w:noProof/>
                <w:webHidden/>
              </w:rPr>
              <w:fldChar w:fldCharType="separate"/>
            </w:r>
            <w:r w:rsidR="00180DBF">
              <w:rPr>
                <w:noProof/>
                <w:webHidden/>
              </w:rPr>
              <w:t>13</w:t>
            </w:r>
            <w:r w:rsidR="00180DBF">
              <w:rPr>
                <w:noProof/>
                <w:webHidden/>
              </w:rPr>
              <w:fldChar w:fldCharType="end"/>
            </w:r>
          </w:hyperlink>
        </w:p>
        <w:p w14:paraId="0B43FCDE" w14:textId="77777777" w:rsidR="00180DBF" w:rsidRDefault="004336F0">
          <w:pPr>
            <w:pStyle w:val="TOC4"/>
            <w:tabs>
              <w:tab w:val="right" w:leader="dot" w:pos="9350"/>
            </w:tabs>
            <w:rPr>
              <w:noProof/>
            </w:rPr>
          </w:pPr>
          <w:hyperlink w:anchor="_Toc438508390" w:history="1">
            <w:r w:rsidR="00180DBF" w:rsidRPr="00522384">
              <w:rPr>
                <w:rStyle w:val="Hyperlink"/>
                <w:noProof/>
              </w:rPr>
              <w:t>Health Information</w:t>
            </w:r>
            <w:r w:rsidR="00180DBF">
              <w:rPr>
                <w:noProof/>
                <w:webHidden/>
              </w:rPr>
              <w:tab/>
            </w:r>
            <w:r w:rsidR="00180DBF">
              <w:rPr>
                <w:noProof/>
                <w:webHidden/>
              </w:rPr>
              <w:fldChar w:fldCharType="begin"/>
            </w:r>
            <w:r w:rsidR="00180DBF">
              <w:rPr>
                <w:noProof/>
                <w:webHidden/>
              </w:rPr>
              <w:instrText xml:space="preserve"> PAGEREF _Toc438508390 \h </w:instrText>
            </w:r>
            <w:r w:rsidR="00180DBF">
              <w:rPr>
                <w:noProof/>
                <w:webHidden/>
              </w:rPr>
            </w:r>
            <w:r w:rsidR="00180DBF">
              <w:rPr>
                <w:noProof/>
                <w:webHidden/>
              </w:rPr>
              <w:fldChar w:fldCharType="separate"/>
            </w:r>
            <w:r w:rsidR="00180DBF">
              <w:rPr>
                <w:noProof/>
                <w:webHidden/>
              </w:rPr>
              <w:t>13</w:t>
            </w:r>
            <w:r w:rsidR="00180DBF">
              <w:rPr>
                <w:noProof/>
                <w:webHidden/>
              </w:rPr>
              <w:fldChar w:fldCharType="end"/>
            </w:r>
          </w:hyperlink>
        </w:p>
        <w:p w14:paraId="4A4895E2" w14:textId="77777777" w:rsidR="00180DBF" w:rsidRDefault="004336F0">
          <w:pPr>
            <w:pStyle w:val="TOC4"/>
            <w:tabs>
              <w:tab w:val="right" w:leader="dot" w:pos="9350"/>
            </w:tabs>
            <w:rPr>
              <w:noProof/>
            </w:rPr>
          </w:pPr>
          <w:hyperlink w:anchor="_Toc438508391" w:history="1">
            <w:r w:rsidR="00180DBF" w:rsidRPr="00522384">
              <w:rPr>
                <w:rStyle w:val="Hyperlink"/>
                <w:noProof/>
              </w:rPr>
              <w:t>Architectural Barriers</w:t>
            </w:r>
            <w:r w:rsidR="00180DBF">
              <w:rPr>
                <w:noProof/>
                <w:webHidden/>
              </w:rPr>
              <w:tab/>
            </w:r>
            <w:r w:rsidR="00180DBF">
              <w:rPr>
                <w:noProof/>
                <w:webHidden/>
              </w:rPr>
              <w:fldChar w:fldCharType="begin"/>
            </w:r>
            <w:r w:rsidR="00180DBF">
              <w:rPr>
                <w:noProof/>
                <w:webHidden/>
              </w:rPr>
              <w:instrText xml:space="preserve"> PAGEREF _Toc438508391 \h </w:instrText>
            </w:r>
            <w:r w:rsidR="00180DBF">
              <w:rPr>
                <w:noProof/>
                <w:webHidden/>
              </w:rPr>
            </w:r>
            <w:r w:rsidR="00180DBF">
              <w:rPr>
                <w:noProof/>
                <w:webHidden/>
              </w:rPr>
              <w:fldChar w:fldCharType="separate"/>
            </w:r>
            <w:r w:rsidR="00180DBF">
              <w:rPr>
                <w:noProof/>
                <w:webHidden/>
              </w:rPr>
              <w:t>13</w:t>
            </w:r>
            <w:r w:rsidR="00180DBF">
              <w:rPr>
                <w:noProof/>
                <w:webHidden/>
              </w:rPr>
              <w:fldChar w:fldCharType="end"/>
            </w:r>
          </w:hyperlink>
        </w:p>
        <w:p w14:paraId="5DAAD2A5" w14:textId="77777777" w:rsidR="00180DBF" w:rsidRDefault="004336F0">
          <w:pPr>
            <w:pStyle w:val="TOC4"/>
            <w:tabs>
              <w:tab w:val="right" w:leader="dot" w:pos="9350"/>
            </w:tabs>
            <w:rPr>
              <w:noProof/>
            </w:rPr>
          </w:pPr>
          <w:hyperlink w:anchor="_Toc438508392" w:history="1">
            <w:r w:rsidR="00180DBF" w:rsidRPr="00522384">
              <w:rPr>
                <w:rStyle w:val="Hyperlink"/>
                <w:noProof/>
              </w:rPr>
              <w:t>Technological knowledge</w:t>
            </w:r>
            <w:r w:rsidR="00180DBF">
              <w:rPr>
                <w:noProof/>
                <w:webHidden/>
              </w:rPr>
              <w:tab/>
            </w:r>
            <w:r w:rsidR="00180DBF">
              <w:rPr>
                <w:noProof/>
                <w:webHidden/>
              </w:rPr>
              <w:fldChar w:fldCharType="begin"/>
            </w:r>
            <w:r w:rsidR="00180DBF">
              <w:rPr>
                <w:noProof/>
                <w:webHidden/>
              </w:rPr>
              <w:instrText xml:space="preserve"> PAGEREF _Toc438508392 \h </w:instrText>
            </w:r>
            <w:r w:rsidR="00180DBF">
              <w:rPr>
                <w:noProof/>
                <w:webHidden/>
              </w:rPr>
            </w:r>
            <w:r w:rsidR="00180DBF">
              <w:rPr>
                <w:noProof/>
                <w:webHidden/>
              </w:rPr>
              <w:fldChar w:fldCharType="separate"/>
            </w:r>
            <w:r w:rsidR="00180DBF">
              <w:rPr>
                <w:noProof/>
                <w:webHidden/>
              </w:rPr>
              <w:t>14</w:t>
            </w:r>
            <w:r w:rsidR="00180DBF">
              <w:rPr>
                <w:noProof/>
                <w:webHidden/>
              </w:rPr>
              <w:fldChar w:fldCharType="end"/>
            </w:r>
          </w:hyperlink>
        </w:p>
        <w:p w14:paraId="7D5FF215" w14:textId="77777777" w:rsidR="00180DBF" w:rsidRDefault="004336F0">
          <w:pPr>
            <w:pStyle w:val="TOC4"/>
            <w:tabs>
              <w:tab w:val="right" w:leader="dot" w:pos="9350"/>
            </w:tabs>
            <w:rPr>
              <w:noProof/>
            </w:rPr>
          </w:pPr>
          <w:hyperlink w:anchor="_Toc438508393" w:history="1">
            <w:r w:rsidR="00180DBF" w:rsidRPr="00522384">
              <w:rPr>
                <w:rStyle w:val="Hyperlink"/>
                <w:noProof/>
              </w:rPr>
              <w:t>Fears and Frustrations</w:t>
            </w:r>
            <w:r w:rsidR="00180DBF">
              <w:rPr>
                <w:noProof/>
                <w:webHidden/>
              </w:rPr>
              <w:tab/>
            </w:r>
            <w:r w:rsidR="00180DBF">
              <w:rPr>
                <w:noProof/>
                <w:webHidden/>
              </w:rPr>
              <w:fldChar w:fldCharType="begin"/>
            </w:r>
            <w:r w:rsidR="00180DBF">
              <w:rPr>
                <w:noProof/>
                <w:webHidden/>
              </w:rPr>
              <w:instrText xml:space="preserve"> PAGEREF _Toc438508393 \h </w:instrText>
            </w:r>
            <w:r w:rsidR="00180DBF">
              <w:rPr>
                <w:noProof/>
                <w:webHidden/>
              </w:rPr>
            </w:r>
            <w:r w:rsidR="00180DBF">
              <w:rPr>
                <w:noProof/>
                <w:webHidden/>
              </w:rPr>
              <w:fldChar w:fldCharType="separate"/>
            </w:r>
            <w:r w:rsidR="00180DBF">
              <w:rPr>
                <w:noProof/>
                <w:webHidden/>
              </w:rPr>
              <w:t>14</w:t>
            </w:r>
            <w:r w:rsidR="00180DBF">
              <w:rPr>
                <w:noProof/>
                <w:webHidden/>
              </w:rPr>
              <w:fldChar w:fldCharType="end"/>
            </w:r>
          </w:hyperlink>
        </w:p>
        <w:p w14:paraId="64D71047" w14:textId="77777777" w:rsidR="00180DBF" w:rsidRDefault="004336F0">
          <w:pPr>
            <w:pStyle w:val="TOC4"/>
            <w:tabs>
              <w:tab w:val="right" w:leader="dot" w:pos="9350"/>
            </w:tabs>
            <w:rPr>
              <w:noProof/>
            </w:rPr>
          </w:pPr>
          <w:hyperlink w:anchor="_Toc438508394" w:history="1">
            <w:r w:rsidR="00180DBF" w:rsidRPr="00522384">
              <w:rPr>
                <w:rStyle w:val="Hyperlink"/>
                <w:noProof/>
              </w:rPr>
              <w:t>Motivations</w:t>
            </w:r>
            <w:r w:rsidR="00180DBF">
              <w:rPr>
                <w:noProof/>
                <w:webHidden/>
              </w:rPr>
              <w:tab/>
            </w:r>
            <w:r w:rsidR="00180DBF">
              <w:rPr>
                <w:noProof/>
                <w:webHidden/>
              </w:rPr>
              <w:fldChar w:fldCharType="begin"/>
            </w:r>
            <w:r w:rsidR="00180DBF">
              <w:rPr>
                <w:noProof/>
                <w:webHidden/>
              </w:rPr>
              <w:instrText xml:space="preserve"> PAGEREF _Toc438508394 \h </w:instrText>
            </w:r>
            <w:r w:rsidR="00180DBF">
              <w:rPr>
                <w:noProof/>
                <w:webHidden/>
              </w:rPr>
            </w:r>
            <w:r w:rsidR="00180DBF">
              <w:rPr>
                <w:noProof/>
                <w:webHidden/>
              </w:rPr>
              <w:fldChar w:fldCharType="separate"/>
            </w:r>
            <w:r w:rsidR="00180DBF">
              <w:rPr>
                <w:noProof/>
                <w:webHidden/>
              </w:rPr>
              <w:t>14</w:t>
            </w:r>
            <w:r w:rsidR="00180DBF">
              <w:rPr>
                <w:noProof/>
                <w:webHidden/>
              </w:rPr>
              <w:fldChar w:fldCharType="end"/>
            </w:r>
          </w:hyperlink>
        </w:p>
        <w:p w14:paraId="29986F5A" w14:textId="77777777" w:rsidR="00180DBF" w:rsidRDefault="004336F0">
          <w:pPr>
            <w:pStyle w:val="TOC4"/>
            <w:tabs>
              <w:tab w:val="right" w:leader="dot" w:pos="9350"/>
            </w:tabs>
            <w:rPr>
              <w:noProof/>
            </w:rPr>
          </w:pPr>
          <w:hyperlink w:anchor="_Toc438508395" w:history="1">
            <w:r w:rsidR="00180DBF" w:rsidRPr="00522384">
              <w:rPr>
                <w:rStyle w:val="Hyperlink"/>
                <w:noProof/>
              </w:rPr>
              <w:t>Scenario</w:t>
            </w:r>
            <w:r w:rsidR="00180DBF">
              <w:rPr>
                <w:noProof/>
                <w:webHidden/>
              </w:rPr>
              <w:tab/>
            </w:r>
            <w:r w:rsidR="00180DBF">
              <w:rPr>
                <w:noProof/>
                <w:webHidden/>
              </w:rPr>
              <w:fldChar w:fldCharType="begin"/>
            </w:r>
            <w:r w:rsidR="00180DBF">
              <w:rPr>
                <w:noProof/>
                <w:webHidden/>
              </w:rPr>
              <w:instrText xml:space="preserve"> PAGEREF _Toc438508395 \h </w:instrText>
            </w:r>
            <w:r w:rsidR="00180DBF">
              <w:rPr>
                <w:noProof/>
                <w:webHidden/>
              </w:rPr>
            </w:r>
            <w:r w:rsidR="00180DBF">
              <w:rPr>
                <w:noProof/>
                <w:webHidden/>
              </w:rPr>
              <w:fldChar w:fldCharType="separate"/>
            </w:r>
            <w:r w:rsidR="00180DBF">
              <w:rPr>
                <w:noProof/>
                <w:webHidden/>
              </w:rPr>
              <w:t>15</w:t>
            </w:r>
            <w:r w:rsidR="00180DBF">
              <w:rPr>
                <w:noProof/>
                <w:webHidden/>
              </w:rPr>
              <w:fldChar w:fldCharType="end"/>
            </w:r>
          </w:hyperlink>
        </w:p>
        <w:p w14:paraId="57F49753" w14:textId="77777777" w:rsidR="00180DBF" w:rsidRDefault="004336F0">
          <w:pPr>
            <w:pStyle w:val="TOC3"/>
            <w:tabs>
              <w:tab w:val="right" w:leader="dot" w:pos="9350"/>
            </w:tabs>
            <w:rPr>
              <w:noProof/>
              <w:szCs w:val="22"/>
              <w:lang w:val="pt-PT" w:eastAsia="pt-PT"/>
            </w:rPr>
          </w:pPr>
          <w:hyperlink w:anchor="_Toc438508396" w:history="1">
            <w:r w:rsidR="00180DBF" w:rsidRPr="00522384">
              <w:rPr>
                <w:rStyle w:val="Hyperlink"/>
                <w:noProof/>
                <w:lang w:val="pt-PT"/>
              </w:rPr>
              <w:t>Teresa</w:t>
            </w:r>
            <w:r w:rsidR="00180DBF">
              <w:rPr>
                <w:noProof/>
                <w:webHidden/>
              </w:rPr>
              <w:tab/>
            </w:r>
            <w:r w:rsidR="00180DBF">
              <w:rPr>
                <w:noProof/>
                <w:webHidden/>
              </w:rPr>
              <w:fldChar w:fldCharType="begin"/>
            </w:r>
            <w:r w:rsidR="00180DBF">
              <w:rPr>
                <w:noProof/>
                <w:webHidden/>
              </w:rPr>
              <w:instrText xml:space="preserve"> PAGEREF _Toc438508396 \h </w:instrText>
            </w:r>
            <w:r w:rsidR="00180DBF">
              <w:rPr>
                <w:noProof/>
                <w:webHidden/>
              </w:rPr>
            </w:r>
            <w:r w:rsidR="00180DBF">
              <w:rPr>
                <w:noProof/>
                <w:webHidden/>
              </w:rPr>
              <w:fldChar w:fldCharType="separate"/>
            </w:r>
            <w:r w:rsidR="00180DBF">
              <w:rPr>
                <w:noProof/>
                <w:webHidden/>
              </w:rPr>
              <w:t>18</w:t>
            </w:r>
            <w:r w:rsidR="00180DBF">
              <w:rPr>
                <w:noProof/>
                <w:webHidden/>
              </w:rPr>
              <w:fldChar w:fldCharType="end"/>
            </w:r>
          </w:hyperlink>
        </w:p>
        <w:p w14:paraId="5D5E3DDE" w14:textId="77777777" w:rsidR="00180DBF" w:rsidRDefault="004336F0">
          <w:pPr>
            <w:pStyle w:val="TOC4"/>
            <w:tabs>
              <w:tab w:val="right" w:leader="dot" w:pos="9350"/>
            </w:tabs>
            <w:rPr>
              <w:noProof/>
            </w:rPr>
          </w:pPr>
          <w:hyperlink w:anchor="_Toc438508397" w:history="1">
            <w:r w:rsidR="00180DBF" w:rsidRPr="00522384">
              <w:rPr>
                <w:rStyle w:val="Hyperlink"/>
                <w:noProof/>
              </w:rPr>
              <w:t>Backstory</w:t>
            </w:r>
            <w:r w:rsidR="00180DBF">
              <w:rPr>
                <w:noProof/>
                <w:webHidden/>
              </w:rPr>
              <w:tab/>
            </w:r>
            <w:r w:rsidR="00180DBF">
              <w:rPr>
                <w:noProof/>
                <w:webHidden/>
              </w:rPr>
              <w:fldChar w:fldCharType="begin"/>
            </w:r>
            <w:r w:rsidR="00180DBF">
              <w:rPr>
                <w:noProof/>
                <w:webHidden/>
              </w:rPr>
              <w:instrText xml:space="preserve"> PAGEREF _Toc438508397 \h </w:instrText>
            </w:r>
            <w:r w:rsidR="00180DBF">
              <w:rPr>
                <w:noProof/>
                <w:webHidden/>
              </w:rPr>
            </w:r>
            <w:r w:rsidR="00180DBF">
              <w:rPr>
                <w:noProof/>
                <w:webHidden/>
              </w:rPr>
              <w:fldChar w:fldCharType="separate"/>
            </w:r>
            <w:r w:rsidR="00180DBF">
              <w:rPr>
                <w:noProof/>
                <w:webHidden/>
              </w:rPr>
              <w:t>18</w:t>
            </w:r>
            <w:r w:rsidR="00180DBF">
              <w:rPr>
                <w:noProof/>
                <w:webHidden/>
              </w:rPr>
              <w:fldChar w:fldCharType="end"/>
            </w:r>
          </w:hyperlink>
        </w:p>
        <w:p w14:paraId="03784B03" w14:textId="77777777" w:rsidR="00180DBF" w:rsidRDefault="004336F0">
          <w:pPr>
            <w:pStyle w:val="TOC4"/>
            <w:tabs>
              <w:tab w:val="right" w:leader="dot" w:pos="9350"/>
            </w:tabs>
            <w:rPr>
              <w:noProof/>
            </w:rPr>
          </w:pPr>
          <w:hyperlink w:anchor="_Toc438508398" w:history="1">
            <w:r w:rsidR="00180DBF" w:rsidRPr="00522384">
              <w:rPr>
                <w:rStyle w:val="Hyperlink"/>
                <w:noProof/>
              </w:rPr>
              <w:t>Health Information</w:t>
            </w:r>
            <w:r w:rsidR="00180DBF">
              <w:rPr>
                <w:noProof/>
                <w:webHidden/>
              </w:rPr>
              <w:tab/>
            </w:r>
            <w:r w:rsidR="00180DBF">
              <w:rPr>
                <w:noProof/>
                <w:webHidden/>
              </w:rPr>
              <w:fldChar w:fldCharType="begin"/>
            </w:r>
            <w:r w:rsidR="00180DBF">
              <w:rPr>
                <w:noProof/>
                <w:webHidden/>
              </w:rPr>
              <w:instrText xml:space="preserve"> PAGEREF _Toc438508398 \h </w:instrText>
            </w:r>
            <w:r w:rsidR="00180DBF">
              <w:rPr>
                <w:noProof/>
                <w:webHidden/>
              </w:rPr>
            </w:r>
            <w:r w:rsidR="00180DBF">
              <w:rPr>
                <w:noProof/>
                <w:webHidden/>
              </w:rPr>
              <w:fldChar w:fldCharType="separate"/>
            </w:r>
            <w:r w:rsidR="00180DBF">
              <w:rPr>
                <w:noProof/>
                <w:webHidden/>
              </w:rPr>
              <w:t>18</w:t>
            </w:r>
            <w:r w:rsidR="00180DBF">
              <w:rPr>
                <w:noProof/>
                <w:webHidden/>
              </w:rPr>
              <w:fldChar w:fldCharType="end"/>
            </w:r>
          </w:hyperlink>
        </w:p>
        <w:p w14:paraId="38E27201" w14:textId="77777777" w:rsidR="00180DBF" w:rsidRDefault="004336F0">
          <w:pPr>
            <w:pStyle w:val="TOC4"/>
            <w:tabs>
              <w:tab w:val="right" w:leader="dot" w:pos="9350"/>
            </w:tabs>
            <w:rPr>
              <w:noProof/>
            </w:rPr>
          </w:pPr>
          <w:hyperlink w:anchor="_Toc438508399" w:history="1">
            <w:r w:rsidR="00180DBF" w:rsidRPr="00522384">
              <w:rPr>
                <w:rStyle w:val="Hyperlink"/>
                <w:noProof/>
              </w:rPr>
              <w:t>Technological knowledge</w:t>
            </w:r>
            <w:r w:rsidR="00180DBF">
              <w:rPr>
                <w:noProof/>
                <w:webHidden/>
              </w:rPr>
              <w:tab/>
            </w:r>
            <w:r w:rsidR="00180DBF">
              <w:rPr>
                <w:noProof/>
                <w:webHidden/>
              </w:rPr>
              <w:fldChar w:fldCharType="begin"/>
            </w:r>
            <w:r w:rsidR="00180DBF">
              <w:rPr>
                <w:noProof/>
                <w:webHidden/>
              </w:rPr>
              <w:instrText xml:space="preserve"> PAGEREF _Toc438508399 \h </w:instrText>
            </w:r>
            <w:r w:rsidR="00180DBF">
              <w:rPr>
                <w:noProof/>
                <w:webHidden/>
              </w:rPr>
            </w:r>
            <w:r w:rsidR="00180DBF">
              <w:rPr>
                <w:noProof/>
                <w:webHidden/>
              </w:rPr>
              <w:fldChar w:fldCharType="separate"/>
            </w:r>
            <w:r w:rsidR="00180DBF">
              <w:rPr>
                <w:noProof/>
                <w:webHidden/>
              </w:rPr>
              <w:t>18</w:t>
            </w:r>
            <w:r w:rsidR="00180DBF">
              <w:rPr>
                <w:noProof/>
                <w:webHidden/>
              </w:rPr>
              <w:fldChar w:fldCharType="end"/>
            </w:r>
          </w:hyperlink>
        </w:p>
        <w:p w14:paraId="623C67E1" w14:textId="77777777" w:rsidR="00180DBF" w:rsidRDefault="004336F0">
          <w:pPr>
            <w:pStyle w:val="TOC4"/>
            <w:tabs>
              <w:tab w:val="right" w:leader="dot" w:pos="9350"/>
            </w:tabs>
            <w:rPr>
              <w:noProof/>
            </w:rPr>
          </w:pPr>
          <w:hyperlink w:anchor="_Toc438508400" w:history="1">
            <w:r w:rsidR="00180DBF" w:rsidRPr="00522384">
              <w:rPr>
                <w:rStyle w:val="Hyperlink"/>
                <w:noProof/>
              </w:rPr>
              <w:t>Fears and Frustrations</w:t>
            </w:r>
            <w:r w:rsidR="00180DBF">
              <w:rPr>
                <w:noProof/>
                <w:webHidden/>
              </w:rPr>
              <w:tab/>
            </w:r>
            <w:r w:rsidR="00180DBF">
              <w:rPr>
                <w:noProof/>
                <w:webHidden/>
              </w:rPr>
              <w:fldChar w:fldCharType="begin"/>
            </w:r>
            <w:r w:rsidR="00180DBF">
              <w:rPr>
                <w:noProof/>
                <w:webHidden/>
              </w:rPr>
              <w:instrText xml:space="preserve"> PAGEREF _Toc438508400 \h </w:instrText>
            </w:r>
            <w:r w:rsidR="00180DBF">
              <w:rPr>
                <w:noProof/>
                <w:webHidden/>
              </w:rPr>
            </w:r>
            <w:r w:rsidR="00180DBF">
              <w:rPr>
                <w:noProof/>
                <w:webHidden/>
              </w:rPr>
              <w:fldChar w:fldCharType="separate"/>
            </w:r>
            <w:r w:rsidR="00180DBF">
              <w:rPr>
                <w:noProof/>
                <w:webHidden/>
              </w:rPr>
              <w:t>18</w:t>
            </w:r>
            <w:r w:rsidR="00180DBF">
              <w:rPr>
                <w:noProof/>
                <w:webHidden/>
              </w:rPr>
              <w:fldChar w:fldCharType="end"/>
            </w:r>
          </w:hyperlink>
        </w:p>
        <w:p w14:paraId="426A0292" w14:textId="77777777" w:rsidR="00180DBF" w:rsidRDefault="004336F0">
          <w:pPr>
            <w:pStyle w:val="TOC4"/>
            <w:tabs>
              <w:tab w:val="right" w:leader="dot" w:pos="9350"/>
            </w:tabs>
            <w:rPr>
              <w:noProof/>
            </w:rPr>
          </w:pPr>
          <w:hyperlink w:anchor="_Toc438508401" w:history="1">
            <w:r w:rsidR="00180DBF" w:rsidRPr="00522384">
              <w:rPr>
                <w:rStyle w:val="Hyperlink"/>
                <w:noProof/>
              </w:rPr>
              <w:t>Motivations</w:t>
            </w:r>
            <w:r w:rsidR="00180DBF">
              <w:rPr>
                <w:noProof/>
                <w:webHidden/>
              </w:rPr>
              <w:tab/>
            </w:r>
            <w:r w:rsidR="00180DBF">
              <w:rPr>
                <w:noProof/>
                <w:webHidden/>
              </w:rPr>
              <w:fldChar w:fldCharType="begin"/>
            </w:r>
            <w:r w:rsidR="00180DBF">
              <w:rPr>
                <w:noProof/>
                <w:webHidden/>
              </w:rPr>
              <w:instrText xml:space="preserve"> PAGEREF _Toc438508401 \h </w:instrText>
            </w:r>
            <w:r w:rsidR="00180DBF">
              <w:rPr>
                <w:noProof/>
                <w:webHidden/>
              </w:rPr>
            </w:r>
            <w:r w:rsidR="00180DBF">
              <w:rPr>
                <w:noProof/>
                <w:webHidden/>
              </w:rPr>
              <w:fldChar w:fldCharType="separate"/>
            </w:r>
            <w:r w:rsidR="00180DBF">
              <w:rPr>
                <w:noProof/>
                <w:webHidden/>
              </w:rPr>
              <w:t>19</w:t>
            </w:r>
            <w:r w:rsidR="00180DBF">
              <w:rPr>
                <w:noProof/>
                <w:webHidden/>
              </w:rPr>
              <w:fldChar w:fldCharType="end"/>
            </w:r>
          </w:hyperlink>
        </w:p>
        <w:p w14:paraId="77F18117" w14:textId="77777777" w:rsidR="00180DBF" w:rsidRDefault="004336F0">
          <w:pPr>
            <w:pStyle w:val="TOC4"/>
            <w:tabs>
              <w:tab w:val="right" w:leader="dot" w:pos="9350"/>
            </w:tabs>
            <w:rPr>
              <w:noProof/>
            </w:rPr>
          </w:pPr>
          <w:hyperlink w:anchor="_Toc438508402" w:history="1">
            <w:r w:rsidR="00180DBF" w:rsidRPr="00522384">
              <w:rPr>
                <w:rStyle w:val="Hyperlink"/>
                <w:noProof/>
              </w:rPr>
              <w:t>Scenario</w:t>
            </w:r>
            <w:r w:rsidR="00180DBF">
              <w:rPr>
                <w:noProof/>
                <w:webHidden/>
              </w:rPr>
              <w:tab/>
            </w:r>
            <w:r w:rsidR="00180DBF">
              <w:rPr>
                <w:noProof/>
                <w:webHidden/>
              </w:rPr>
              <w:fldChar w:fldCharType="begin"/>
            </w:r>
            <w:r w:rsidR="00180DBF">
              <w:rPr>
                <w:noProof/>
                <w:webHidden/>
              </w:rPr>
              <w:instrText xml:space="preserve"> PAGEREF _Toc438508402 \h </w:instrText>
            </w:r>
            <w:r w:rsidR="00180DBF">
              <w:rPr>
                <w:noProof/>
                <w:webHidden/>
              </w:rPr>
            </w:r>
            <w:r w:rsidR="00180DBF">
              <w:rPr>
                <w:noProof/>
                <w:webHidden/>
              </w:rPr>
              <w:fldChar w:fldCharType="separate"/>
            </w:r>
            <w:r w:rsidR="00180DBF">
              <w:rPr>
                <w:noProof/>
                <w:webHidden/>
              </w:rPr>
              <w:t>19</w:t>
            </w:r>
            <w:r w:rsidR="00180DBF">
              <w:rPr>
                <w:noProof/>
                <w:webHidden/>
              </w:rPr>
              <w:fldChar w:fldCharType="end"/>
            </w:r>
          </w:hyperlink>
        </w:p>
        <w:p w14:paraId="06F23855" w14:textId="77777777" w:rsidR="00180DBF" w:rsidRDefault="004336F0">
          <w:pPr>
            <w:pStyle w:val="TOC2"/>
            <w:tabs>
              <w:tab w:val="right" w:leader="dot" w:pos="9350"/>
            </w:tabs>
            <w:rPr>
              <w:noProof/>
              <w:szCs w:val="22"/>
              <w:lang w:val="pt-PT" w:eastAsia="pt-PT"/>
            </w:rPr>
          </w:pPr>
          <w:hyperlink w:anchor="_Toc438508403" w:history="1">
            <w:r w:rsidR="00180DBF" w:rsidRPr="00522384">
              <w:rPr>
                <w:rStyle w:val="Hyperlink"/>
                <w:noProof/>
                <w:lang w:val="en-GB"/>
              </w:rPr>
              <w:t>Informal Caregivers</w:t>
            </w:r>
            <w:r w:rsidR="00180DBF">
              <w:rPr>
                <w:noProof/>
                <w:webHidden/>
              </w:rPr>
              <w:tab/>
            </w:r>
            <w:r w:rsidR="00180DBF">
              <w:rPr>
                <w:noProof/>
                <w:webHidden/>
              </w:rPr>
              <w:fldChar w:fldCharType="begin"/>
            </w:r>
            <w:r w:rsidR="00180DBF">
              <w:rPr>
                <w:noProof/>
                <w:webHidden/>
              </w:rPr>
              <w:instrText xml:space="preserve"> PAGEREF _Toc438508403 \h </w:instrText>
            </w:r>
            <w:r w:rsidR="00180DBF">
              <w:rPr>
                <w:noProof/>
                <w:webHidden/>
              </w:rPr>
            </w:r>
            <w:r w:rsidR="00180DBF">
              <w:rPr>
                <w:noProof/>
                <w:webHidden/>
              </w:rPr>
              <w:fldChar w:fldCharType="separate"/>
            </w:r>
            <w:r w:rsidR="00180DBF">
              <w:rPr>
                <w:noProof/>
                <w:webHidden/>
              </w:rPr>
              <w:t>24</w:t>
            </w:r>
            <w:r w:rsidR="00180DBF">
              <w:rPr>
                <w:noProof/>
                <w:webHidden/>
              </w:rPr>
              <w:fldChar w:fldCharType="end"/>
            </w:r>
          </w:hyperlink>
        </w:p>
        <w:p w14:paraId="1567DACA" w14:textId="77777777" w:rsidR="00180DBF" w:rsidRDefault="004336F0">
          <w:pPr>
            <w:pStyle w:val="TOC3"/>
            <w:tabs>
              <w:tab w:val="right" w:leader="dot" w:pos="9350"/>
            </w:tabs>
            <w:rPr>
              <w:noProof/>
              <w:szCs w:val="22"/>
              <w:lang w:val="pt-PT" w:eastAsia="pt-PT"/>
            </w:rPr>
          </w:pPr>
          <w:hyperlink w:anchor="_Toc438508404" w:history="1">
            <w:r w:rsidR="00180DBF" w:rsidRPr="00522384">
              <w:rPr>
                <w:rStyle w:val="Hyperlink"/>
                <w:noProof/>
                <w:lang w:val="en-GB"/>
              </w:rPr>
              <w:t>Alice</w:t>
            </w:r>
            <w:r w:rsidR="00180DBF">
              <w:rPr>
                <w:noProof/>
                <w:webHidden/>
              </w:rPr>
              <w:tab/>
            </w:r>
            <w:r w:rsidR="00180DBF">
              <w:rPr>
                <w:noProof/>
                <w:webHidden/>
              </w:rPr>
              <w:fldChar w:fldCharType="begin"/>
            </w:r>
            <w:r w:rsidR="00180DBF">
              <w:rPr>
                <w:noProof/>
                <w:webHidden/>
              </w:rPr>
              <w:instrText xml:space="preserve"> PAGEREF _Toc438508404 \h </w:instrText>
            </w:r>
            <w:r w:rsidR="00180DBF">
              <w:rPr>
                <w:noProof/>
                <w:webHidden/>
              </w:rPr>
            </w:r>
            <w:r w:rsidR="00180DBF">
              <w:rPr>
                <w:noProof/>
                <w:webHidden/>
              </w:rPr>
              <w:fldChar w:fldCharType="separate"/>
            </w:r>
            <w:r w:rsidR="00180DBF">
              <w:rPr>
                <w:noProof/>
                <w:webHidden/>
              </w:rPr>
              <w:t>24</w:t>
            </w:r>
            <w:r w:rsidR="00180DBF">
              <w:rPr>
                <w:noProof/>
                <w:webHidden/>
              </w:rPr>
              <w:fldChar w:fldCharType="end"/>
            </w:r>
          </w:hyperlink>
        </w:p>
        <w:p w14:paraId="4C413CEA" w14:textId="77777777" w:rsidR="00180DBF" w:rsidRDefault="004336F0">
          <w:pPr>
            <w:pStyle w:val="TOC4"/>
            <w:tabs>
              <w:tab w:val="right" w:leader="dot" w:pos="9350"/>
            </w:tabs>
            <w:rPr>
              <w:noProof/>
            </w:rPr>
          </w:pPr>
          <w:hyperlink w:anchor="_Toc438508405" w:history="1">
            <w:r w:rsidR="00180DBF" w:rsidRPr="00522384">
              <w:rPr>
                <w:rStyle w:val="Hyperlink"/>
                <w:noProof/>
              </w:rPr>
              <w:t>Backstory</w:t>
            </w:r>
            <w:r w:rsidR="00180DBF">
              <w:rPr>
                <w:noProof/>
                <w:webHidden/>
              </w:rPr>
              <w:tab/>
            </w:r>
            <w:r w:rsidR="00180DBF">
              <w:rPr>
                <w:noProof/>
                <w:webHidden/>
              </w:rPr>
              <w:fldChar w:fldCharType="begin"/>
            </w:r>
            <w:r w:rsidR="00180DBF">
              <w:rPr>
                <w:noProof/>
                <w:webHidden/>
              </w:rPr>
              <w:instrText xml:space="preserve"> PAGEREF _Toc438508405 \h </w:instrText>
            </w:r>
            <w:r w:rsidR="00180DBF">
              <w:rPr>
                <w:noProof/>
                <w:webHidden/>
              </w:rPr>
            </w:r>
            <w:r w:rsidR="00180DBF">
              <w:rPr>
                <w:noProof/>
                <w:webHidden/>
              </w:rPr>
              <w:fldChar w:fldCharType="separate"/>
            </w:r>
            <w:r w:rsidR="00180DBF">
              <w:rPr>
                <w:noProof/>
                <w:webHidden/>
              </w:rPr>
              <w:t>24</w:t>
            </w:r>
            <w:r w:rsidR="00180DBF">
              <w:rPr>
                <w:noProof/>
                <w:webHidden/>
              </w:rPr>
              <w:fldChar w:fldCharType="end"/>
            </w:r>
          </w:hyperlink>
        </w:p>
        <w:p w14:paraId="7DCACC6C" w14:textId="77777777" w:rsidR="00180DBF" w:rsidRDefault="004336F0">
          <w:pPr>
            <w:pStyle w:val="TOC4"/>
            <w:tabs>
              <w:tab w:val="right" w:leader="dot" w:pos="9350"/>
            </w:tabs>
            <w:rPr>
              <w:noProof/>
            </w:rPr>
          </w:pPr>
          <w:hyperlink w:anchor="_Toc438508406" w:history="1">
            <w:r w:rsidR="00180DBF" w:rsidRPr="00522384">
              <w:rPr>
                <w:rStyle w:val="Hyperlink"/>
                <w:noProof/>
              </w:rPr>
              <w:t>Caretaker’s health information</w:t>
            </w:r>
            <w:r w:rsidR="00180DBF">
              <w:rPr>
                <w:noProof/>
                <w:webHidden/>
              </w:rPr>
              <w:tab/>
            </w:r>
            <w:r w:rsidR="00180DBF">
              <w:rPr>
                <w:noProof/>
                <w:webHidden/>
              </w:rPr>
              <w:fldChar w:fldCharType="begin"/>
            </w:r>
            <w:r w:rsidR="00180DBF">
              <w:rPr>
                <w:noProof/>
                <w:webHidden/>
              </w:rPr>
              <w:instrText xml:space="preserve"> PAGEREF _Toc438508406 \h </w:instrText>
            </w:r>
            <w:r w:rsidR="00180DBF">
              <w:rPr>
                <w:noProof/>
                <w:webHidden/>
              </w:rPr>
            </w:r>
            <w:r w:rsidR="00180DBF">
              <w:rPr>
                <w:noProof/>
                <w:webHidden/>
              </w:rPr>
              <w:fldChar w:fldCharType="separate"/>
            </w:r>
            <w:r w:rsidR="00180DBF">
              <w:rPr>
                <w:noProof/>
                <w:webHidden/>
              </w:rPr>
              <w:t>24</w:t>
            </w:r>
            <w:r w:rsidR="00180DBF">
              <w:rPr>
                <w:noProof/>
                <w:webHidden/>
              </w:rPr>
              <w:fldChar w:fldCharType="end"/>
            </w:r>
          </w:hyperlink>
        </w:p>
        <w:p w14:paraId="68114F42" w14:textId="77777777" w:rsidR="00180DBF" w:rsidRDefault="004336F0">
          <w:pPr>
            <w:pStyle w:val="TOC4"/>
            <w:tabs>
              <w:tab w:val="right" w:leader="dot" w:pos="9350"/>
            </w:tabs>
            <w:rPr>
              <w:noProof/>
            </w:rPr>
          </w:pPr>
          <w:hyperlink w:anchor="_Toc438508407" w:history="1">
            <w:r w:rsidR="00180DBF" w:rsidRPr="00522384">
              <w:rPr>
                <w:rStyle w:val="Hyperlink"/>
                <w:noProof/>
              </w:rPr>
              <w:t>Architectural barriers</w:t>
            </w:r>
            <w:r w:rsidR="00180DBF">
              <w:rPr>
                <w:noProof/>
                <w:webHidden/>
              </w:rPr>
              <w:tab/>
            </w:r>
            <w:r w:rsidR="00180DBF">
              <w:rPr>
                <w:noProof/>
                <w:webHidden/>
              </w:rPr>
              <w:fldChar w:fldCharType="begin"/>
            </w:r>
            <w:r w:rsidR="00180DBF">
              <w:rPr>
                <w:noProof/>
                <w:webHidden/>
              </w:rPr>
              <w:instrText xml:space="preserve"> PAGEREF _Toc438508407 \h </w:instrText>
            </w:r>
            <w:r w:rsidR="00180DBF">
              <w:rPr>
                <w:noProof/>
                <w:webHidden/>
              </w:rPr>
            </w:r>
            <w:r w:rsidR="00180DBF">
              <w:rPr>
                <w:noProof/>
                <w:webHidden/>
              </w:rPr>
              <w:fldChar w:fldCharType="separate"/>
            </w:r>
            <w:r w:rsidR="00180DBF">
              <w:rPr>
                <w:noProof/>
                <w:webHidden/>
              </w:rPr>
              <w:t>24</w:t>
            </w:r>
            <w:r w:rsidR="00180DBF">
              <w:rPr>
                <w:noProof/>
                <w:webHidden/>
              </w:rPr>
              <w:fldChar w:fldCharType="end"/>
            </w:r>
          </w:hyperlink>
        </w:p>
        <w:p w14:paraId="7B1A72E9" w14:textId="77777777" w:rsidR="00180DBF" w:rsidRDefault="004336F0">
          <w:pPr>
            <w:pStyle w:val="TOC4"/>
            <w:tabs>
              <w:tab w:val="right" w:leader="dot" w:pos="9350"/>
            </w:tabs>
            <w:rPr>
              <w:noProof/>
            </w:rPr>
          </w:pPr>
          <w:hyperlink w:anchor="_Toc438508408" w:history="1">
            <w:r w:rsidR="00180DBF" w:rsidRPr="00522384">
              <w:rPr>
                <w:rStyle w:val="Hyperlink"/>
                <w:noProof/>
              </w:rPr>
              <w:t>Technological knowledge</w:t>
            </w:r>
            <w:r w:rsidR="00180DBF">
              <w:rPr>
                <w:noProof/>
                <w:webHidden/>
              </w:rPr>
              <w:tab/>
            </w:r>
            <w:r w:rsidR="00180DBF">
              <w:rPr>
                <w:noProof/>
                <w:webHidden/>
              </w:rPr>
              <w:fldChar w:fldCharType="begin"/>
            </w:r>
            <w:r w:rsidR="00180DBF">
              <w:rPr>
                <w:noProof/>
                <w:webHidden/>
              </w:rPr>
              <w:instrText xml:space="preserve"> PAGEREF _Toc438508408 \h </w:instrText>
            </w:r>
            <w:r w:rsidR="00180DBF">
              <w:rPr>
                <w:noProof/>
                <w:webHidden/>
              </w:rPr>
            </w:r>
            <w:r w:rsidR="00180DBF">
              <w:rPr>
                <w:noProof/>
                <w:webHidden/>
              </w:rPr>
              <w:fldChar w:fldCharType="separate"/>
            </w:r>
            <w:r w:rsidR="00180DBF">
              <w:rPr>
                <w:noProof/>
                <w:webHidden/>
              </w:rPr>
              <w:t>25</w:t>
            </w:r>
            <w:r w:rsidR="00180DBF">
              <w:rPr>
                <w:noProof/>
                <w:webHidden/>
              </w:rPr>
              <w:fldChar w:fldCharType="end"/>
            </w:r>
          </w:hyperlink>
        </w:p>
        <w:p w14:paraId="40B74FFA" w14:textId="77777777" w:rsidR="00180DBF" w:rsidRDefault="004336F0">
          <w:pPr>
            <w:pStyle w:val="TOC4"/>
            <w:tabs>
              <w:tab w:val="right" w:leader="dot" w:pos="9350"/>
            </w:tabs>
            <w:rPr>
              <w:noProof/>
            </w:rPr>
          </w:pPr>
          <w:hyperlink w:anchor="_Toc438508409" w:history="1">
            <w:r w:rsidR="00180DBF" w:rsidRPr="00522384">
              <w:rPr>
                <w:rStyle w:val="Hyperlink"/>
                <w:noProof/>
              </w:rPr>
              <w:t>Fears and Frustrations</w:t>
            </w:r>
            <w:r w:rsidR="00180DBF">
              <w:rPr>
                <w:noProof/>
                <w:webHidden/>
              </w:rPr>
              <w:tab/>
            </w:r>
            <w:r w:rsidR="00180DBF">
              <w:rPr>
                <w:noProof/>
                <w:webHidden/>
              </w:rPr>
              <w:fldChar w:fldCharType="begin"/>
            </w:r>
            <w:r w:rsidR="00180DBF">
              <w:rPr>
                <w:noProof/>
                <w:webHidden/>
              </w:rPr>
              <w:instrText xml:space="preserve"> PAGEREF _Toc438508409 \h </w:instrText>
            </w:r>
            <w:r w:rsidR="00180DBF">
              <w:rPr>
                <w:noProof/>
                <w:webHidden/>
              </w:rPr>
            </w:r>
            <w:r w:rsidR="00180DBF">
              <w:rPr>
                <w:noProof/>
                <w:webHidden/>
              </w:rPr>
              <w:fldChar w:fldCharType="separate"/>
            </w:r>
            <w:r w:rsidR="00180DBF">
              <w:rPr>
                <w:noProof/>
                <w:webHidden/>
              </w:rPr>
              <w:t>25</w:t>
            </w:r>
            <w:r w:rsidR="00180DBF">
              <w:rPr>
                <w:noProof/>
                <w:webHidden/>
              </w:rPr>
              <w:fldChar w:fldCharType="end"/>
            </w:r>
          </w:hyperlink>
        </w:p>
        <w:p w14:paraId="5384030F" w14:textId="77777777" w:rsidR="00180DBF" w:rsidRDefault="004336F0">
          <w:pPr>
            <w:pStyle w:val="TOC4"/>
            <w:tabs>
              <w:tab w:val="right" w:leader="dot" w:pos="9350"/>
            </w:tabs>
            <w:rPr>
              <w:noProof/>
            </w:rPr>
          </w:pPr>
          <w:hyperlink w:anchor="_Toc438508410" w:history="1">
            <w:r w:rsidR="00180DBF" w:rsidRPr="00522384">
              <w:rPr>
                <w:rStyle w:val="Hyperlink"/>
                <w:noProof/>
              </w:rPr>
              <w:t>Motivations</w:t>
            </w:r>
            <w:r w:rsidR="00180DBF">
              <w:rPr>
                <w:noProof/>
                <w:webHidden/>
              </w:rPr>
              <w:tab/>
            </w:r>
            <w:r w:rsidR="00180DBF">
              <w:rPr>
                <w:noProof/>
                <w:webHidden/>
              </w:rPr>
              <w:fldChar w:fldCharType="begin"/>
            </w:r>
            <w:r w:rsidR="00180DBF">
              <w:rPr>
                <w:noProof/>
                <w:webHidden/>
              </w:rPr>
              <w:instrText xml:space="preserve"> PAGEREF _Toc438508410 \h </w:instrText>
            </w:r>
            <w:r w:rsidR="00180DBF">
              <w:rPr>
                <w:noProof/>
                <w:webHidden/>
              </w:rPr>
            </w:r>
            <w:r w:rsidR="00180DBF">
              <w:rPr>
                <w:noProof/>
                <w:webHidden/>
              </w:rPr>
              <w:fldChar w:fldCharType="separate"/>
            </w:r>
            <w:r w:rsidR="00180DBF">
              <w:rPr>
                <w:noProof/>
                <w:webHidden/>
              </w:rPr>
              <w:t>25</w:t>
            </w:r>
            <w:r w:rsidR="00180DBF">
              <w:rPr>
                <w:noProof/>
                <w:webHidden/>
              </w:rPr>
              <w:fldChar w:fldCharType="end"/>
            </w:r>
          </w:hyperlink>
        </w:p>
        <w:p w14:paraId="0A763D1B" w14:textId="77777777" w:rsidR="00180DBF" w:rsidRDefault="004336F0">
          <w:pPr>
            <w:pStyle w:val="TOC4"/>
            <w:tabs>
              <w:tab w:val="right" w:leader="dot" w:pos="9350"/>
            </w:tabs>
            <w:rPr>
              <w:noProof/>
            </w:rPr>
          </w:pPr>
          <w:hyperlink w:anchor="_Toc438508411" w:history="1">
            <w:r w:rsidR="00180DBF" w:rsidRPr="00522384">
              <w:rPr>
                <w:rStyle w:val="Hyperlink"/>
                <w:noProof/>
              </w:rPr>
              <w:t>Scenario</w:t>
            </w:r>
            <w:r w:rsidR="00180DBF">
              <w:rPr>
                <w:noProof/>
                <w:webHidden/>
              </w:rPr>
              <w:tab/>
            </w:r>
            <w:r w:rsidR="00180DBF">
              <w:rPr>
                <w:noProof/>
                <w:webHidden/>
              </w:rPr>
              <w:fldChar w:fldCharType="begin"/>
            </w:r>
            <w:r w:rsidR="00180DBF">
              <w:rPr>
                <w:noProof/>
                <w:webHidden/>
              </w:rPr>
              <w:instrText xml:space="preserve"> PAGEREF _Toc438508411 \h </w:instrText>
            </w:r>
            <w:r w:rsidR="00180DBF">
              <w:rPr>
                <w:noProof/>
                <w:webHidden/>
              </w:rPr>
            </w:r>
            <w:r w:rsidR="00180DBF">
              <w:rPr>
                <w:noProof/>
                <w:webHidden/>
              </w:rPr>
              <w:fldChar w:fldCharType="separate"/>
            </w:r>
            <w:r w:rsidR="00180DBF">
              <w:rPr>
                <w:noProof/>
                <w:webHidden/>
              </w:rPr>
              <w:t>25</w:t>
            </w:r>
            <w:r w:rsidR="00180DBF">
              <w:rPr>
                <w:noProof/>
                <w:webHidden/>
              </w:rPr>
              <w:fldChar w:fldCharType="end"/>
            </w:r>
          </w:hyperlink>
        </w:p>
        <w:p w14:paraId="7512E270" w14:textId="77777777" w:rsidR="00180DBF" w:rsidRDefault="004336F0">
          <w:pPr>
            <w:pStyle w:val="TOC3"/>
            <w:tabs>
              <w:tab w:val="right" w:leader="dot" w:pos="9350"/>
            </w:tabs>
            <w:rPr>
              <w:noProof/>
              <w:szCs w:val="22"/>
              <w:lang w:val="pt-PT" w:eastAsia="pt-PT"/>
            </w:rPr>
          </w:pPr>
          <w:hyperlink w:anchor="_Toc438508412" w:history="1">
            <w:r w:rsidR="00180DBF" w:rsidRPr="00522384">
              <w:rPr>
                <w:rStyle w:val="Hyperlink"/>
                <w:noProof/>
                <w:lang w:val="en-GB"/>
              </w:rPr>
              <w:t>Pedro</w:t>
            </w:r>
            <w:r w:rsidR="00180DBF">
              <w:rPr>
                <w:noProof/>
                <w:webHidden/>
              </w:rPr>
              <w:tab/>
            </w:r>
            <w:r w:rsidR="00180DBF">
              <w:rPr>
                <w:noProof/>
                <w:webHidden/>
              </w:rPr>
              <w:fldChar w:fldCharType="begin"/>
            </w:r>
            <w:r w:rsidR="00180DBF">
              <w:rPr>
                <w:noProof/>
                <w:webHidden/>
              </w:rPr>
              <w:instrText xml:space="preserve"> PAGEREF _Toc438508412 \h </w:instrText>
            </w:r>
            <w:r w:rsidR="00180DBF">
              <w:rPr>
                <w:noProof/>
                <w:webHidden/>
              </w:rPr>
            </w:r>
            <w:r w:rsidR="00180DBF">
              <w:rPr>
                <w:noProof/>
                <w:webHidden/>
              </w:rPr>
              <w:fldChar w:fldCharType="separate"/>
            </w:r>
            <w:r w:rsidR="00180DBF">
              <w:rPr>
                <w:noProof/>
                <w:webHidden/>
              </w:rPr>
              <w:t>28</w:t>
            </w:r>
            <w:r w:rsidR="00180DBF">
              <w:rPr>
                <w:noProof/>
                <w:webHidden/>
              </w:rPr>
              <w:fldChar w:fldCharType="end"/>
            </w:r>
          </w:hyperlink>
        </w:p>
        <w:p w14:paraId="7085D447" w14:textId="77777777" w:rsidR="00180DBF" w:rsidRDefault="004336F0">
          <w:pPr>
            <w:pStyle w:val="TOC4"/>
            <w:tabs>
              <w:tab w:val="right" w:leader="dot" w:pos="9350"/>
            </w:tabs>
            <w:rPr>
              <w:noProof/>
            </w:rPr>
          </w:pPr>
          <w:hyperlink w:anchor="_Toc438508413" w:history="1">
            <w:r w:rsidR="00180DBF" w:rsidRPr="00522384">
              <w:rPr>
                <w:rStyle w:val="Hyperlink"/>
                <w:noProof/>
              </w:rPr>
              <w:t>Backstory</w:t>
            </w:r>
            <w:r w:rsidR="00180DBF">
              <w:rPr>
                <w:noProof/>
                <w:webHidden/>
              </w:rPr>
              <w:tab/>
            </w:r>
            <w:r w:rsidR="00180DBF">
              <w:rPr>
                <w:noProof/>
                <w:webHidden/>
              </w:rPr>
              <w:fldChar w:fldCharType="begin"/>
            </w:r>
            <w:r w:rsidR="00180DBF">
              <w:rPr>
                <w:noProof/>
                <w:webHidden/>
              </w:rPr>
              <w:instrText xml:space="preserve"> PAGEREF _Toc438508413 \h </w:instrText>
            </w:r>
            <w:r w:rsidR="00180DBF">
              <w:rPr>
                <w:noProof/>
                <w:webHidden/>
              </w:rPr>
            </w:r>
            <w:r w:rsidR="00180DBF">
              <w:rPr>
                <w:noProof/>
                <w:webHidden/>
              </w:rPr>
              <w:fldChar w:fldCharType="separate"/>
            </w:r>
            <w:r w:rsidR="00180DBF">
              <w:rPr>
                <w:noProof/>
                <w:webHidden/>
              </w:rPr>
              <w:t>28</w:t>
            </w:r>
            <w:r w:rsidR="00180DBF">
              <w:rPr>
                <w:noProof/>
                <w:webHidden/>
              </w:rPr>
              <w:fldChar w:fldCharType="end"/>
            </w:r>
          </w:hyperlink>
        </w:p>
        <w:p w14:paraId="592D8FB8" w14:textId="77777777" w:rsidR="00180DBF" w:rsidRDefault="004336F0">
          <w:pPr>
            <w:pStyle w:val="TOC4"/>
            <w:tabs>
              <w:tab w:val="right" w:leader="dot" w:pos="9350"/>
            </w:tabs>
            <w:rPr>
              <w:noProof/>
            </w:rPr>
          </w:pPr>
          <w:hyperlink w:anchor="_Toc438508414" w:history="1">
            <w:r w:rsidR="00180DBF" w:rsidRPr="00522384">
              <w:rPr>
                <w:rStyle w:val="Hyperlink"/>
                <w:noProof/>
              </w:rPr>
              <w:t>Caretaker’s health information</w:t>
            </w:r>
            <w:r w:rsidR="00180DBF">
              <w:rPr>
                <w:noProof/>
                <w:webHidden/>
              </w:rPr>
              <w:tab/>
            </w:r>
            <w:r w:rsidR="00180DBF">
              <w:rPr>
                <w:noProof/>
                <w:webHidden/>
              </w:rPr>
              <w:fldChar w:fldCharType="begin"/>
            </w:r>
            <w:r w:rsidR="00180DBF">
              <w:rPr>
                <w:noProof/>
                <w:webHidden/>
              </w:rPr>
              <w:instrText xml:space="preserve"> PAGEREF _Toc438508414 \h </w:instrText>
            </w:r>
            <w:r w:rsidR="00180DBF">
              <w:rPr>
                <w:noProof/>
                <w:webHidden/>
              </w:rPr>
            </w:r>
            <w:r w:rsidR="00180DBF">
              <w:rPr>
                <w:noProof/>
                <w:webHidden/>
              </w:rPr>
              <w:fldChar w:fldCharType="separate"/>
            </w:r>
            <w:r w:rsidR="00180DBF">
              <w:rPr>
                <w:noProof/>
                <w:webHidden/>
              </w:rPr>
              <w:t>28</w:t>
            </w:r>
            <w:r w:rsidR="00180DBF">
              <w:rPr>
                <w:noProof/>
                <w:webHidden/>
              </w:rPr>
              <w:fldChar w:fldCharType="end"/>
            </w:r>
          </w:hyperlink>
        </w:p>
        <w:p w14:paraId="43EF5D49" w14:textId="77777777" w:rsidR="00180DBF" w:rsidRDefault="004336F0">
          <w:pPr>
            <w:pStyle w:val="TOC4"/>
            <w:tabs>
              <w:tab w:val="right" w:leader="dot" w:pos="9350"/>
            </w:tabs>
            <w:rPr>
              <w:noProof/>
            </w:rPr>
          </w:pPr>
          <w:hyperlink w:anchor="_Toc438508415" w:history="1">
            <w:r w:rsidR="00180DBF" w:rsidRPr="00522384">
              <w:rPr>
                <w:rStyle w:val="Hyperlink"/>
                <w:noProof/>
              </w:rPr>
              <w:t>Technological knowledge</w:t>
            </w:r>
            <w:r w:rsidR="00180DBF">
              <w:rPr>
                <w:noProof/>
                <w:webHidden/>
              </w:rPr>
              <w:tab/>
            </w:r>
            <w:r w:rsidR="00180DBF">
              <w:rPr>
                <w:noProof/>
                <w:webHidden/>
              </w:rPr>
              <w:fldChar w:fldCharType="begin"/>
            </w:r>
            <w:r w:rsidR="00180DBF">
              <w:rPr>
                <w:noProof/>
                <w:webHidden/>
              </w:rPr>
              <w:instrText xml:space="preserve"> PAGEREF _Toc438508415 \h </w:instrText>
            </w:r>
            <w:r w:rsidR="00180DBF">
              <w:rPr>
                <w:noProof/>
                <w:webHidden/>
              </w:rPr>
            </w:r>
            <w:r w:rsidR="00180DBF">
              <w:rPr>
                <w:noProof/>
                <w:webHidden/>
              </w:rPr>
              <w:fldChar w:fldCharType="separate"/>
            </w:r>
            <w:r w:rsidR="00180DBF">
              <w:rPr>
                <w:noProof/>
                <w:webHidden/>
              </w:rPr>
              <w:t>28</w:t>
            </w:r>
            <w:r w:rsidR="00180DBF">
              <w:rPr>
                <w:noProof/>
                <w:webHidden/>
              </w:rPr>
              <w:fldChar w:fldCharType="end"/>
            </w:r>
          </w:hyperlink>
        </w:p>
        <w:p w14:paraId="50DA9262" w14:textId="77777777" w:rsidR="00180DBF" w:rsidRDefault="004336F0">
          <w:pPr>
            <w:pStyle w:val="TOC4"/>
            <w:tabs>
              <w:tab w:val="right" w:leader="dot" w:pos="9350"/>
            </w:tabs>
            <w:rPr>
              <w:noProof/>
            </w:rPr>
          </w:pPr>
          <w:hyperlink w:anchor="_Toc438508416" w:history="1">
            <w:r w:rsidR="00180DBF" w:rsidRPr="00522384">
              <w:rPr>
                <w:rStyle w:val="Hyperlink"/>
                <w:noProof/>
              </w:rPr>
              <w:t>Fears and Frustrations</w:t>
            </w:r>
            <w:r w:rsidR="00180DBF">
              <w:rPr>
                <w:noProof/>
                <w:webHidden/>
              </w:rPr>
              <w:tab/>
            </w:r>
            <w:r w:rsidR="00180DBF">
              <w:rPr>
                <w:noProof/>
                <w:webHidden/>
              </w:rPr>
              <w:fldChar w:fldCharType="begin"/>
            </w:r>
            <w:r w:rsidR="00180DBF">
              <w:rPr>
                <w:noProof/>
                <w:webHidden/>
              </w:rPr>
              <w:instrText xml:space="preserve"> PAGEREF _Toc438508416 \h </w:instrText>
            </w:r>
            <w:r w:rsidR="00180DBF">
              <w:rPr>
                <w:noProof/>
                <w:webHidden/>
              </w:rPr>
            </w:r>
            <w:r w:rsidR="00180DBF">
              <w:rPr>
                <w:noProof/>
                <w:webHidden/>
              </w:rPr>
              <w:fldChar w:fldCharType="separate"/>
            </w:r>
            <w:r w:rsidR="00180DBF">
              <w:rPr>
                <w:noProof/>
                <w:webHidden/>
              </w:rPr>
              <w:t>28</w:t>
            </w:r>
            <w:r w:rsidR="00180DBF">
              <w:rPr>
                <w:noProof/>
                <w:webHidden/>
              </w:rPr>
              <w:fldChar w:fldCharType="end"/>
            </w:r>
          </w:hyperlink>
        </w:p>
        <w:p w14:paraId="6C2EA3C6" w14:textId="77777777" w:rsidR="00180DBF" w:rsidRDefault="004336F0">
          <w:pPr>
            <w:pStyle w:val="TOC4"/>
            <w:tabs>
              <w:tab w:val="right" w:leader="dot" w:pos="9350"/>
            </w:tabs>
            <w:rPr>
              <w:noProof/>
            </w:rPr>
          </w:pPr>
          <w:hyperlink w:anchor="_Toc438508417" w:history="1">
            <w:r w:rsidR="00180DBF" w:rsidRPr="00522384">
              <w:rPr>
                <w:rStyle w:val="Hyperlink"/>
                <w:noProof/>
              </w:rPr>
              <w:t>Motivations</w:t>
            </w:r>
            <w:r w:rsidR="00180DBF">
              <w:rPr>
                <w:noProof/>
                <w:webHidden/>
              </w:rPr>
              <w:tab/>
            </w:r>
            <w:r w:rsidR="00180DBF">
              <w:rPr>
                <w:noProof/>
                <w:webHidden/>
              </w:rPr>
              <w:fldChar w:fldCharType="begin"/>
            </w:r>
            <w:r w:rsidR="00180DBF">
              <w:rPr>
                <w:noProof/>
                <w:webHidden/>
              </w:rPr>
              <w:instrText xml:space="preserve"> PAGEREF _Toc438508417 \h </w:instrText>
            </w:r>
            <w:r w:rsidR="00180DBF">
              <w:rPr>
                <w:noProof/>
                <w:webHidden/>
              </w:rPr>
            </w:r>
            <w:r w:rsidR="00180DBF">
              <w:rPr>
                <w:noProof/>
                <w:webHidden/>
              </w:rPr>
              <w:fldChar w:fldCharType="separate"/>
            </w:r>
            <w:r w:rsidR="00180DBF">
              <w:rPr>
                <w:noProof/>
                <w:webHidden/>
              </w:rPr>
              <w:t>29</w:t>
            </w:r>
            <w:r w:rsidR="00180DBF">
              <w:rPr>
                <w:noProof/>
                <w:webHidden/>
              </w:rPr>
              <w:fldChar w:fldCharType="end"/>
            </w:r>
          </w:hyperlink>
        </w:p>
        <w:p w14:paraId="544DCB87" w14:textId="77777777" w:rsidR="00180DBF" w:rsidRDefault="004336F0">
          <w:pPr>
            <w:pStyle w:val="TOC4"/>
            <w:tabs>
              <w:tab w:val="right" w:leader="dot" w:pos="9350"/>
            </w:tabs>
            <w:rPr>
              <w:noProof/>
            </w:rPr>
          </w:pPr>
          <w:hyperlink w:anchor="_Toc438508418" w:history="1">
            <w:r w:rsidR="00180DBF" w:rsidRPr="00522384">
              <w:rPr>
                <w:rStyle w:val="Hyperlink"/>
                <w:noProof/>
              </w:rPr>
              <w:t>Scenario</w:t>
            </w:r>
            <w:r w:rsidR="00180DBF">
              <w:rPr>
                <w:noProof/>
                <w:webHidden/>
              </w:rPr>
              <w:tab/>
            </w:r>
            <w:r w:rsidR="00180DBF">
              <w:rPr>
                <w:noProof/>
                <w:webHidden/>
              </w:rPr>
              <w:fldChar w:fldCharType="begin"/>
            </w:r>
            <w:r w:rsidR="00180DBF">
              <w:rPr>
                <w:noProof/>
                <w:webHidden/>
              </w:rPr>
              <w:instrText xml:space="preserve"> PAGEREF _Toc438508418 \h </w:instrText>
            </w:r>
            <w:r w:rsidR="00180DBF">
              <w:rPr>
                <w:noProof/>
                <w:webHidden/>
              </w:rPr>
            </w:r>
            <w:r w:rsidR="00180DBF">
              <w:rPr>
                <w:noProof/>
                <w:webHidden/>
              </w:rPr>
              <w:fldChar w:fldCharType="separate"/>
            </w:r>
            <w:r w:rsidR="00180DBF">
              <w:rPr>
                <w:noProof/>
                <w:webHidden/>
              </w:rPr>
              <w:t>29</w:t>
            </w:r>
            <w:r w:rsidR="00180DBF">
              <w:rPr>
                <w:noProof/>
                <w:webHidden/>
              </w:rPr>
              <w:fldChar w:fldCharType="end"/>
            </w:r>
          </w:hyperlink>
        </w:p>
        <w:p w14:paraId="4785E9C3" w14:textId="77777777" w:rsidR="00180DBF" w:rsidRDefault="004336F0">
          <w:pPr>
            <w:pStyle w:val="TOC2"/>
            <w:tabs>
              <w:tab w:val="right" w:leader="dot" w:pos="9350"/>
            </w:tabs>
            <w:rPr>
              <w:noProof/>
              <w:szCs w:val="22"/>
              <w:lang w:val="pt-PT" w:eastAsia="pt-PT"/>
            </w:rPr>
          </w:pPr>
          <w:hyperlink w:anchor="_Toc438508419" w:history="1">
            <w:r w:rsidR="00180DBF" w:rsidRPr="00522384">
              <w:rPr>
                <w:rStyle w:val="Hyperlink"/>
                <w:noProof/>
                <w:lang w:val="en-GB"/>
              </w:rPr>
              <w:t>Formal Caregivers</w:t>
            </w:r>
            <w:r w:rsidR="00180DBF">
              <w:rPr>
                <w:noProof/>
                <w:webHidden/>
              </w:rPr>
              <w:tab/>
            </w:r>
            <w:r w:rsidR="00180DBF">
              <w:rPr>
                <w:noProof/>
                <w:webHidden/>
              </w:rPr>
              <w:fldChar w:fldCharType="begin"/>
            </w:r>
            <w:r w:rsidR="00180DBF">
              <w:rPr>
                <w:noProof/>
                <w:webHidden/>
              </w:rPr>
              <w:instrText xml:space="preserve"> PAGEREF _Toc438508419 \h </w:instrText>
            </w:r>
            <w:r w:rsidR="00180DBF">
              <w:rPr>
                <w:noProof/>
                <w:webHidden/>
              </w:rPr>
            </w:r>
            <w:r w:rsidR="00180DBF">
              <w:rPr>
                <w:noProof/>
                <w:webHidden/>
              </w:rPr>
              <w:fldChar w:fldCharType="separate"/>
            </w:r>
            <w:r w:rsidR="00180DBF">
              <w:rPr>
                <w:noProof/>
                <w:webHidden/>
              </w:rPr>
              <w:t>31</w:t>
            </w:r>
            <w:r w:rsidR="00180DBF">
              <w:rPr>
                <w:noProof/>
                <w:webHidden/>
              </w:rPr>
              <w:fldChar w:fldCharType="end"/>
            </w:r>
          </w:hyperlink>
        </w:p>
        <w:p w14:paraId="7765B102" w14:textId="77777777" w:rsidR="00180DBF" w:rsidRDefault="004336F0">
          <w:pPr>
            <w:pStyle w:val="TOC3"/>
            <w:tabs>
              <w:tab w:val="right" w:leader="dot" w:pos="9350"/>
            </w:tabs>
            <w:rPr>
              <w:noProof/>
              <w:szCs w:val="22"/>
              <w:lang w:val="pt-PT" w:eastAsia="pt-PT"/>
            </w:rPr>
          </w:pPr>
          <w:hyperlink w:anchor="_Toc438508420" w:history="1">
            <w:r w:rsidR="00180DBF" w:rsidRPr="00522384">
              <w:rPr>
                <w:rStyle w:val="Hyperlink"/>
                <w:noProof/>
                <w:lang w:val="en-GB"/>
              </w:rPr>
              <w:t>Luís</w:t>
            </w:r>
            <w:r w:rsidR="00180DBF">
              <w:rPr>
                <w:noProof/>
                <w:webHidden/>
              </w:rPr>
              <w:tab/>
            </w:r>
            <w:r w:rsidR="00180DBF">
              <w:rPr>
                <w:noProof/>
                <w:webHidden/>
              </w:rPr>
              <w:fldChar w:fldCharType="begin"/>
            </w:r>
            <w:r w:rsidR="00180DBF">
              <w:rPr>
                <w:noProof/>
                <w:webHidden/>
              </w:rPr>
              <w:instrText xml:space="preserve"> PAGEREF _Toc438508420 \h </w:instrText>
            </w:r>
            <w:r w:rsidR="00180DBF">
              <w:rPr>
                <w:noProof/>
                <w:webHidden/>
              </w:rPr>
            </w:r>
            <w:r w:rsidR="00180DBF">
              <w:rPr>
                <w:noProof/>
                <w:webHidden/>
              </w:rPr>
              <w:fldChar w:fldCharType="separate"/>
            </w:r>
            <w:r w:rsidR="00180DBF">
              <w:rPr>
                <w:noProof/>
                <w:webHidden/>
              </w:rPr>
              <w:t>31</w:t>
            </w:r>
            <w:r w:rsidR="00180DBF">
              <w:rPr>
                <w:noProof/>
                <w:webHidden/>
              </w:rPr>
              <w:fldChar w:fldCharType="end"/>
            </w:r>
          </w:hyperlink>
        </w:p>
        <w:p w14:paraId="13448B65" w14:textId="77777777" w:rsidR="00180DBF" w:rsidRDefault="004336F0">
          <w:pPr>
            <w:pStyle w:val="TOC4"/>
            <w:tabs>
              <w:tab w:val="right" w:leader="dot" w:pos="9350"/>
            </w:tabs>
            <w:rPr>
              <w:noProof/>
            </w:rPr>
          </w:pPr>
          <w:hyperlink w:anchor="_Toc438508421" w:history="1">
            <w:r w:rsidR="00180DBF" w:rsidRPr="00522384">
              <w:rPr>
                <w:rStyle w:val="Hyperlink"/>
                <w:noProof/>
              </w:rPr>
              <w:t>Backstory</w:t>
            </w:r>
            <w:r w:rsidR="00180DBF">
              <w:rPr>
                <w:noProof/>
                <w:webHidden/>
              </w:rPr>
              <w:tab/>
            </w:r>
            <w:r w:rsidR="00180DBF">
              <w:rPr>
                <w:noProof/>
                <w:webHidden/>
              </w:rPr>
              <w:fldChar w:fldCharType="begin"/>
            </w:r>
            <w:r w:rsidR="00180DBF">
              <w:rPr>
                <w:noProof/>
                <w:webHidden/>
              </w:rPr>
              <w:instrText xml:space="preserve"> PAGEREF _Toc438508421 \h </w:instrText>
            </w:r>
            <w:r w:rsidR="00180DBF">
              <w:rPr>
                <w:noProof/>
                <w:webHidden/>
              </w:rPr>
            </w:r>
            <w:r w:rsidR="00180DBF">
              <w:rPr>
                <w:noProof/>
                <w:webHidden/>
              </w:rPr>
              <w:fldChar w:fldCharType="separate"/>
            </w:r>
            <w:r w:rsidR="00180DBF">
              <w:rPr>
                <w:noProof/>
                <w:webHidden/>
              </w:rPr>
              <w:t>31</w:t>
            </w:r>
            <w:r w:rsidR="00180DBF">
              <w:rPr>
                <w:noProof/>
                <w:webHidden/>
              </w:rPr>
              <w:fldChar w:fldCharType="end"/>
            </w:r>
          </w:hyperlink>
        </w:p>
        <w:p w14:paraId="47A46A4C" w14:textId="77777777" w:rsidR="00180DBF" w:rsidRDefault="004336F0">
          <w:pPr>
            <w:pStyle w:val="TOC4"/>
            <w:tabs>
              <w:tab w:val="right" w:leader="dot" w:pos="9350"/>
            </w:tabs>
            <w:rPr>
              <w:noProof/>
            </w:rPr>
          </w:pPr>
          <w:hyperlink w:anchor="_Toc438508422" w:history="1">
            <w:r w:rsidR="00180DBF" w:rsidRPr="00522384">
              <w:rPr>
                <w:rStyle w:val="Hyperlink"/>
                <w:noProof/>
              </w:rPr>
              <w:t>Perceptions regarding senior patients</w:t>
            </w:r>
            <w:r w:rsidR="00180DBF">
              <w:rPr>
                <w:noProof/>
                <w:webHidden/>
              </w:rPr>
              <w:tab/>
            </w:r>
            <w:r w:rsidR="00180DBF">
              <w:rPr>
                <w:noProof/>
                <w:webHidden/>
              </w:rPr>
              <w:fldChar w:fldCharType="begin"/>
            </w:r>
            <w:r w:rsidR="00180DBF">
              <w:rPr>
                <w:noProof/>
                <w:webHidden/>
              </w:rPr>
              <w:instrText xml:space="preserve"> PAGEREF _Toc438508422 \h </w:instrText>
            </w:r>
            <w:r w:rsidR="00180DBF">
              <w:rPr>
                <w:noProof/>
                <w:webHidden/>
              </w:rPr>
            </w:r>
            <w:r w:rsidR="00180DBF">
              <w:rPr>
                <w:noProof/>
                <w:webHidden/>
              </w:rPr>
              <w:fldChar w:fldCharType="separate"/>
            </w:r>
            <w:r w:rsidR="00180DBF">
              <w:rPr>
                <w:noProof/>
                <w:webHidden/>
              </w:rPr>
              <w:t>31</w:t>
            </w:r>
            <w:r w:rsidR="00180DBF">
              <w:rPr>
                <w:noProof/>
                <w:webHidden/>
              </w:rPr>
              <w:fldChar w:fldCharType="end"/>
            </w:r>
          </w:hyperlink>
        </w:p>
        <w:p w14:paraId="098EBFD4" w14:textId="77777777" w:rsidR="00180DBF" w:rsidRDefault="004336F0">
          <w:pPr>
            <w:pStyle w:val="TOC4"/>
            <w:tabs>
              <w:tab w:val="right" w:leader="dot" w:pos="9350"/>
            </w:tabs>
            <w:rPr>
              <w:noProof/>
            </w:rPr>
          </w:pPr>
          <w:hyperlink w:anchor="_Toc438508423" w:history="1">
            <w:r w:rsidR="00180DBF" w:rsidRPr="00522384">
              <w:rPr>
                <w:rStyle w:val="Hyperlink"/>
                <w:noProof/>
              </w:rPr>
              <w:t>Architectural barriers</w:t>
            </w:r>
            <w:r w:rsidR="00180DBF">
              <w:rPr>
                <w:noProof/>
                <w:webHidden/>
              </w:rPr>
              <w:tab/>
            </w:r>
            <w:r w:rsidR="00180DBF">
              <w:rPr>
                <w:noProof/>
                <w:webHidden/>
              </w:rPr>
              <w:fldChar w:fldCharType="begin"/>
            </w:r>
            <w:r w:rsidR="00180DBF">
              <w:rPr>
                <w:noProof/>
                <w:webHidden/>
              </w:rPr>
              <w:instrText xml:space="preserve"> PAGEREF _Toc438508423 \h </w:instrText>
            </w:r>
            <w:r w:rsidR="00180DBF">
              <w:rPr>
                <w:noProof/>
                <w:webHidden/>
              </w:rPr>
            </w:r>
            <w:r w:rsidR="00180DBF">
              <w:rPr>
                <w:noProof/>
                <w:webHidden/>
              </w:rPr>
              <w:fldChar w:fldCharType="separate"/>
            </w:r>
            <w:r w:rsidR="00180DBF">
              <w:rPr>
                <w:noProof/>
                <w:webHidden/>
              </w:rPr>
              <w:t>31</w:t>
            </w:r>
            <w:r w:rsidR="00180DBF">
              <w:rPr>
                <w:noProof/>
                <w:webHidden/>
              </w:rPr>
              <w:fldChar w:fldCharType="end"/>
            </w:r>
          </w:hyperlink>
        </w:p>
        <w:p w14:paraId="4461CFCD" w14:textId="77777777" w:rsidR="00180DBF" w:rsidRDefault="004336F0">
          <w:pPr>
            <w:pStyle w:val="TOC4"/>
            <w:tabs>
              <w:tab w:val="right" w:leader="dot" w:pos="9350"/>
            </w:tabs>
            <w:rPr>
              <w:noProof/>
            </w:rPr>
          </w:pPr>
          <w:hyperlink w:anchor="_Toc438508424" w:history="1">
            <w:r w:rsidR="00180DBF" w:rsidRPr="00522384">
              <w:rPr>
                <w:rStyle w:val="Hyperlink"/>
                <w:noProof/>
              </w:rPr>
              <w:t>Technological knowledge</w:t>
            </w:r>
            <w:r w:rsidR="00180DBF">
              <w:rPr>
                <w:noProof/>
                <w:webHidden/>
              </w:rPr>
              <w:tab/>
            </w:r>
            <w:r w:rsidR="00180DBF">
              <w:rPr>
                <w:noProof/>
                <w:webHidden/>
              </w:rPr>
              <w:fldChar w:fldCharType="begin"/>
            </w:r>
            <w:r w:rsidR="00180DBF">
              <w:rPr>
                <w:noProof/>
                <w:webHidden/>
              </w:rPr>
              <w:instrText xml:space="preserve"> PAGEREF _Toc438508424 \h </w:instrText>
            </w:r>
            <w:r w:rsidR="00180DBF">
              <w:rPr>
                <w:noProof/>
                <w:webHidden/>
              </w:rPr>
            </w:r>
            <w:r w:rsidR="00180DBF">
              <w:rPr>
                <w:noProof/>
                <w:webHidden/>
              </w:rPr>
              <w:fldChar w:fldCharType="separate"/>
            </w:r>
            <w:r w:rsidR="00180DBF">
              <w:rPr>
                <w:noProof/>
                <w:webHidden/>
              </w:rPr>
              <w:t>31</w:t>
            </w:r>
            <w:r w:rsidR="00180DBF">
              <w:rPr>
                <w:noProof/>
                <w:webHidden/>
              </w:rPr>
              <w:fldChar w:fldCharType="end"/>
            </w:r>
          </w:hyperlink>
        </w:p>
        <w:p w14:paraId="776DD69E" w14:textId="77777777" w:rsidR="00180DBF" w:rsidRDefault="004336F0">
          <w:pPr>
            <w:pStyle w:val="TOC4"/>
            <w:tabs>
              <w:tab w:val="right" w:leader="dot" w:pos="9350"/>
            </w:tabs>
            <w:rPr>
              <w:noProof/>
            </w:rPr>
          </w:pPr>
          <w:hyperlink w:anchor="_Toc438508425" w:history="1">
            <w:r w:rsidR="00180DBF" w:rsidRPr="00522384">
              <w:rPr>
                <w:rStyle w:val="Hyperlink"/>
                <w:noProof/>
              </w:rPr>
              <w:t>Technology in the working environment</w:t>
            </w:r>
            <w:r w:rsidR="00180DBF">
              <w:rPr>
                <w:noProof/>
                <w:webHidden/>
              </w:rPr>
              <w:tab/>
            </w:r>
            <w:r w:rsidR="00180DBF">
              <w:rPr>
                <w:noProof/>
                <w:webHidden/>
              </w:rPr>
              <w:fldChar w:fldCharType="begin"/>
            </w:r>
            <w:r w:rsidR="00180DBF">
              <w:rPr>
                <w:noProof/>
                <w:webHidden/>
              </w:rPr>
              <w:instrText xml:space="preserve"> PAGEREF _Toc438508425 \h </w:instrText>
            </w:r>
            <w:r w:rsidR="00180DBF">
              <w:rPr>
                <w:noProof/>
                <w:webHidden/>
              </w:rPr>
            </w:r>
            <w:r w:rsidR="00180DBF">
              <w:rPr>
                <w:noProof/>
                <w:webHidden/>
              </w:rPr>
              <w:fldChar w:fldCharType="separate"/>
            </w:r>
            <w:r w:rsidR="00180DBF">
              <w:rPr>
                <w:noProof/>
                <w:webHidden/>
              </w:rPr>
              <w:t>32</w:t>
            </w:r>
            <w:r w:rsidR="00180DBF">
              <w:rPr>
                <w:noProof/>
                <w:webHidden/>
              </w:rPr>
              <w:fldChar w:fldCharType="end"/>
            </w:r>
          </w:hyperlink>
        </w:p>
        <w:p w14:paraId="4BCF61DC" w14:textId="77777777" w:rsidR="00180DBF" w:rsidRDefault="004336F0">
          <w:pPr>
            <w:pStyle w:val="TOC4"/>
            <w:tabs>
              <w:tab w:val="right" w:leader="dot" w:pos="9350"/>
            </w:tabs>
            <w:rPr>
              <w:noProof/>
            </w:rPr>
          </w:pPr>
          <w:hyperlink w:anchor="_Toc438508426" w:history="1">
            <w:r w:rsidR="00180DBF" w:rsidRPr="00522384">
              <w:rPr>
                <w:rStyle w:val="Hyperlink"/>
                <w:noProof/>
              </w:rPr>
              <w:t>Scenario</w:t>
            </w:r>
            <w:r w:rsidR="00180DBF">
              <w:rPr>
                <w:noProof/>
                <w:webHidden/>
              </w:rPr>
              <w:tab/>
            </w:r>
            <w:r w:rsidR="00180DBF">
              <w:rPr>
                <w:noProof/>
                <w:webHidden/>
              </w:rPr>
              <w:fldChar w:fldCharType="begin"/>
            </w:r>
            <w:r w:rsidR="00180DBF">
              <w:rPr>
                <w:noProof/>
                <w:webHidden/>
              </w:rPr>
              <w:instrText xml:space="preserve"> PAGEREF _Toc438508426 \h </w:instrText>
            </w:r>
            <w:r w:rsidR="00180DBF">
              <w:rPr>
                <w:noProof/>
                <w:webHidden/>
              </w:rPr>
            </w:r>
            <w:r w:rsidR="00180DBF">
              <w:rPr>
                <w:noProof/>
                <w:webHidden/>
              </w:rPr>
              <w:fldChar w:fldCharType="separate"/>
            </w:r>
            <w:r w:rsidR="00180DBF">
              <w:rPr>
                <w:noProof/>
                <w:webHidden/>
              </w:rPr>
              <w:t>32</w:t>
            </w:r>
            <w:r w:rsidR="00180DBF">
              <w:rPr>
                <w:noProof/>
                <w:webHidden/>
              </w:rPr>
              <w:fldChar w:fldCharType="end"/>
            </w:r>
          </w:hyperlink>
        </w:p>
        <w:p w14:paraId="6DEA1581" w14:textId="77777777" w:rsidR="00180DBF" w:rsidRDefault="004336F0">
          <w:pPr>
            <w:pStyle w:val="TOC3"/>
            <w:tabs>
              <w:tab w:val="right" w:leader="dot" w:pos="9350"/>
            </w:tabs>
            <w:rPr>
              <w:noProof/>
              <w:szCs w:val="22"/>
              <w:lang w:val="pt-PT" w:eastAsia="pt-PT"/>
            </w:rPr>
          </w:pPr>
          <w:hyperlink w:anchor="_Toc438508427" w:history="1">
            <w:r w:rsidR="00180DBF" w:rsidRPr="00522384">
              <w:rPr>
                <w:rStyle w:val="Hyperlink"/>
                <w:noProof/>
                <w:lang w:val="en-GB"/>
              </w:rPr>
              <w:t>Claudia</w:t>
            </w:r>
            <w:r w:rsidR="00180DBF">
              <w:rPr>
                <w:noProof/>
                <w:webHidden/>
              </w:rPr>
              <w:tab/>
            </w:r>
            <w:r w:rsidR="00180DBF">
              <w:rPr>
                <w:noProof/>
                <w:webHidden/>
              </w:rPr>
              <w:fldChar w:fldCharType="begin"/>
            </w:r>
            <w:r w:rsidR="00180DBF">
              <w:rPr>
                <w:noProof/>
                <w:webHidden/>
              </w:rPr>
              <w:instrText xml:space="preserve"> PAGEREF _Toc438508427 \h </w:instrText>
            </w:r>
            <w:r w:rsidR="00180DBF">
              <w:rPr>
                <w:noProof/>
                <w:webHidden/>
              </w:rPr>
            </w:r>
            <w:r w:rsidR="00180DBF">
              <w:rPr>
                <w:noProof/>
                <w:webHidden/>
              </w:rPr>
              <w:fldChar w:fldCharType="separate"/>
            </w:r>
            <w:r w:rsidR="00180DBF">
              <w:rPr>
                <w:noProof/>
                <w:webHidden/>
              </w:rPr>
              <w:t>34</w:t>
            </w:r>
            <w:r w:rsidR="00180DBF">
              <w:rPr>
                <w:noProof/>
                <w:webHidden/>
              </w:rPr>
              <w:fldChar w:fldCharType="end"/>
            </w:r>
          </w:hyperlink>
        </w:p>
        <w:p w14:paraId="4847D4DF" w14:textId="77777777" w:rsidR="00180DBF" w:rsidRDefault="004336F0">
          <w:pPr>
            <w:pStyle w:val="TOC4"/>
            <w:tabs>
              <w:tab w:val="right" w:leader="dot" w:pos="9350"/>
            </w:tabs>
            <w:rPr>
              <w:noProof/>
            </w:rPr>
          </w:pPr>
          <w:hyperlink w:anchor="_Toc438508428" w:history="1">
            <w:r w:rsidR="00180DBF" w:rsidRPr="00522384">
              <w:rPr>
                <w:rStyle w:val="Hyperlink"/>
                <w:noProof/>
              </w:rPr>
              <w:t>Backstory</w:t>
            </w:r>
            <w:r w:rsidR="00180DBF">
              <w:rPr>
                <w:noProof/>
                <w:webHidden/>
              </w:rPr>
              <w:tab/>
            </w:r>
            <w:r w:rsidR="00180DBF">
              <w:rPr>
                <w:noProof/>
                <w:webHidden/>
              </w:rPr>
              <w:fldChar w:fldCharType="begin"/>
            </w:r>
            <w:r w:rsidR="00180DBF">
              <w:rPr>
                <w:noProof/>
                <w:webHidden/>
              </w:rPr>
              <w:instrText xml:space="preserve"> PAGEREF _Toc438508428 \h </w:instrText>
            </w:r>
            <w:r w:rsidR="00180DBF">
              <w:rPr>
                <w:noProof/>
                <w:webHidden/>
              </w:rPr>
            </w:r>
            <w:r w:rsidR="00180DBF">
              <w:rPr>
                <w:noProof/>
                <w:webHidden/>
              </w:rPr>
              <w:fldChar w:fldCharType="separate"/>
            </w:r>
            <w:r w:rsidR="00180DBF">
              <w:rPr>
                <w:noProof/>
                <w:webHidden/>
              </w:rPr>
              <w:t>34</w:t>
            </w:r>
            <w:r w:rsidR="00180DBF">
              <w:rPr>
                <w:noProof/>
                <w:webHidden/>
              </w:rPr>
              <w:fldChar w:fldCharType="end"/>
            </w:r>
          </w:hyperlink>
        </w:p>
        <w:p w14:paraId="06BE5525" w14:textId="77777777" w:rsidR="00180DBF" w:rsidRDefault="004336F0">
          <w:pPr>
            <w:pStyle w:val="TOC4"/>
            <w:tabs>
              <w:tab w:val="right" w:leader="dot" w:pos="9350"/>
            </w:tabs>
            <w:rPr>
              <w:noProof/>
            </w:rPr>
          </w:pPr>
          <w:hyperlink w:anchor="_Toc438508429" w:history="1">
            <w:r w:rsidR="00180DBF" w:rsidRPr="00522384">
              <w:rPr>
                <w:rStyle w:val="Hyperlink"/>
                <w:noProof/>
              </w:rPr>
              <w:t>Perceptions regarding senior patients</w:t>
            </w:r>
            <w:r w:rsidR="00180DBF">
              <w:rPr>
                <w:noProof/>
                <w:webHidden/>
              </w:rPr>
              <w:tab/>
            </w:r>
            <w:r w:rsidR="00180DBF">
              <w:rPr>
                <w:noProof/>
                <w:webHidden/>
              </w:rPr>
              <w:fldChar w:fldCharType="begin"/>
            </w:r>
            <w:r w:rsidR="00180DBF">
              <w:rPr>
                <w:noProof/>
                <w:webHidden/>
              </w:rPr>
              <w:instrText xml:space="preserve"> PAGEREF _Toc438508429 \h </w:instrText>
            </w:r>
            <w:r w:rsidR="00180DBF">
              <w:rPr>
                <w:noProof/>
                <w:webHidden/>
              </w:rPr>
            </w:r>
            <w:r w:rsidR="00180DBF">
              <w:rPr>
                <w:noProof/>
                <w:webHidden/>
              </w:rPr>
              <w:fldChar w:fldCharType="separate"/>
            </w:r>
            <w:r w:rsidR="00180DBF">
              <w:rPr>
                <w:noProof/>
                <w:webHidden/>
              </w:rPr>
              <w:t>34</w:t>
            </w:r>
            <w:r w:rsidR="00180DBF">
              <w:rPr>
                <w:noProof/>
                <w:webHidden/>
              </w:rPr>
              <w:fldChar w:fldCharType="end"/>
            </w:r>
          </w:hyperlink>
        </w:p>
        <w:p w14:paraId="4ED50FA8" w14:textId="77777777" w:rsidR="00180DBF" w:rsidRDefault="004336F0">
          <w:pPr>
            <w:pStyle w:val="TOC4"/>
            <w:tabs>
              <w:tab w:val="right" w:leader="dot" w:pos="9350"/>
            </w:tabs>
            <w:rPr>
              <w:noProof/>
            </w:rPr>
          </w:pPr>
          <w:hyperlink w:anchor="_Toc438508430" w:history="1">
            <w:r w:rsidR="00180DBF" w:rsidRPr="00522384">
              <w:rPr>
                <w:rStyle w:val="Hyperlink"/>
                <w:noProof/>
              </w:rPr>
              <w:t>Architectural barriers</w:t>
            </w:r>
            <w:r w:rsidR="00180DBF">
              <w:rPr>
                <w:noProof/>
                <w:webHidden/>
              </w:rPr>
              <w:tab/>
            </w:r>
            <w:r w:rsidR="00180DBF">
              <w:rPr>
                <w:noProof/>
                <w:webHidden/>
              </w:rPr>
              <w:fldChar w:fldCharType="begin"/>
            </w:r>
            <w:r w:rsidR="00180DBF">
              <w:rPr>
                <w:noProof/>
                <w:webHidden/>
              </w:rPr>
              <w:instrText xml:space="preserve"> PAGEREF _Toc438508430 \h </w:instrText>
            </w:r>
            <w:r w:rsidR="00180DBF">
              <w:rPr>
                <w:noProof/>
                <w:webHidden/>
              </w:rPr>
            </w:r>
            <w:r w:rsidR="00180DBF">
              <w:rPr>
                <w:noProof/>
                <w:webHidden/>
              </w:rPr>
              <w:fldChar w:fldCharType="separate"/>
            </w:r>
            <w:r w:rsidR="00180DBF">
              <w:rPr>
                <w:noProof/>
                <w:webHidden/>
              </w:rPr>
              <w:t>34</w:t>
            </w:r>
            <w:r w:rsidR="00180DBF">
              <w:rPr>
                <w:noProof/>
                <w:webHidden/>
              </w:rPr>
              <w:fldChar w:fldCharType="end"/>
            </w:r>
          </w:hyperlink>
        </w:p>
        <w:p w14:paraId="5EC6881B" w14:textId="77777777" w:rsidR="00180DBF" w:rsidRDefault="004336F0">
          <w:pPr>
            <w:pStyle w:val="TOC4"/>
            <w:tabs>
              <w:tab w:val="right" w:leader="dot" w:pos="9350"/>
            </w:tabs>
            <w:rPr>
              <w:noProof/>
            </w:rPr>
          </w:pPr>
          <w:hyperlink w:anchor="_Toc438508431" w:history="1">
            <w:r w:rsidR="00180DBF" w:rsidRPr="00522384">
              <w:rPr>
                <w:rStyle w:val="Hyperlink"/>
                <w:noProof/>
              </w:rPr>
              <w:t>Technological knowledge</w:t>
            </w:r>
            <w:r w:rsidR="00180DBF">
              <w:rPr>
                <w:noProof/>
                <w:webHidden/>
              </w:rPr>
              <w:tab/>
            </w:r>
            <w:r w:rsidR="00180DBF">
              <w:rPr>
                <w:noProof/>
                <w:webHidden/>
              </w:rPr>
              <w:fldChar w:fldCharType="begin"/>
            </w:r>
            <w:r w:rsidR="00180DBF">
              <w:rPr>
                <w:noProof/>
                <w:webHidden/>
              </w:rPr>
              <w:instrText xml:space="preserve"> PAGEREF _Toc438508431 \h </w:instrText>
            </w:r>
            <w:r w:rsidR="00180DBF">
              <w:rPr>
                <w:noProof/>
                <w:webHidden/>
              </w:rPr>
            </w:r>
            <w:r w:rsidR="00180DBF">
              <w:rPr>
                <w:noProof/>
                <w:webHidden/>
              </w:rPr>
              <w:fldChar w:fldCharType="separate"/>
            </w:r>
            <w:r w:rsidR="00180DBF">
              <w:rPr>
                <w:noProof/>
                <w:webHidden/>
              </w:rPr>
              <w:t>34</w:t>
            </w:r>
            <w:r w:rsidR="00180DBF">
              <w:rPr>
                <w:noProof/>
                <w:webHidden/>
              </w:rPr>
              <w:fldChar w:fldCharType="end"/>
            </w:r>
          </w:hyperlink>
        </w:p>
        <w:p w14:paraId="0160591E" w14:textId="77777777" w:rsidR="00180DBF" w:rsidRDefault="004336F0">
          <w:pPr>
            <w:pStyle w:val="TOC4"/>
            <w:tabs>
              <w:tab w:val="right" w:leader="dot" w:pos="9350"/>
            </w:tabs>
            <w:rPr>
              <w:noProof/>
            </w:rPr>
          </w:pPr>
          <w:hyperlink w:anchor="_Toc438508432" w:history="1">
            <w:r w:rsidR="00180DBF" w:rsidRPr="00522384">
              <w:rPr>
                <w:rStyle w:val="Hyperlink"/>
                <w:noProof/>
              </w:rPr>
              <w:t>Technology in the working environment</w:t>
            </w:r>
            <w:r w:rsidR="00180DBF">
              <w:rPr>
                <w:noProof/>
                <w:webHidden/>
              </w:rPr>
              <w:tab/>
            </w:r>
            <w:r w:rsidR="00180DBF">
              <w:rPr>
                <w:noProof/>
                <w:webHidden/>
              </w:rPr>
              <w:fldChar w:fldCharType="begin"/>
            </w:r>
            <w:r w:rsidR="00180DBF">
              <w:rPr>
                <w:noProof/>
                <w:webHidden/>
              </w:rPr>
              <w:instrText xml:space="preserve"> PAGEREF _Toc438508432 \h </w:instrText>
            </w:r>
            <w:r w:rsidR="00180DBF">
              <w:rPr>
                <w:noProof/>
                <w:webHidden/>
              </w:rPr>
            </w:r>
            <w:r w:rsidR="00180DBF">
              <w:rPr>
                <w:noProof/>
                <w:webHidden/>
              </w:rPr>
              <w:fldChar w:fldCharType="separate"/>
            </w:r>
            <w:r w:rsidR="00180DBF">
              <w:rPr>
                <w:noProof/>
                <w:webHidden/>
              </w:rPr>
              <w:t>35</w:t>
            </w:r>
            <w:r w:rsidR="00180DBF">
              <w:rPr>
                <w:noProof/>
                <w:webHidden/>
              </w:rPr>
              <w:fldChar w:fldCharType="end"/>
            </w:r>
          </w:hyperlink>
        </w:p>
        <w:p w14:paraId="68477730" w14:textId="77777777" w:rsidR="00180DBF" w:rsidRDefault="004336F0">
          <w:pPr>
            <w:pStyle w:val="TOC4"/>
            <w:tabs>
              <w:tab w:val="right" w:leader="dot" w:pos="9350"/>
            </w:tabs>
            <w:rPr>
              <w:noProof/>
            </w:rPr>
          </w:pPr>
          <w:hyperlink w:anchor="_Toc438508433" w:history="1">
            <w:r w:rsidR="00180DBF" w:rsidRPr="00522384">
              <w:rPr>
                <w:rStyle w:val="Hyperlink"/>
                <w:noProof/>
              </w:rPr>
              <w:t>Scenario</w:t>
            </w:r>
            <w:r w:rsidR="00180DBF">
              <w:rPr>
                <w:noProof/>
                <w:webHidden/>
              </w:rPr>
              <w:tab/>
            </w:r>
            <w:r w:rsidR="00180DBF">
              <w:rPr>
                <w:noProof/>
                <w:webHidden/>
              </w:rPr>
              <w:fldChar w:fldCharType="begin"/>
            </w:r>
            <w:r w:rsidR="00180DBF">
              <w:rPr>
                <w:noProof/>
                <w:webHidden/>
              </w:rPr>
              <w:instrText xml:space="preserve"> PAGEREF _Toc438508433 \h </w:instrText>
            </w:r>
            <w:r w:rsidR="00180DBF">
              <w:rPr>
                <w:noProof/>
                <w:webHidden/>
              </w:rPr>
            </w:r>
            <w:r w:rsidR="00180DBF">
              <w:rPr>
                <w:noProof/>
                <w:webHidden/>
              </w:rPr>
              <w:fldChar w:fldCharType="separate"/>
            </w:r>
            <w:r w:rsidR="00180DBF">
              <w:rPr>
                <w:noProof/>
                <w:webHidden/>
              </w:rPr>
              <w:t>35</w:t>
            </w:r>
            <w:r w:rsidR="00180DBF">
              <w:rPr>
                <w:noProof/>
                <w:webHidden/>
              </w:rPr>
              <w:fldChar w:fldCharType="end"/>
            </w:r>
          </w:hyperlink>
        </w:p>
        <w:p w14:paraId="18B45B7C" w14:textId="77777777" w:rsidR="00180DBF" w:rsidRDefault="004336F0">
          <w:pPr>
            <w:pStyle w:val="TOC4"/>
            <w:tabs>
              <w:tab w:val="right" w:leader="dot" w:pos="9350"/>
            </w:tabs>
            <w:rPr>
              <w:noProof/>
            </w:rPr>
          </w:pPr>
          <w:hyperlink w:anchor="_Toc438508434" w:history="1">
            <w:r w:rsidR="00180DBF" w:rsidRPr="00522384">
              <w:rPr>
                <w:rStyle w:val="Hyperlink"/>
                <w:noProof/>
              </w:rPr>
              <w:t>Backstory</w:t>
            </w:r>
            <w:r w:rsidR="00180DBF">
              <w:rPr>
                <w:noProof/>
                <w:webHidden/>
              </w:rPr>
              <w:tab/>
            </w:r>
            <w:r w:rsidR="00180DBF">
              <w:rPr>
                <w:noProof/>
                <w:webHidden/>
              </w:rPr>
              <w:fldChar w:fldCharType="begin"/>
            </w:r>
            <w:r w:rsidR="00180DBF">
              <w:rPr>
                <w:noProof/>
                <w:webHidden/>
              </w:rPr>
              <w:instrText xml:space="preserve"> PAGEREF _Toc438508434 \h </w:instrText>
            </w:r>
            <w:r w:rsidR="00180DBF">
              <w:rPr>
                <w:noProof/>
                <w:webHidden/>
              </w:rPr>
            </w:r>
            <w:r w:rsidR="00180DBF">
              <w:rPr>
                <w:noProof/>
                <w:webHidden/>
              </w:rPr>
              <w:fldChar w:fldCharType="separate"/>
            </w:r>
            <w:r w:rsidR="00180DBF">
              <w:rPr>
                <w:noProof/>
                <w:webHidden/>
              </w:rPr>
              <w:t>37</w:t>
            </w:r>
            <w:r w:rsidR="00180DBF">
              <w:rPr>
                <w:noProof/>
                <w:webHidden/>
              </w:rPr>
              <w:fldChar w:fldCharType="end"/>
            </w:r>
          </w:hyperlink>
        </w:p>
        <w:p w14:paraId="5A266A54" w14:textId="77777777" w:rsidR="00180DBF" w:rsidRDefault="004336F0">
          <w:pPr>
            <w:pStyle w:val="TOC4"/>
            <w:tabs>
              <w:tab w:val="right" w:leader="dot" w:pos="9350"/>
            </w:tabs>
            <w:rPr>
              <w:noProof/>
            </w:rPr>
          </w:pPr>
          <w:hyperlink w:anchor="_Toc438508435" w:history="1">
            <w:r w:rsidR="00180DBF" w:rsidRPr="00522384">
              <w:rPr>
                <w:rStyle w:val="Hyperlink"/>
                <w:noProof/>
              </w:rPr>
              <w:t>Perceptions regarding senior patients’</w:t>
            </w:r>
            <w:r w:rsidR="00180DBF">
              <w:rPr>
                <w:noProof/>
                <w:webHidden/>
              </w:rPr>
              <w:tab/>
            </w:r>
            <w:r w:rsidR="00180DBF">
              <w:rPr>
                <w:noProof/>
                <w:webHidden/>
              </w:rPr>
              <w:fldChar w:fldCharType="begin"/>
            </w:r>
            <w:r w:rsidR="00180DBF">
              <w:rPr>
                <w:noProof/>
                <w:webHidden/>
              </w:rPr>
              <w:instrText xml:space="preserve"> PAGEREF _Toc438508435 \h </w:instrText>
            </w:r>
            <w:r w:rsidR="00180DBF">
              <w:rPr>
                <w:noProof/>
                <w:webHidden/>
              </w:rPr>
            </w:r>
            <w:r w:rsidR="00180DBF">
              <w:rPr>
                <w:noProof/>
                <w:webHidden/>
              </w:rPr>
              <w:fldChar w:fldCharType="separate"/>
            </w:r>
            <w:r w:rsidR="00180DBF">
              <w:rPr>
                <w:noProof/>
                <w:webHidden/>
              </w:rPr>
              <w:t>37</w:t>
            </w:r>
            <w:r w:rsidR="00180DBF">
              <w:rPr>
                <w:noProof/>
                <w:webHidden/>
              </w:rPr>
              <w:fldChar w:fldCharType="end"/>
            </w:r>
          </w:hyperlink>
        </w:p>
        <w:p w14:paraId="0ECA00E5" w14:textId="77777777" w:rsidR="00180DBF" w:rsidRDefault="004336F0">
          <w:pPr>
            <w:pStyle w:val="TOC4"/>
            <w:tabs>
              <w:tab w:val="right" w:leader="dot" w:pos="9350"/>
            </w:tabs>
            <w:rPr>
              <w:noProof/>
            </w:rPr>
          </w:pPr>
          <w:hyperlink w:anchor="_Toc438508436" w:history="1">
            <w:r w:rsidR="00180DBF" w:rsidRPr="00522384">
              <w:rPr>
                <w:rStyle w:val="Hyperlink"/>
                <w:noProof/>
              </w:rPr>
              <w:t>Technological knowledge</w:t>
            </w:r>
            <w:r w:rsidR="00180DBF">
              <w:rPr>
                <w:noProof/>
                <w:webHidden/>
              </w:rPr>
              <w:tab/>
            </w:r>
            <w:r w:rsidR="00180DBF">
              <w:rPr>
                <w:noProof/>
                <w:webHidden/>
              </w:rPr>
              <w:fldChar w:fldCharType="begin"/>
            </w:r>
            <w:r w:rsidR="00180DBF">
              <w:rPr>
                <w:noProof/>
                <w:webHidden/>
              </w:rPr>
              <w:instrText xml:space="preserve"> PAGEREF _Toc438508436 \h </w:instrText>
            </w:r>
            <w:r w:rsidR="00180DBF">
              <w:rPr>
                <w:noProof/>
                <w:webHidden/>
              </w:rPr>
            </w:r>
            <w:r w:rsidR="00180DBF">
              <w:rPr>
                <w:noProof/>
                <w:webHidden/>
              </w:rPr>
              <w:fldChar w:fldCharType="separate"/>
            </w:r>
            <w:r w:rsidR="00180DBF">
              <w:rPr>
                <w:noProof/>
                <w:webHidden/>
              </w:rPr>
              <w:t>37</w:t>
            </w:r>
            <w:r w:rsidR="00180DBF">
              <w:rPr>
                <w:noProof/>
                <w:webHidden/>
              </w:rPr>
              <w:fldChar w:fldCharType="end"/>
            </w:r>
          </w:hyperlink>
        </w:p>
        <w:p w14:paraId="769105A3" w14:textId="77777777" w:rsidR="00180DBF" w:rsidRDefault="004336F0">
          <w:pPr>
            <w:pStyle w:val="TOC4"/>
            <w:tabs>
              <w:tab w:val="right" w:leader="dot" w:pos="9350"/>
            </w:tabs>
            <w:rPr>
              <w:noProof/>
            </w:rPr>
          </w:pPr>
          <w:hyperlink w:anchor="_Toc438508437" w:history="1">
            <w:r w:rsidR="00180DBF" w:rsidRPr="00522384">
              <w:rPr>
                <w:rStyle w:val="Hyperlink"/>
                <w:noProof/>
              </w:rPr>
              <w:t>Technology in the working environment</w:t>
            </w:r>
            <w:r w:rsidR="00180DBF">
              <w:rPr>
                <w:noProof/>
                <w:webHidden/>
              </w:rPr>
              <w:tab/>
            </w:r>
            <w:r w:rsidR="00180DBF">
              <w:rPr>
                <w:noProof/>
                <w:webHidden/>
              </w:rPr>
              <w:fldChar w:fldCharType="begin"/>
            </w:r>
            <w:r w:rsidR="00180DBF">
              <w:rPr>
                <w:noProof/>
                <w:webHidden/>
              </w:rPr>
              <w:instrText xml:space="preserve"> PAGEREF _Toc438508437 \h </w:instrText>
            </w:r>
            <w:r w:rsidR="00180DBF">
              <w:rPr>
                <w:noProof/>
                <w:webHidden/>
              </w:rPr>
            </w:r>
            <w:r w:rsidR="00180DBF">
              <w:rPr>
                <w:noProof/>
                <w:webHidden/>
              </w:rPr>
              <w:fldChar w:fldCharType="separate"/>
            </w:r>
            <w:r w:rsidR="00180DBF">
              <w:rPr>
                <w:noProof/>
                <w:webHidden/>
              </w:rPr>
              <w:t>37</w:t>
            </w:r>
            <w:r w:rsidR="00180DBF">
              <w:rPr>
                <w:noProof/>
                <w:webHidden/>
              </w:rPr>
              <w:fldChar w:fldCharType="end"/>
            </w:r>
          </w:hyperlink>
        </w:p>
        <w:p w14:paraId="3492441D" w14:textId="77777777" w:rsidR="00180DBF" w:rsidRDefault="004336F0">
          <w:pPr>
            <w:pStyle w:val="TOC4"/>
            <w:tabs>
              <w:tab w:val="right" w:leader="dot" w:pos="9350"/>
            </w:tabs>
            <w:rPr>
              <w:noProof/>
            </w:rPr>
          </w:pPr>
          <w:hyperlink w:anchor="_Toc438508438" w:history="1">
            <w:r w:rsidR="00180DBF" w:rsidRPr="00522384">
              <w:rPr>
                <w:rStyle w:val="Hyperlink"/>
                <w:noProof/>
              </w:rPr>
              <w:t>Scenario</w:t>
            </w:r>
            <w:r w:rsidR="00180DBF">
              <w:rPr>
                <w:noProof/>
                <w:webHidden/>
              </w:rPr>
              <w:tab/>
            </w:r>
            <w:r w:rsidR="00180DBF">
              <w:rPr>
                <w:noProof/>
                <w:webHidden/>
              </w:rPr>
              <w:fldChar w:fldCharType="begin"/>
            </w:r>
            <w:r w:rsidR="00180DBF">
              <w:rPr>
                <w:noProof/>
                <w:webHidden/>
              </w:rPr>
              <w:instrText xml:space="preserve"> PAGEREF _Toc438508438 \h </w:instrText>
            </w:r>
            <w:r w:rsidR="00180DBF">
              <w:rPr>
                <w:noProof/>
                <w:webHidden/>
              </w:rPr>
            </w:r>
            <w:r w:rsidR="00180DBF">
              <w:rPr>
                <w:noProof/>
                <w:webHidden/>
              </w:rPr>
              <w:fldChar w:fldCharType="separate"/>
            </w:r>
            <w:r w:rsidR="00180DBF">
              <w:rPr>
                <w:noProof/>
                <w:webHidden/>
              </w:rPr>
              <w:t>38</w:t>
            </w:r>
            <w:r w:rsidR="00180DBF">
              <w:rPr>
                <w:noProof/>
                <w:webHidden/>
              </w:rPr>
              <w:fldChar w:fldCharType="end"/>
            </w:r>
          </w:hyperlink>
        </w:p>
        <w:p w14:paraId="6A4BD6C9" w14:textId="77777777" w:rsidR="00180DBF" w:rsidRDefault="004336F0">
          <w:pPr>
            <w:pStyle w:val="TOC1"/>
            <w:tabs>
              <w:tab w:val="right" w:leader="dot" w:pos="9350"/>
            </w:tabs>
            <w:rPr>
              <w:noProof/>
              <w:szCs w:val="22"/>
              <w:lang w:val="pt-PT" w:eastAsia="pt-PT"/>
            </w:rPr>
          </w:pPr>
          <w:hyperlink w:anchor="_Toc438508439" w:history="1">
            <w:r w:rsidR="00180DBF" w:rsidRPr="00522384">
              <w:rPr>
                <w:rStyle w:val="Hyperlink"/>
                <w:noProof/>
                <w:lang w:val="en-GB"/>
              </w:rPr>
              <w:t>Polish Personas and Scenarios</w:t>
            </w:r>
            <w:r w:rsidR="00180DBF">
              <w:rPr>
                <w:noProof/>
                <w:webHidden/>
              </w:rPr>
              <w:tab/>
            </w:r>
            <w:r w:rsidR="00180DBF">
              <w:rPr>
                <w:noProof/>
                <w:webHidden/>
              </w:rPr>
              <w:fldChar w:fldCharType="begin"/>
            </w:r>
            <w:r w:rsidR="00180DBF">
              <w:rPr>
                <w:noProof/>
                <w:webHidden/>
              </w:rPr>
              <w:instrText xml:space="preserve"> PAGEREF _Toc438508439 \h </w:instrText>
            </w:r>
            <w:r w:rsidR="00180DBF">
              <w:rPr>
                <w:noProof/>
                <w:webHidden/>
              </w:rPr>
            </w:r>
            <w:r w:rsidR="00180DBF">
              <w:rPr>
                <w:noProof/>
                <w:webHidden/>
              </w:rPr>
              <w:fldChar w:fldCharType="separate"/>
            </w:r>
            <w:r w:rsidR="00180DBF">
              <w:rPr>
                <w:noProof/>
                <w:webHidden/>
              </w:rPr>
              <w:t>39</w:t>
            </w:r>
            <w:r w:rsidR="00180DBF">
              <w:rPr>
                <w:noProof/>
                <w:webHidden/>
              </w:rPr>
              <w:fldChar w:fldCharType="end"/>
            </w:r>
          </w:hyperlink>
        </w:p>
        <w:p w14:paraId="7A7BDD72" w14:textId="77777777" w:rsidR="00180DBF" w:rsidRDefault="004336F0">
          <w:pPr>
            <w:pStyle w:val="TOC2"/>
            <w:tabs>
              <w:tab w:val="right" w:leader="dot" w:pos="9350"/>
            </w:tabs>
            <w:rPr>
              <w:noProof/>
              <w:szCs w:val="22"/>
              <w:lang w:val="pt-PT" w:eastAsia="pt-PT"/>
            </w:rPr>
          </w:pPr>
          <w:hyperlink w:anchor="_Toc438508440" w:history="1">
            <w:r w:rsidR="00180DBF" w:rsidRPr="00522384">
              <w:rPr>
                <w:rStyle w:val="Hyperlink"/>
                <w:noProof/>
                <w:lang w:val="en-GB"/>
              </w:rPr>
              <w:t>Senior</w:t>
            </w:r>
            <w:r w:rsidR="00180DBF">
              <w:rPr>
                <w:noProof/>
                <w:webHidden/>
              </w:rPr>
              <w:tab/>
            </w:r>
            <w:r w:rsidR="00180DBF">
              <w:rPr>
                <w:noProof/>
                <w:webHidden/>
              </w:rPr>
              <w:fldChar w:fldCharType="begin"/>
            </w:r>
            <w:r w:rsidR="00180DBF">
              <w:rPr>
                <w:noProof/>
                <w:webHidden/>
              </w:rPr>
              <w:instrText xml:space="preserve"> PAGEREF _Toc438508440 \h </w:instrText>
            </w:r>
            <w:r w:rsidR="00180DBF">
              <w:rPr>
                <w:noProof/>
                <w:webHidden/>
              </w:rPr>
            </w:r>
            <w:r w:rsidR="00180DBF">
              <w:rPr>
                <w:noProof/>
                <w:webHidden/>
              </w:rPr>
              <w:fldChar w:fldCharType="separate"/>
            </w:r>
            <w:r w:rsidR="00180DBF">
              <w:rPr>
                <w:noProof/>
                <w:webHidden/>
              </w:rPr>
              <w:t>39</w:t>
            </w:r>
            <w:r w:rsidR="00180DBF">
              <w:rPr>
                <w:noProof/>
                <w:webHidden/>
              </w:rPr>
              <w:fldChar w:fldCharType="end"/>
            </w:r>
          </w:hyperlink>
        </w:p>
        <w:p w14:paraId="7CEB44FD" w14:textId="77777777" w:rsidR="00180DBF" w:rsidRDefault="004336F0">
          <w:pPr>
            <w:pStyle w:val="TOC3"/>
            <w:tabs>
              <w:tab w:val="right" w:leader="dot" w:pos="9350"/>
            </w:tabs>
            <w:rPr>
              <w:noProof/>
              <w:szCs w:val="22"/>
              <w:lang w:val="pt-PT" w:eastAsia="pt-PT"/>
            </w:rPr>
          </w:pPr>
          <w:hyperlink w:anchor="_Toc438508441" w:history="1">
            <w:r w:rsidR="00180DBF" w:rsidRPr="00522384">
              <w:rPr>
                <w:rStyle w:val="Hyperlink"/>
                <w:noProof/>
                <w:lang w:val="en-GB"/>
              </w:rPr>
              <w:t>Ela</w:t>
            </w:r>
            <w:r w:rsidR="00180DBF">
              <w:rPr>
                <w:noProof/>
                <w:webHidden/>
              </w:rPr>
              <w:tab/>
            </w:r>
            <w:r w:rsidR="00180DBF">
              <w:rPr>
                <w:noProof/>
                <w:webHidden/>
              </w:rPr>
              <w:fldChar w:fldCharType="begin"/>
            </w:r>
            <w:r w:rsidR="00180DBF">
              <w:rPr>
                <w:noProof/>
                <w:webHidden/>
              </w:rPr>
              <w:instrText xml:space="preserve"> PAGEREF _Toc438508441 \h </w:instrText>
            </w:r>
            <w:r w:rsidR="00180DBF">
              <w:rPr>
                <w:noProof/>
                <w:webHidden/>
              </w:rPr>
            </w:r>
            <w:r w:rsidR="00180DBF">
              <w:rPr>
                <w:noProof/>
                <w:webHidden/>
              </w:rPr>
              <w:fldChar w:fldCharType="separate"/>
            </w:r>
            <w:r w:rsidR="00180DBF">
              <w:rPr>
                <w:noProof/>
                <w:webHidden/>
              </w:rPr>
              <w:t>39</w:t>
            </w:r>
            <w:r w:rsidR="00180DBF">
              <w:rPr>
                <w:noProof/>
                <w:webHidden/>
              </w:rPr>
              <w:fldChar w:fldCharType="end"/>
            </w:r>
          </w:hyperlink>
        </w:p>
        <w:p w14:paraId="68C2915F" w14:textId="77777777" w:rsidR="00180DBF" w:rsidRDefault="004336F0">
          <w:pPr>
            <w:pStyle w:val="TOC4"/>
            <w:tabs>
              <w:tab w:val="right" w:leader="dot" w:pos="9350"/>
            </w:tabs>
            <w:rPr>
              <w:noProof/>
            </w:rPr>
          </w:pPr>
          <w:hyperlink w:anchor="_Toc438508442" w:history="1">
            <w:r w:rsidR="00180DBF" w:rsidRPr="00522384">
              <w:rPr>
                <w:rStyle w:val="Hyperlink"/>
                <w:noProof/>
              </w:rPr>
              <w:t>Backstory</w:t>
            </w:r>
            <w:r w:rsidR="00180DBF">
              <w:rPr>
                <w:noProof/>
                <w:webHidden/>
              </w:rPr>
              <w:tab/>
            </w:r>
            <w:r w:rsidR="00180DBF">
              <w:rPr>
                <w:noProof/>
                <w:webHidden/>
              </w:rPr>
              <w:fldChar w:fldCharType="begin"/>
            </w:r>
            <w:r w:rsidR="00180DBF">
              <w:rPr>
                <w:noProof/>
                <w:webHidden/>
              </w:rPr>
              <w:instrText xml:space="preserve"> PAGEREF _Toc438508442 \h </w:instrText>
            </w:r>
            <w:r w:rsidR="00180DBF">
              <w:rPr>
                <w:noProof/>
                <w:webHidden/>
              </w:rPr>
            </w:r>
            <w:r w:rsidR="00180DBF">
              <w:rPr>
                <w:noProof/>
                <w:webHidden/>
              </w:rPr>
              <w:fldChar w:fldCharType="separate"/>
            </w:r>
            <w:r w:rsidR="00180DBF">
              <w:rPr>
                <w:noProof/>
                <w:webHidden/>
              </w:rPr>
              <w:t>39</w:t>
            </w:r>
            <w:r w:rsidR="00180DBF">
              <w:rPr>
                <w:noProof/>
                <w:webHidden/>
              </w:rPr>
              <w:fldChar w:fldCharType="end"/>
            </w:r>
          </w:hyperlink>
        </w:p>
        <w:p w14:paraId="0B4FE645" w14:textId="77777777" w:rsidR="00180DBF" w:rsidRDefault="004336F0">
          <w:pPr>
            <w:pStyle w:val="TOC4"/>
            <w:tabs>
              <w:tab w:val="right" w:leader="dot" w:pos="9350"/>
            </w:tabs>
            <w:rPr>
              <w:noProof/>
            </w:rPr>
          </w:pPr>
          <w:hyperlink w:anchor="_Toc438508443" w:history="1">
            <w:r w:rsidR="00180DBF" w:rsidRPr="00522384">
              <w:rPr>
                <w:rStyle w:val="Hyperlink"/>
                <w:noProof/>
              </w:rPr>
              <w:t>Architectural barriers</w:t>
            </w:r>
            <w:r w:rsidR="00180DBF">
              <w:rPr>
                <w:noProof/>
                <w:webHidden/>
              </w:rPr>
              <w:tab/>
            </w:r>
            <w:r w:rsidR="00180DBF">
              <w:rPr>
                <w:noProof/>
                <w:webHidden/>
              </w:rPr>
              <w:fldChar w:fldCharType="begin"/>
            </w:r>
            <w:r w:rsidR="00180DBF">
              <w:rPr>
                <w:noProof/>
                <w:webHidden/>
              </w:rPr>
              <w:instrText xml:space="preserve"> PAGEREF _Toc438508443 \h </w:instrText>
            </w:r>
            <w:r w:rsidR="00180DBF">
              <w:rPr>
                <w:noProof/>
                <w:webHidden/>
              </w:rPr>
            </w:r>
            <w:r w:rsidR="00180DBF">
              <w:rPr>
                <w:noProof/>
                <w:webHidden/>
              </w:rPr>
              <w:fldChar w:fldCharType="separate"/>
            </w:r>
            <w:r w:rsidR="00180DBF">
              <w:rPr>
                <w:noProof/>
                <w:webHidden/>
              </w:rPr>
              <w:t>39</w:t>
            </w:r>
            <w:r w:rsidR="00180DBF">
              <w:rPr>
                <w:noProof/>
                <w:webHidden/>
              </w:rPr>
              <w:fldChar w:fldCharType="end"/>
            </w:r>
          </w:hyperlink>
        </w:p>
        <w:p w14:paraId="1341A91B" w14:textId="77777777" w:rsidR="00180DBF" w:rsidRDefault="004336F0">
          <w:pPr>
            <w:pStyle w:val="TOC4"/>
            <w:tabs>
              <w:tab w:val="right" w:leader="dot" w:pos="9350"/>
            </w:tabs>
            <w:rPr>
              <w:noProof/>
            </w:rPr>
          </w:pPr>
          <w:hyperlink w:anchor="_Toc438508444" w:history="1">
            <w:r w:rsidR="00180DBF" w:rsidRPr="00522384">
              <w:rPr>
                <w:rStyle w:val="Hyperlink"/>
                <w:noProof/>
              </w:rPr>
              <w:t>Health status</w:t>
            </w:r>
            <w:r w:rsidR="00180DBF">
              <w:rPr>
                <w:noProof/>
                <w:webHidden/>
              </w:rPr>
              <w:tab/>
            </w:r>
            <w:r w:rsidR="00180DBF">
              <w:rPr>
                <w:noProof/>
                <w:webHidden/>
              </w:rPr>
              <w:fldChar w:fldCharType="begin"/>
            </w:r>
            <w:r w:rsidR="00180DBF">
              <w:rPr>
                <w:noProof/>
                <w:webHidden/>
              </w:rPr>
              <w:instrText xml:space="preserve"> PAGEREF _Toc438508444 \h </w:instrText>
            </w:r>
            <w:r w:rsidR="00180DBF">
              <w:rPr>
                <w:noProof/>
                <w:webHidden/>
              </w:rPr>
            </w:r>
            <w:r w:rsidR="00180DBF">
              <w:rPr>
                <w:noProof/>
                <w:webHidden/>
              </w:rPr>
              <w:fldChar w:fldCharType="separate"/>
            </w:r>
            <w:r w:rsidR="00180DBF">
              <w:rPr>
                <w:noProof/>
                <w:webHidden/>
              </w:rPr>
              <w:t>39</w:t>
            </w:r>
            <w:r w:rsidR="00180DBF">
              <w:rPr>
                <w:noProof/>
                <w:webHidden/>
              </w:rPr>
              <w:fldChar w:fldCharType="end"/>
            </w:r>
          </w:hyperlink>
        </w:p>
        <w:p w14:paraId="59012196" w14:textId="77777777" w:rsidR="00180DBF" w:rsidRDefault="004336F0">
          <w:pPr>
            <w:pStyle w:val="TOC4"/>
            <w:tabs>
              <w:tab w:val="right" w:leader="dot" w:pos="9350"/>
            </w:tabs>
            <w:rPr>
              <w:noProof/>
            </w:rPr>
          </w:pPr>
          <w:hyperlink w:anchor="_Toc438508445" w:history="1">
            <w:r w:rsidR="00180DBF" w:rsidRPr="00522384">
              <w:rPr>
                <w:rStyle w:val="Hyperlink"/>
                <w:noProof/>
              </w:rPr>
              <w:t>Fears and frustrations</w:t>
            </w:r>
            <w:r w:rsidR="00180DBF">
              <w:rPr>
                <w:noProof/>
                <w:webHidden/>
              </w:rPr>
              <w:tab/>
            </w:r>
            <w:r w:rsidR="00180DBF">
              <w:rPr>
                <w:noProof/>
                <w:webHidden/>
              </w:rPr>
              <w:fldChar w:fldCharType="begin"/>
            </w:r>
            <w:r w:rsidR="00180DBF">
              <w:rPr>
                <w:noProof/>
                <w:webHidden/>
              </w:rPr>
              <w:instrText xml:space="preserve"> PAGEREF _Toc438508445 \h </w:instrText>
            </w:r>
            <w:r w:rsidR="00180DBF">
              <w:rPr>
                <w:noProof/>
                <w:webHidden/>
              </w:rPr>
            </w:r>
            <w:r w:rsidR="00180DBF">
              <w:rPr>
                <w:noProof/>
                <w:webHidden/>
              </w:rPr>
              <w:fldChar w:fldCharType="separate"/>
            </w:r>
            <w:r w:rsidR="00180DBF">
              <w:rPr>
                <w:noProof/>
                <w:webHidden/>
              </w:rPr>
              <w:t>40</w:t>
            </w:r>
            <w:r w:rsidR="00180DBF">
              <w:rPr>
                <w:noProof/>
                <w:webHidden/>
              </w:rPr>
              <w:fldChar w:fldCharType="end"/>
            </w:r>
          </w:hyperlink>
        </w:p>
        <w:p w14:paraId="1B725ADA" w14:textId="77777777" w:rsidR="00180DBF" w:rsidRDefault="004336F0">
          <w:pPr>
            <w:pStyle w:val="TOC4"/>
            <w:tabs>
              <w:tab w:val="right" w:leader="dot" w:pos="9350"/>
            </w:tabs>
            <w:rPr>
              <w:noProof/>
            </w:rPr>
          </w:pPr>
          <w:hyperlink w:anchor="_Toc438508446" w:history="1">
            <w:r w:rsidR="00180DBF" w:rsidRPr="00522384">
              <w:rPr>
                <w:rStyle w:val="Hyperlink"/>
                <w:noProof/>
              </w:rPr>
              <w:t>Technologies use</w:t>
            </w:r>
            <w:r w:rsidR="00180DBF">
              <w:rPr>
                <w:noProof/>
                <w:webHidden/>
              </w:rPr>
              <w:tab/>
            </w:r>
            <w:r w:rsidR="00180DBF">
              <w:rPr>
                <w:noProof/>
                <w:webHidden/>
              </w:rPr>
              <w:fldChar w:fldCharType="begin"/>
            </w:r>
            <w:r w:rsidR="00180DBF">
              <w:rPr>
                <w:noProof/>
                <w:webHidden/>
              </w:rPr>
              <w:instrText xml:space="preserve"> PAGEREF _Toc438508446 \h </w:instrText>
            </w:r>
            <w:r w:rsidR="00180DBF">
              <w:rPr>
                <w:noProof/>
                <w:webHidden/>
              </w:rPr>
            </w:r>
            <w:r w:rsidR="00180DBF">
              <w:rPr>
                <w:noProof/>
                <w:webHidden/>
              </w:rPr>
              <w:fldChar w:fldCharType="separate"/>
            </w:r>
            <w:r w:rsidR="00180DBF">
              <w:rPr>
                <w:noProof/>
                <w:webHidden/>
              </w:rPr>
              <w:t>40</w:t>
            </w:r>
            <w:r w:rsidR="00180DBF">
              <w:rPr>
                <w:noProof/>
                <w:webHidden/>
              </w:rPr>
              <w:fldChar w:fldCharType="end"/>
            </w:r>
          </w:hyperlink>
        </w:p>
        <w:p w14:paraId="0D140B21" w14:textId="77777777" w:rsidR="00180DBF" w:rsidRDefault="004336F0">
          <w:pPr>
            <w:pStyle w:val="TOC4"/>
            <w:tabs>
              <w:tab w:val="right" w:leader="dot" w:pos="9350"/>
            </w:tabs>
            <w:rPr>
              <w:noProof/>
            </w:rPr>
          </w:pPr>
          <w:hyperlink w:anchor="_Toc438508447" w:history="1">
            <w:r w:rsidR="00180DBF" w:rsidRPr="00522384">
              <w:rPr>
                <w:rStyle w:val="Hyperlink"/>
                <w:noProof/>
              </w:rPr>
              <w:t>Scenario</w:t>
            </w:r>
            <w:r w:rsidR="00180DBF">
              <w:rPr>
                <w:noProof/>
                <w:webHidden/>
              </w:rPr>
              <w:tab/>
            </w:r>
            <w:r w:rsidR="00180DBF">
              <w:rPr>
                <w:noProof/>
                <w:webHidden/>
              </w:rPr>
              <w:fldChar w:fldCharType="begin"/>
            </w:r>
            <w:r w:rsidR="00180DBF">
              <w:rPr>
                <w:noProof/>
                <w:webHidden/>
              </w:rPr>
              <w:instrText xml:space="preserve"> PAGEREF _Toc438508447 \h </w:instrText>
            </w:r>
            <w:r w:rsidR="00180DBF">
              <w:rPr>
                <w:noProof/>
                <w:webHidden/>
              </w:rPr>
            </w:r>
            <w:r w:rsidR="00180DBF">
              <w:rPr>
                <w:noProof/>
                <w:webHidden/>
              </w:rPr>
              <w:fldChar w:fldCharType="separate"/>
            </w:r>
            <w:r w:rsidR="00180DBF">
              <w:rPr>
                <w:noProof/>
                <w:webHidden/>
              </w:rPr>
              <w:t>41</w:t>
            </w:r>
            <w:r w:rsidR="00180DBF">
              <w:rPr>
                <w:noProof/>
                <w:webHidden/>
              </w:rPr>
              <w:fldChar w:fldCharType="end"/>
            </w:r>
          </w:hyperlink>
        </w:p>
        <w:p w14:paraId="54FBB1BA" w14:textId="77777777" w:rsidR="00180DBF" w:rsidRDefault="004336F0">
          <w:pPr>
            <w:pStyle w:val="TOC2"/>
            <w:tabs>
              <w:tab w:val="right" w:leader="dot" w:pos="9350"/>
            </w:tabs>
            <w:rPr>
              <w:noProof/>
              <w:szCs w:val="22"/>
              <w:lang w:val="pt-PT" w:eastAsia="pt-PT"/>
            </w:rPr>
          </w:pPr>
          <w:hyperlink w:anchor="_Toc438508448" w:history="1">
            <w:r w:rsidR="00180DBF" w:rsidRPr="00522384">
              <w:rPr>
                <w:rStyle w:val="Hyperlink"/>
                <w:noProof/>
                <w:lang w:val="en-GB"/>
              </w:rPr>
              <w:t>Informal Caregiver</w:t>
            </w:r>
            <w:r w:rsidR="00180DBF">
              <w:rPr>
                <w:noProof/>
                <w:webHidden/>
              </w:rPr>
              <w:tab/>
            </w:r>
            <w:r w:rsidR="00180DBF">
              <w:rPr>
                <w:noProof/>
                <w:webHidden/>
              </w:rPr>
              <w:fldChar w:fldCharType="begin"/>
            </w:r>
            <w:r w:rsidR="00180DBF">
              <w:rPr>
                <w:noProof/>
                <w:webHidden/>
              </w:rPr>
              <w:instrText xml:space="preserve"> PAGEREF _Toc438508448 \h </w:instrText>
            </w:r>
            <w:r w:rsidR="00180DBF">
              <w:rPr>
                <w:noProof/>
                <w:webHidden/>
              </w:rPr>
            </w:r>
            <w:r w:rsidR="00180DBF">
              <w:rPr>
                <w:noProof/>
                <w:webHidden/>
              </w:rPr>
              <w:fldChar w:fldCharType="separate"/>
            </w:r>
            <w:r w:rsidR="00180DBF">
              <w:rPr>
                <w:noProof/>
                <w:webHidden/>
              </w:rPr>
              <w:t>43</w:t>
            </w:r>
            <w:r w:rsidR="00180DBF">
              <w:rPr>
                <w:noProof/>
                <w:webHidden/>
              </w:rPr>
              <w:fldChar w:fldCharType="end"/>
            </w:r>
          </w:hyperlink>
        </w:p>
        <w:p w14:paraId="56DE0403" w14:textId="77777777" w:rsidR="00180DBF" w:rsidRDefault="004336F0">
          <w:pPr>
            <w:pStyle w:val="TOC3"/>
            <w:tabs>
              <w:tab w:val="right" w:leader="dot" w:pos="9350"/>
            </w:tabs>
            <w:rPr>
              <w:noProof/>
              <w:szCs w:val="22"/>
              <w:lang w:val="pt-PT" w:eastAsia="pt-PT"/>
            </w:rPr>
          </w:pPr>
          <w:hyperlink w:anchor="_Toc438508449" w:history="1">
            <w:r w:rsidR="00180DBF" w:rsidRPr="00522384">
              <w:rPr>
                <w:rStyle w:val="Hyperlink"/>
                <w:noProof/>
                <w:lang w:val="en-GB"/>
              </w:rPr>
              <w:t>Nina</w:t>
            </w:r>
            <w:r w:rsidR="00180DBF">
              <w:rPr>
                <w:noProof/>
                <w:webHidden/>
              </w:rPr>
              <w:tab/>
            </w:r>
            <w:r w:rsidR="00180DBF">
              <w:rPr>
                <w:noProof/>
                <w:webHidden/>
              </w:rPr>
              <w:fldChar w:fldCharType="begin"/>
            </w:r>
            <w:r w:rsidR="00180DBF">
              <w:rPr>
                <w:noProof/>
                <w:webHidden/>
              </w:rPr>
              <w:instrText xml:space="preserve"> PAGEREF _Toc438508449 \h </w:instrText>
            </w:r>
            <w:r w:rsidR="00180DBF">
              <w:rPr>
                <w:noProof/>
                <w:webHidden/>
              </w:rPr>
            </w:r>
            <w:r w:rsidR="00180DBF">
              <w:rPr>
                <w:noProof/>
                <w:webHidden/>
              </w:rPr>
              <w:fldChar w:fldCharType="separate"/>
            </w:r>
            <w:r w:rsidR="00180DBF">
              <w:rPr>
                <w:noProof/>
                <w:webHidden/>
              </w:rPr>
              <w:t>43</w:t>
            </w:r>
            <w:r w:rsidR="00180DBF">
              <w:rPr>
                <w:noProof/>
                <w:webHidden/>
              </w:rPr>
              <w:fldChar w:fldCharType="end"/>
            </w:r>
          </w:hyperlink>
        </w:p>
        <w:p w14:paraId="1E4CBFF5" w14:textId="77777777" w:rsidR="00180DBF" w:rsidRDefault="004336F0">
          <w:pPr>
            <w:pStyle w:val="TOC4"/>
            <w:tabs>
              <w:tab w:val="right" w:leader="dot" w:pos="9350"/>
            </w:tabs>
            <w:rPr>
              <w:noProof/>
            </w:rPr>
          </w:pPr>
          <w:hyperlink w:anchor="_Toc438508450" w:history="1">
            <w:r w:rsidR="00180DBF" w:rsidRPr="00522384">
              <w:rPr>
                <w:rStyle w:val="Hyperlink"/>
                <w:noProof/>
              </w:rPr>
              <w:t>Backstory</w:t>
            </w:r>
            <w:r w:rsidR="00180DBF">
              <w:rPr>
                <w:noProof/>
                <w:webHidden/>
              </w:rPr>
              <w:tab/>
            </w:r>
            <w:r w:rsidR="00180DBF">
              <w:rPr>
                <w:noProof/>
                <w:webHidden/>
              </w:rPr>
              <w:fldChar w:fldCharType="begin"/>
            </w:r>
            <w:r w:rsidR="00180DBF">
              <w:rPr>
                <w:noProof/>
                <w:webHidden/>
              </w:rPr>
              <w:instrText xml:space="preserve"> PAGEREF _Toc438508450 \h </w:instrText>
            </w:r>
            <w:r w:rsidR="00180DBF">
              <w:rPr>
                <w:noProof/>
                <w:webHidden/>
              </w:rPr>
            </w:r>
            <w:r w:rsidR="00180DBF">
              <w:rPr>
                <w:noProof/>
                <w:webHidden/>
              </w:rPr>
              <w:fldChar w:fldCharType="separate"/>
            </w:r>
            <w:r w:rsidR="00180DBF">
              <w:rPr>
                <w:noProof/>
                <w:webHidden/>
              </w:rPr>
              <w:t>43</w:t>
            </w:r>
            <w:r w:rsidR="00180DBF">
              <w:rPr>
                <w:noProof/>
                <w:webHidden/>
              </w:rPr>
              <w:fldChar w:fldCharType="end"/>
            </w:r>
          </w:hyperlink>
        </w:p>
        <w:p w14:paraId="016CDDD1" w14:textId="77777777" w:rsidR="00180DBF" w:rsidRDefault="004336F0">
          <w:pPr>
            <w:pStyle w:val="TOC4"/>
            <w:tabs>
              <w:tab w:val="right" w:leader="dot" w:pos="9350"/>
            </w:tabs>
            <w:rPr>
              <w:noProof/>
            </w:rPr>
          </w:pPr>
          <w:hyperlink w:anchor="_Toc438508451" w:history="1">
            <w:r w:rsidR="00180DBF" w:rsidRPr="00522384">
              <w:rPr>
                <w:rStyle w:val="Hyperlink"/>
                <w:noProof/>
              </w:rPr>
              <w:t>Architectural barriers</w:t>
            </w:r>
            <w:r w:rsidR="00180DBF">
              <w:rPr>
                <w:noProof/>
                <w:webHidden/>
              </w:rPr>
              <w:tab/>
            </w:r>
            <w:r w:rsidR="00180DBF">
              <w:rPr>
                <w:noProof/>
                <w:webHidden/>
              </w:rPr>
              <w:fldChar w:fldCharType="begin"/>
            </w:r>
            <w:r w:rsidR="00180DBF">
              <w:rPr>
                <w:noProof/>
                <w:webHidden/>
              </w:rPr>
              <w:instrText xml:space="preserve"> PAGEREF _Toc438508451 \h </w:instrText>
            </w:r>
            <w:r w:rsidR="00180DBF">
              <w:rPr>
                <w:noProof/>
                <w:webHidden/>
              </w:rPr>
            </w:r>
            <w:r w:rsidR="00180DBF">
              <w:rPr>
                <w:noProof/>
                <w:webHidden/>
              </w:rPr>
              <w:fldChar w:fldCharType="separate"/>
            </w:r>
            <w:r w:rsidR="00180DBF">
              <w:rPr>
                <w:noProof/>
                <w:webHidden/>
              </w:rPr>
              <w:t>43</w:t>
            </w:r>
            <w:r w:rsidR="00180DBF">
              <w:rPr>
                <w:noProof/>
                <w:webHidden/>
              </w:rPr>
              <w:fldChar w:fldCharType="end"/>
            </w:r>
          </w:hyperlink>
        </w:p>
        <w:p w14:paraId="48865D2A" w14:textId="77777777" w:rsidR="00180DBF" w:rsidRDefault="004336F0">
          <w:pPr>
            <w:pStyle w:val="TOC4"/>
            <w:tabs>
              <w:tab w:val="right" w:leader="dot" w:pos="9350"/>
            </w:tabs>
            <w:rPr>
              <w:noProof/>
            </w:rPr>
          </w:pPr>
          <w:hyperlink w:anchor="_Toc438508452" w:history="1">
            <w:r w:rsidR="00180DBF" w:rsidRPr="00522384">
              <w:rPr>
                <w:rStyle w:val="Hyperlink"/>
                <w:noProof/>
              </w:rPr>
              <w:t>Support</w:t>
            </w:r>
            <w:r w:rsidR="00180DBF">
              <w:rPr>
                <w:noProof/>
                <w:webHidden/>
              </w:rPr>
              <w:tab/>
            </w:r>
            <w:r w:rsidR="00180DBF">
              <w:rPr>
                <w:noProof/>
                <w:webHidden/>
              </w:rPr>
              <w:fldChar w:fldCharType="begin"/>
            </w:r>
            <w:r w:rsidR="00180DBF">
              <w:rPr>
                <w:noProof/>
                <w:webHidden/>
              </w:rPr>
              <w:instrText xml:space="preserve"> PAGEREF _Toc438508452 \h </w:instrText>
            </w:r>
            <w:r w:rsidR="00180DBF">
              <w:rPr>
                <w:noProof/>
                <w:webHidden/>
              </w:rPr>
            </w:r>
            <w:r w:rsidR="00180DBF">
              <w:rPr>
                <w:noProof/>
                <w:webHidden/>
              </w:rPr>
              <w:fldChar w:fldCharType="separate"/>
            </w:r>
            <w:r w:rsidR="00180DBF">
              <w:rPr>
                <w:noProof/>
                <w:webHidden/>
              </w:rPr>
              <w:t>43</w:t>
            </w:r>
            <w:r w:rsidR="00180DBF">
              <w:rPr>
                <w:noProof/>
                <w:webHidden/>
              </w:rPr>
              <w:fldChar w:fldCharType="end"/>
            </w:r>
          </w:hyperlink>
        </w:p>
        <w:p w14:paraId="65B0DD9D" w14:textId="77777777" w:rsidR="00180DBF" w:rsidRDefault="004336F0">
          <w:pPr>
            <w:pStyle w:val="TOC4"/>
            <w:tabs>
              <w:tab w:val="right" w:leader="dot" w:pos="9350"/>
            </w:tabs>
            <w:rPr>
              <w:noProof/>
            </w:rPr>
          </w:pPr>
          <w:hyperlink w:anchor="_Toc438508453" w:history="1">
            <w:r w:rsidR="00180DBF" w:rsidRPr="00522384">
              <w:rPr>
                <w:rStyle w:val="Hyperlink"/>
                <w:noProof/>
              </w:rPr>
              <w:t>Fears and frustrations</w:t>
            </w:r>
            <w:r w:rsidR="00180DBF">
              <w:rPr>
                <w:noProof/>
                <w:webHidden/>
              </w:rPr>
              <w:tab/>
            </w:r>
            <w:r w:rsidR="00180DBF">
              <w:rPr>
                <w:noProof/>
                <w:webHidden/>
              </w:rPr>
              <w:fldChar w:fldCharType="begin"/>
            </w:r>
            <w:r w:rsidR="00180DBF">
              <w:rPr>
                <w:noProof/>
                <w:webHidden/>
              </w:rPr>
              <w:instrText xml:space="preserve"> PAGEREF _Toc438508453 \h </w:instrText>
            </w:r>
            <w:r w:rsidR="00180DBF">
              <w:rPr>
                <w:noProof/>
                <w:webHidden/>
              </w:rPr>
            </w:r>
            <w:r w:rsidR="00180DBF">
              <w:rPr>
                <w:noProof/>
                <w:webHidden/>
              </w:rPr>
              <w:fldChar w:fldCharType="separate"/>
            </w:r>
            <w:r w:rsidR="00180DBF">
              <w:rPr>
                <w:noProof/>
                <w:webHidden/>
              </w:rPr>
              <w:t>43</w:t>
            </w:r>
            <w:r w:rsidR="00180DBF">
              <w:rPr>
                <w:noProof/>
                <w:webHidden/>
              </w:rPr>
              <w:fldChar w:fldCharType="end"/>
            </w:r>
          </w:hyperlink>
        </w:p>
        <w:p w14:paraId="4D32AEAB" w14:textId="77777777" w:rsidR="00180DBF" w:rsidRDefault="004336F0">
          <w:pPr>
            <w:pStyle w:val="TOC4"/>
            <w:tabs>
              <w:tab w:val="right" w:leader="dot" w:pos="9350"/>
            </w:tabs>
            <w:rPr>
              <w:noProof/>
            </w:rPr>
          </w:pPr>
          <w:hyperlink w:anchor="_Toc438508454" w:history="1">
            <w:r w:rsidR="00180DBF" w:rsidRPr="00522384">
              <w:rPr>
                <w:rStyle w:val="Hyperlink"/>
                <w:noProof/>
              </w:rPr>
              <w:t>People in care – caretaker’s health information</w:t>
            </w:r>
            <w:r w:rsidR="00180DBF">
              <w:rPr>
                <w:noProof/>
                <w:webHidden/>
              </w:rPr>
              <w:tab/>
            </w:r>
            <w:r w:rsidR="00180DBF">
              <w:rPr>
                <w:noProof/>
                <w:webHidden/>
              </w:rPr>
              <w:fldChar w:fldCharType="begin"/>
            </w:r>
            <w:r w:rsidR="00180DBF">
              <w:rPr>
                <w:noProof/>
                <w:webHidden/>
              </w:rPr>
              <w:instrText xml:space="preserve"> PAGEREF _Toc438508454 \h </w:instrText>
            </w:r>
            <w:r w:rsidR="00180DBF">
              <w:rPr>
                <w:noProof/>
                <w:webHidden/>
              </w:rPr>
            </w:r>
            <w:r w:rsidR="00180DBF">
              <w:rPr>
                <w:noProof/>
                <w:webHidden/>
              </w:rPr>
              <w:fldChar w:fldCharType="separate"/>
            </w:r>
            <w:r w:rsidR="00180DBF">
              <w:rPr>
                <w:noProof/>
                <w:webHidden/>
              </w:rPr>
              <w:t>44</w:t>
            </w:r>
            <w:r w:rsidR="00180DBF">
              <w:rPr>
                <w:noProof/>
                <w:webHidden/>
              </w:rPr>
              <w:fldChar w:fldCharType="end"/>
            </w:r>
          </w:hyperlink>
        </w:p>
        <w:p w14:paraId="2C63BFC6" w14:textId="77777777" w:rsidR="00180DBF" w:rsidRDefault="004336F0">
          <w:pPr>
            <w:pStyle w:val="TOC4"/>
            <w:tabs>
              <w:tab w:val="right" w:leader="dot" w:pos="9350"/>
            </w:tabs>
            <w:rPr>
              <w:noProof/>
            </w:rPr>
          </w:pPr>
          <w:hyperlink w:anchor="_Toc438508455" w:history="1">
            <w:r w:rsidR="00180DBF" w:rsidRPr="00522384">
              <w:rPr>
                <w:rStyle w:val="Hyperlink"/>
                <w:noProof/>
              </w:rPr>
              <w:t>New technologies – usage and knowledge</w:t>
            </w:r>
            <w:r w:rsidR="00180DBF">
              <w:rPr>
                <w:noProof/>
                <w:webHidden/>
              </w:rPr>
              <w:tab/>
            </w:r>
            <w:r w:rsidR="00180DBF">
              <w:rPr>
                <w:noProof/>
                <w:webHidden/>
              </w:rPr>
              <w:fldChar w:fldCharType="begin"/>
            </w:r>
            <w:r w:rsidR="00180DBF">
              <w:rPr>
                <w:noProof/>
                <w:webHidden/>
              </w:rPr>
              <w:instrText xml:space="preserve"> PAGEREF _Toc438508455 \h </w:instrText>
            </w:r>
            <w:r w:rsidR="00180DBF">
              <w:rPr>
                <w:noProof/>
                <w:webHidden/>
              </w:rPr>
            </w:r>
            <w:r w:rsidR="00180DBF">
              <w:rPr>
                <w:noProof/>
                <w:webHidden/>
              </w:rPr>
              <w:fldChar w:fldCharType="separate"/>
            </w:r>
            <w:r w:rsidR="00180DBF">
              <w:rPr>
                <w:noProof/>
                <w:webHidden/>
              </w:rPr>
              <w:t>44</w:t>
            </w:r>
            <w:r w:rsidR="00180DBF">
              <w:rPr>
                <w:noProof/>
                <w:webHidden/>
              </w:rPr>
              <w:fldChar w:fldCharType="end"/>
            </w:r>
          </w:hyperlink>
        </w:p>
        <w:p w14:paraId="09C0C6C1" w14:textId="77777777" w:rsidR="00180DBF" w:rsidRDefault="004336F0">
          <w:pPr>
            <w:pStyle w:val="TOC4"/>
            <w:tabs>
              <w:tab w:val="right" w:leader="dot" w:pos="9350"/>
            </w:tabs>
            <w:rPr>
              <w:noProof/>
            </w:rPr>
          </w:pPr>
          <w:hyperlink w:anchor="_Toc438508456" w:history="1">
            <w:r w:rsidR="00180DBF" w:rsidRPr="00522384">
              <w:rPr>
                <w:rStyle w:val="Hyperlink"/>
                <w:noProof/>
              </w:rPr>
              <w:t>Scenario</w:t>
            </w:r>
            <w:r w:rsidR="00180DBF">
              <w:rPr>
                <w:noProof/>
                <w:webHidden/>
              </w:rPr>
              <w:tab/>
            </w:r>
            <w:r w:rsidR="00180DBF">
              <w:rPr>
                <w:noProof/>
                <w:webHidden/>
              </w:rPr>
              <w:fldChar w:fldCharType="begin"/>
            </w:r>
            <w:r w:rsidR="00180DBF">
              <w:rPr>
                <w:noProof/>
                <w:webHidden/>
              </w:rPr>
              <w:instrText xml:space="preserve"> PAGEREF _Toc438508456 \h </w:instrText>
            </w:r>
            <w:r w:rsidR="00180DBF">
              <w:rPr>
                <w:noProof/>
                <w:webHidden/>
              </w:rPr>
            </w:r>
            <w:r w:rsidR="00180DBF">
              <w:rPr>
                <w:noProof/>
                <w:webHidden/>
              </w:rPr>
              <w:fldChar w:fldCharType="separate"/>
            </w:r>
            <w:r w:rsidR="00180DBF">
              <w:rPr>
                <w:noProof/>
                <w:webHidden/>
              </w:rPr>
              <w:t>45</w:t>
            </w:r>
            <w:r w:rsidR="00180DBF">
              <w:rPr>
                <w:noProof/>
                <w:webHidden/>
              </w:rPr>
              <w:fldChar w:fldCharType="end"/>
            </w:r>
          </w:hyperlink>
        </w:p>
        <w:p w14:paraId="439599F4" w14:textId="77777777" w:rsidR="00180DBF" w:rsidRDefault="004336F0">
          <w:pPr>
            <w:pStyle w:val="TOC2"/>
            <w:tabs>
              <w:tab w:val="right" w:leader="dot" w:pos="9350"/>
            </w:tabs>
            <w:rPr>
              <w:noProof/>
              <w:szCs w:val="22"/>
              <w:lang w:val="pt-PT" w:eastAsia="pt-PT"/>
            </w:rPr>
          </w:pPr>
          <w:hyperlink w:anchor="_Toc438508457" w:history="1">
            <w:r w:rsidR="00180DBF" w:rsidRPr="00522384">
              <w:rPr>
                <w:rStyle w:val="Hyperlink"/>
                <w:noProof/>
              </w:rPr>
              <w:t>Formal Caregiver</w:t>
            </w:r>
            <w:r w:rsidR="00180DBF">
              <w:rPr>
                <w:noProof/>
                <w:webHidden/>
              </w:rPr>
              <w:tab/>
            </w:r>
            <w:r w:rsidR="00180DBF">
              <w:rPr>
                <w:noProof/>
                <w:webHidden/>
              </w:rPr>
              <w:fldChar w:fldCharType="begin"/>
            </w:r>
            <w:r w:rsidR="00180DBF">
              <w:rPr>
                <w:noProof/>
                <w:webHidden/>
              </w:rPr>
              <w:instrText xml:space="preserve"> PAGEREF _Toc438508457 \h </w:instrText>
            </w:r>
            <w:r w:rsidR="00180DBF">
              <w:rPr>
                <w:noProof/>
                <w:webHidden/>
              </w:rPr>
            </w:r>
            <w:r w:rsidR="00180DBF">
              <w:rPr>
                <w:noProof/>
                <w:webHidden/>
              </w:rPr>
              <w:fldChar w:fldCharType="separate"/>
            </w:r>
            <w:r w:rsidR="00180DBF">
              <w:rPr>
                <w:noProof/>
                <w:webHidden/>
              </w:rPr>
              <w:t>47</w:t>
            </w:r>
            <w:r w:rsidR="00180DBF">
              <w:rPr>
                <w:noProof/>
                <w:webHidden/>
              </w:rPr>
              <w:fldChar w:fldCharType="end"/>
            </w:r>
          </w:hyperlink>
        </w:p>
        <w:p w14:paraId="5D3FF630" w14:textId="77777777" w:rsidR="00180DBF" w:rsidRDefault="004336F0">
          <w:pPr>
            <w:pStyle w:val="TOC3"/>
            <w:tabs>
              <w:tab w:val="right" w:leader="dot" w:pos="9350"/>
            </w:tabs>
            <w:rPr>
              <w:noProof/>
              <w:szCs w:val="22"/>
              <w:lang w:val="pt-PT" w:eastAsia="pt-PT"/>
            </w:rPr>
          </w:pPr>
          <w:hyperlink w:anchor="_Toc438508458" w:history="1">
            <w:r w:rsidR="00180DBF" w:rsidRPr="00522384">
              <w:rPr>
                <w:rStyle w:val="Hyperlink"/>
                <w:noProof/>
              </w:rPr>
              <w:t>Halinka</w:t>
            </w:r>
            <w:r w:rsidR="00180DBF">
              <w:rPr>
                <w:noProof/>
                <w:webHidden/>
              </w:rPr>
              <w:tab/>
            </w:r>
            <w:r w:rsidR="00180DBF">
              <w:rPr>
                <w:noProof/>
                <w:webHidden/>
              </w:rPr>
              <w:fldChar w:fldCharType="begin"/>
            </w:r>
            <w:r w:rsidR="00180DBF">
              <w:rPr>
                <w:noProof/>
                <w:webHidden/>
              </w:rPr>
              <w:instrText xml:space="preserve"> PAGEREF _Toc438508458 \h </w:instrText>
            </w:r>
            <w:r w:rsidR="00180DBF">
              <w:rPr>
                <w:noProof/>
                <w:webHidden/>
              </w:rPr>
            </w:r>
            <w:r w:rsidR="00180DBF">
              <w:rPr>
                <w:noProof/>
                <w:webHidden/>
              </w:rPr>
              <w:fldChar w:fldCharType="separate"/>
            </w:r>
            <w:r w:rsidR="00180DBF">
              <w:rPr>
                <w:noProof/>
                <w:webHidden/>
              </w:rPr>
              <w:t>47</w:t>
            </w:r>
            <w:r w:rsidR="00180DBF">
              <w:rPr>
                <w:noProof/>
                <w:webHidden/>
              </w:rPr>
              <w:fldChar w:fldCharType="end"/>
            </w:r>
          </w:hyperlink>
        </w:p>
        <w:p w14:paraId="79D47363" w14:textId="77777777" w:rsidR="00180DBF" w:rsidRDefault="004336F0">
          <w:pPr>
            <w:pStyle w:val="TOC4"/>
            <w:tabs>
              <w:tab w:val="right" w:leader="dot" w:pos="9350"/>
            </w:tabs>
            <w:rPr>
              <w:noProof/>
            </w:rPr>
          </w:pPr>
          <w:hyperlink w:anchor="_Toc438508459" w:history="1">
            <w:r w:rsidR="00180DBF" w:rsidRPr="00522384">
              <w:rPr>
                <w:rStyle w:val="Hyperlink"/>
                <w:noProof/>
              </w:rPr>
              <w:t>Backstory</w:t>
            </w:r>
            <w:r w:rsidR="00180DBF">
              <w:rPr>
                <w:noProof/>
                <w:webHidden/>
              </w:rPr>
              <w:tab/>
            </w:r>
            <w:r w:rsidR="00180DBF">
              <w:rPr>
                <w:noProof/>
                <w:webHidden/>
              </w:rPr>
              <w:fldChar w:fldCharType="begin"/>
            </w:r>
            <w:r w:rsidR="00180DBF">
              <w:rPr>
                <w:noProof/>
                <w:webHidden/>
              </w:rPr>
              <w:instrText xml:space="preserve"> PAGEREF _Toc438508459 \h </w:instrText>
            </w:r>
            <w:r w:rsidR="00180DBF">
              <w:rPr>
                <w:noProof/>
                <w:webHidden/>
              </w:rPr>
            </w:r>
            <w:r w:rsidR="00180DBF">
              <w:rPr>
                <w:noProof/>
                <w:webHidden/>
              </w:rPr>
              <w:fldChar w:fldCharType="separate"/>
            </w:r>
            <w:r w:rsidR="00180DBF">
              <w:rPr>
                <w:noProof/>
                <w:webHidden/>
              </w:rPr>
              <w:t>47</w:t>
            </w:r>
            <w:r w:rsidR="00180DBF">
              <w:rPr>
                <w:noProof/>
                <w:webHidden/>
              </w:rPr>
              <w:fldChar w:fldCharType="end"/>
            </w:r>
          </w:hyperlink>
        </w:p>
        <w:p w14:paraId="665BA901" w14:textId="77777777" w:rsidR="00180DBF" w:rsidRDefault="004336F0">
          <w:pPr>
            <w:pStyle w:val="TOC4"/>
            <w:tabs>
              <w:tab w:val="right" w:leader="dot" w:pos="9350"/>
            </w:tabs>
            <w:rPr>
              <w:noProof/>
            </w:rPr>
          </w:pPr>
          <w:hyperlink w:anchor="_Toc438508460" w:history="1">
            <w:r w:rsidR="00180DBF" w:rsidRPr="00522384">
              <w:rPr>
                <w:rStyle w:val="Hyperlink"/>
                <w:noProof/>
              </w:rPr>
              <w:t>People in care – perceptions regarding senior patients</w:t>
            </w:r>
            <w:r w:rsidR="00180DBF">
              <w:rPr>
                <w:noProof/>
                <w:webHidden/>
              </w:rPr>
              <w:tab/>
            </w:r>
            <w:r w:rsidR="00180DBF">
              <w:rPr>
                <w:noProof/>
                <w:webHidden/>
              </w:rPr>
              <w:fldChar w:fldCharType="begin"/>
            </w:r>
            <w:r w:rsidR="00180DBF">
              <w:rPr>
                <w:noProof/>
                <w:webHidden/>
              </w:rPr>
              <w:instrText xml:space="preserve"> PAGEREF _Toc438508460 \h </w:instrText>
            </w:r>
            <w:r w:rsidR="00180DBF">
              <w:rPr>
                <w:noProof/>
                <w:webHidden/>
              </w:rPr>
            </w:r>
            <w:r w:rsidR="00180DBF">
              <w:rPr>
                <w:noProof/>
                <w:webHidden/>
              </w:rPr>
              <w:fldChar w:fldCharType="separate"/>
            </w:r>
            <w:r w:rsidR="00180DBF">
              <w:rPr>
                <w:noProof/>
                <w:webHidden/>
              </w:rPr>
              <w:t>47</w:t>
            </w:r>
            <w:r w:rsidR="00180DBF">
              <w:rPr>
                <w:noProof/>
                <w:webHidden/>
              </w:rPr>
              <w:fldChar w:fldCharType="end"/>
            </w:r>
          </w:hyperlink>
        </w:p>
        <w:p w14:paraId="656F77EF" w14:textId="77777777" w:rsidR="00180DBF" w:rsidRDefault="004336F0">
          <w:pPr>
            <w:pStyle w:val="TOC4"/>
            <w:tabs>
              <w:tab w:val="right" w:leader="dot" w:pos="9350"/>
            </w:tabs>
            <w:rPr>
              <w:noProof/>
            </w:rPr>
          </w:pPr>
          <w:hyperlink w:anchor="_Toc438508461" w:history="1">
            <w:r w:rsidR="00180DBF" w:rsidRPr="00522384">
              <w:rPr>
                <w:rStyle w:val="Hyperlink"/>
                <w:noProof/>
              </w:rPr>
              <w:t>Technological knowledge</w:t>
            </w:r>
            <w:r w:rsidR="00180DBF">
              <w:rPr>
                <w:noProof/>
                <w:webHidden/>
              </w:rPr>
              <w:tab/>
            </w:r>
            <w:r w:rsidR="00180DBF">
              <w:rPr>
                <w:noProof/>
                <w:webHidden/>
              </w:rPr>
              <w:fldChar w:fldCharType="begin"/>
            </w:r>
            <w:r w:rsidR="00180DBF">
              <w:rPr>
                <w:noProof/>
                <w:webHidden/>
              </w:rPr>
              <w:instrText xml:space="preserve"> PAGEREF _Toc438508461 \h </w:instrText>
            </w:r>
            <w:r w:rsidR="00180DBF">
              <w:rPr>
                <w:noProof/>
                <w:webHidden/>
              </w:rPr>
            </w:r>
            <w:r w:rsidR="00180DBF">
              <w:rPr>
                <w:noProof/>
                <w:webHidden/>
              </w:rPr>
              <w:fldChar w:fldCharType="separate"/>
            </w:r>
            <w:r w:rsidR="00180DBF">
              <w:rPr>
                <w:noProof/>
                <w:webHidden/>
              </w:rPr>
              <w:t>47</w:t>
            </w:r>
            <w:r w:rsidR="00180DBF">
              <w:rPr>
                <w:noProof/>
                <w:webHidden/>
              </w:rPr>
              <w:fldChar w:fldCharType="end"/>
            </w:r>
          </w:hyperlink>
        </w:p>
        <w:p w14:paraId="0058ED3C" w14:textId="77777777" w:rsidR="00180DBF" w:rsidRDefault="004336F0">
          <w:pPr>
            <w:pStyle w:val="TOC4"/>
            <w:tabs>
              <w:tab w:val="right" w:leader="dot" w:pos="9350"/>
            </w:tabs>
            <w:rPr>
              <w:noProof/>
            </w:rPr>
          </w:pPr>
          <w:hyperlink w:anchor="_Toc438508462" w:history="1">
            <w:r w:rsidR="00180DBF" w:rsidRPr="00522384">
              <w:rPr>
                <w:rStyle w:val="Hyperlink"/>
                <w:noProof/>
              </w:rPr>
              <w:t>Scenario</w:t>
            </w:r>
            <w:r w:rsidR="00180DBF">
              <w:rPr>
                <w:noProof/>
                <w:webHidden/>
              </w:rPr>
              <w:tab/>
            </w:r>
            <w:r w:rsidR="00180DBF">
              <w:rPr>
                <w:noProof/>
                <w:webHidden/>
              </w:rPr>
              <w:fldChar w:fldCharType="begin"/>
            </w:r>
            <w:r w:rsidR="00180DBF">
              <w:rPr>
                <w:noProof/>
                <w:webHidden/>
              </w:rPr>
              <w:instrText xml:space="preserve"> PAGEREF _Toc438508462 \h </w:instrText>
            </w:r>
            <w:r w:rsidR="00180DBF">
              <w:rPr>
                <w:noProof/>
                <w:webHidden/>
              </w:rPr>
            </w:r>
            <w:r w:rsidR="00180DBF">
              <w:rPr>
                <w:noProof/>
                <w:webHidden/>
              </w:rPr>
              <w:fldChar w:fldCharType="separate"/>
            </w:r>
            <w:r w:rsidR="00180DBF">
              <w:rPr>
                <w:noProof/>
                <w:webHidden/>
              </w:rPr>
              <w:t>48</w:t>
            </w:r>
            <w:r w:rsidR="00180DBF">
              <w:rPr>
                <w:noProof/>
                <w:webHidden/>
              </w:rPr>
              <w:fldChar w:fldCharType="end"/>
            </w:r>
          </w:hyperlink>
        </w:p>
        <w:p w14:paraId="6E91CF5D" w14:textId="77777777" w:rsidR="00180DBF" w:rsidRDefault="004336F0">
          <w:pPr>
            <w:pStyle w:val="TOC1"/>
            <w:tabs>
              <w:tab w:val="right" w:leader="dot" w:pos="9350"/>
            </w:tabs>
            <w:rPr>
              <w:noProof/>
              <w:szCs w:val="22"/>
              <w:lang w:val="pt-PT" w:eastAsia="pt-PT"/>
            </w:rPr>
          </w:pPr>
          <w:hyperlink w:anchor="_Toc438508463" w:history="1">
            <w:r w:rsidR="00180DBF" w:rsidRPr="00522384">
              <w:rPr>
                <w:rStyle w:val="Hyperlink"/>
                <w:noProof/>
              </w:rPr>
              <w:t>Swedish Personas and Scenarios</w:t>
            </w:r>
            <w:r w:rsidR="00180DBF">
              <w:rPr>
                <w:noProof/>
                <w:webHidden/>
              </w:rPr>
              <w:tab/>
            </w:r>
            <w:r w:rsidR="00180DBF">
              <w:rPr>
                <w:noProof/>
                <w:webHidden/>
              </w:rPr>
              <w:fldChar w:fldCharType="begin"/>
            </w:r>
            <w:r w:rsidR="00180DBF">
              <w:rPr>
                <w:noProof/>
                <w:webHidden/>
              </w:rPr>
              <w:instrText xml:space="preserve"> PAGEREF _Toc438508463 \h </w:instrText>
            </w:r>
            <w:r w:rsidR="00180DBF">
              <w:rPr>
                <w:noProof/>
                <w:webHidden/>
              </w:rPr>
            </w:r>
            <w:r w:rsidR="00180DBF">
              <w:rPr>
                <w:noProof/>
                <w:webHidden/>
              </w:rPr>
              <w:fldChar w:fldCharType="separate"/>
            </w:r>
            <w:r w:rsidR="00180DBF">
              <w:rPr>
                <w:noProof/>
                <w:webHidden/>
              </w:rPr>
              <w:t>49</w:t>
            </w:r>
            <w:r w:rsidR="00180DBF">
              <w:rPr>
                <w:noProof/>
                <w:webHidden/>
              </w:rPr>
              <w:fldChar w:fldCharType="end"/>
            </w:r>
          </w:hyperlink>
        </w:p>
        <w:p w14:paraId="6ACD284E" w14:textId="77777777" w:rsidR="00180DBF" w:rsidRDefault="004336F0">
          <w:pPr>
            <w:pStyle w:val="TOC2"/>
            <w:tabs>
              <w:tab w:val="right" w:leader="dot" w:pos="9350"/>
            </w:tabs>
            <w:rPr>
              <w:noProof/>
              <w:szCs w:val="22"/>
              <w:lang w:val="pt-PT" w:eastAsia="pt-PT"/>
            </w:rPr>
          </w:pPr>
          <w:hyperlink w:anchor="_Toc438508464" w:history="1">
            <w:r w:rsidR="00180DBF" w:rsidRPr="00522384">
              <w:rPr>
                <w:rStyle w:val="Hyperlink"/>
                <w:noProof/>
                <w:lang w:val="en-GB"/>
              </w:rPr>
              <w:t>Seniors</w:t>
            </w:r>
            <w:r w:rsidR="00180DBF">
              <w:rPr>
                <w:noProof/>
                <w:webHidden/>
              </w:rPr>
              <w:tab/>
            </w:r>
            <w:r w:rsidR="00180DBF">
              <w:rPr>
                <w:noProof/>
                <w:webHidden/>
              </w:rPr>
              <w:fldChar w:fldCharType="begin"/>
            </w:r>
            <w:r w:rsidR="00180DBF">
              <w:rPr>
                <w:noProof/>
                <w:webHidden/>
              </w:rPr>
              <w:instrText xml:space="preserve"> PAGEREF _Toc438508464 \h </w:instrText>
            </w:r>
            <w:r w:rsidR="00180DBF">
              <w:rPr>
                <w:noProof/>
                <w:webHidden/>
              </w:rPr>
            </w:r>
            <w:r w:rsidR="00180DBF">
              <w:rPr>
                <w:noProof/>
                <w:webHidden/>
              </w:rPr>
              <w:fldChar w:fldCharType="separate"/>
            </w:r>
            <w:r w:rsidR="00180DBF">
              <w:rPr>
                <w:noProof/>
                <w:webHidden/>
              </w:rPr>
              <w:t>49</w:t>
            </w:r>
            <w:r w:rsidR="00180DBF">
              <w:rPr>
                <w:noProof/>
                <w:webHidden/>
              </w:rPr>
              <w:fldChar w:fldCharType="end"/>
            </w:r>
          </w:hyperlink>
        </w:p>
        <w:p w14:paraId="5B903AC9" w14:textId="77777777" w:rsidR="00180DBF" w:rsidRDefault="004336F0">
          <w:pPr>
            <w:pStyle w:val="TOC3"/>
            <w:tabs>
              <w:tab w:val="right" w:leader="dot" w:pos="9350"/>
            </w:tabs>
            <w:rPr>
              <w:noProof/>
              <w:szCs w:val="22"/>
              <w:lang w:val="pt-PT" w:eastAsia="pt-PT"/>
            </w:rPr>
          </w:pPr>
          <w:hyperlink w:anchor="_Toc438508465" w:history="1">
            <w:r w:rsidR="00180DBF" w:rsidRPr="00522384">
              <w:rPr>
                <w:rStyle w:val="Hyperlink"/>
                <w:noProof/>
              </w:rPr>
              <w:t>Arne</w:t>
            </w:r>
            <w:r w:rsidR="00180DBF">
              <w:rPr>
                <w:noProof/>
                <w:webHidden/>
              </w:rPr>
              <w:tab/>
            </w:r>
            <w:r w:rsidR="00180DBF">
              <w:rPr>
                <w:noProof/>
                <w:webHidden/>
              </w:rPr>
              <w:fldChar w:fldCharType="begin"/>
            </w:r>
            <w:r w:rsidR="00180DBF">
              <w:rPr>
                <w:noProof/>
                <w:webHidden/>
              </w:rPr>
              <w:instrText xml:space="preserve"> PAGEREF _Toc438508465 \h </w:instrText>
            </w:r>
            <w:r w:rsidR="00180DBF">
              <w:rPr>
                <w:noProof/>
                <w:webHidden/>
              </w:rPr>
            </w:r>
            <w:r w:rsidR="00180DBF">
              <w:rPr>
                <w:noProof/>
                <w:webHidden/>
              </w:rPr>
              <w:fldChar w:fldCharType="separate"/>
            </w:r>
            <w:r w:rsidR="00180DBF">
              <w:rPr>
                <w:noProof/>
                <w:webHidden/>
              </w:rPr>
              <w:t>49</w:t>
            </w:r>
            <w:r w:rsidR="00180DBF">
              <w:rPr>
                <w:noProof/>
                <w:webHidden/>
              </w:rPr>
              <w:fldChar w:fldCharType="end"/>
            </w:r>
          </w:hyperlink>
        </w:p>
        <w:p w14:paraId="472C1400" w14:textId="77777777" w:rsidR="00180DBF" w:rsidRDefault="004336F0">
          <w:pPr>
            <w:pStyle w:val="TOC4"/>
            <w:tabs>
              <w:tab w:val="right" w:leader="dot" w:pos="9350"/>
            </w:tabs>
            <w:rPr>
              <w:noProof/>
            </w:rPr>
          </w:pPr>
          <w:hyperlink w:anchor="_Toc438508466" w:history="1">
            <w:r w:rsidR="00180DBF" w:rsidRPr="00522384">
              <w:rPr>
                <w:rStyle w:val="Hyperlink"/>
                <w:noProof/>
              </w:rPr>
              <w:t>Backstory</w:t>
            </w:r>
            <w:r w:rsidR="00180DBF">
              <w:rPr>
                <w:noProof/>
                <w:webHidden/>
              </w:rPr>
              <w:tab/>
            </w:r>
            <w:r w:rsidR="00180DBF">
              <w:rPr>
                <w:noProof/>
                <w:webHidden/>
              </w:rPr>
              <w:fldChar w:fldCharType="begin"/>
            </w:r>
            <w:r w:rsidR="00180DBF">
              <w:rPr>
                <w:noProof/>
                <w:webHidden/>
              </w:rPr>
              <w:instrText xml:space="preserve"> PAGEREF _Toc438508466 \h </w:instrText>
            </w:r>
            <w:r w:rsidR="00180DBF">
              <w:rPr>
                <w:noProof/>
                <w:webHidden/>
              </w:rPr>
            </w:r>
            <w:r w:rsidR="00180DBF">
              <w:rPr>
                <w:noProof/>
                <w:webHidden/>
              </w:rPr>
              <w:fldChar w:fldCharType="separate"/>
            </w:r>
            <w:r w:rsidR="00180DBF">
              <w:rPr>
                <w:noProof/>
                <w:webHidden/>
              </w:rPr>
              <w:t>49</w:t>
            </w:r>
            <w:r w:rsidR="00180DBF">
              <w:rPr>
                <w:noProof/>
                <w:webHidden/>
              </w:rPr>
              <w:fldChar w:fldCharType="end"/>
            </w:r>
          </w:hyperlink>
        </w:p>
        <w:p w14:paraId="01081BD2" w14:textId="77777777" w:rsidR="00180DBF" w:rsidRDefault="004336F0">
          <w:pPr>
            <w:pStyle w:val="TOC4"/>
            <w:tabs>
              <w:tab w:val="right" w:leader="dot" w:pos="9350"/>
            </w:tabs>
            <w:rPr>
              <w:noProof/>
            </w:rPr>
          </w:pPr>
          <w:hyperlink w:anchor="_Toc438508467" w:history="1">
            <w:r w:rsidR="00180DBF" w:rsidRPr="00522384">
              <w:rPr>
                <w:rStyle w:val="Hyperlink"/>
                <w:noProof/>
              </w:rPr>
              <w:t>Health information</w:t>
            </w:r>
            <w:r w:rsidR="00180DBF">
              <w:rPr>
                <w:noProof/>
                <w:webHidden/>
              </w:rPr>
              <w:tab/>
            </w:r>
            <w:r w:rsidR="00180DBF">
              <w:rPr>
                <w:noProof/>
                <w:webHidden/>
              </w:rPr>
              <w:fldChar w:fldCharType="begin"/>
            </w:r>
            <w:r w:rsidR="00180DBF">
              <w:rPr>
                <w:noProof/>
                <w:webHidden/>
              </w:rPr>
              <w:instrText xml:space="preserve"> PAGEREF _Toc438508467 \h </w:instrText>
            </w:r>
            <w:r w:rsidR="00180DBF">
              <w:rPr>
                <w:noProof/>
                <w:webHidden/>
              </w:rPr>
            </w:r>
            <w:r w:rsidR="00180DBF">
              <w:rPr>
                <w:noProof/>
                <w:webHidden/>
              </w:rPr>
              <w:fldChar w:fldCharType="separate"/>
            </w:r>
            <w:r w:rsidR="00180DBF">
              <w:rPr>
                <w:noProof/>
                <w:webHidden/>
              </w:rPr>
              <w:t>49</w:t>
            </w:r>
            <w:r w:rsidR="00180DBF">
              <w:rPr>
                <w:noProof/>
                <w:webHidden/>
              </w:rPr>
              <w:fldChar w:fldCharType="end"/>
            </w:r>
          </w:hyperlink>
        </w:p>
        <w:p w14:paraId="2F1FF645" w14:textId="77777777" w:rsidR="00180DBF" w:rsidRDefault="004336F0">
          <w:pPr>
            <w:pStyle w:val="TOC4"/>
            <w:tabs>
              <w:tab w:val="right" w:leader="dot" w:pos="9350"/>
            </w:tabs>
            <w:rPr>
              <w:noProof/>
            </w:rPr>
          </w:pPr>
          <w:hyperlink w:anchor="_Toc438508468" w:history="1">
            <w:r w:rsidR="00180DBF" w:rsidRPr="00522384">
              <w:rPr>
                <w:rStyle w:val="Hyperlink"/>
                <w:noProof/>
              </w:rPr>
              <w:t>Architectural barriers</w:t>
            </w:r>
            <w:r w:rsidR="00180DBF">
              <w:rPr>
                <w:noProof/>
                <w:webHidden/>
              </w:rPr>
              <w:tab/>
            </w:r>
            <w:r w:rsidR="00180DBF">
              <w:rPr>
                <w:noProof/>
                <w:webHidden/>
              </w:rPr>
              <w:fldChar w:fldCharType="begin"/>
            </w:r>
            <w:r w:rsidR="00180DBF">
              <w:rPr>
                <w:noProof/>
                <w:webHidden/>
              </w:rPr>
              <w:instrText xml:space="preserve"> PAGEREF _Toc438508468 \h </w:instrText>
            </w:r>
            <w:r w:rsidR="00180DBF">
              <w:rPr>
                <w:noProof/>
                <w:webHidden/>
              </w:rPr>
            </w:r>
            <w:r w:rsidR="00180DBF">
              <w:rPr>
                <w:noProof/>
                <w:webHidden/>
              </w:rPr>
              <w:fldChar w:fldCharType="separate"/>
            </w:r>
            <w:r w:rsidR="00180DBF">
              <w:rPr>
                <w:noProof/>
                <w:webHidden/>
              </w:rPr>
              <w:t>49</w:t>
            </w:r>
            <w:r w:rsidR="00180DBF">
              <w:rPr>
                <w:noProof/>
                <w:webHidden/>
              </w:rPr>
              <w:fldChar w:fldCharType="end"/>
            </w:r>
          </w:hyperlink>
        </w:p>
        <w:p w14:paraId="78378AA2" w14:textId="77777777" w:rsidR="00180DBF" w:rsidRDefault="004336F0">
          <w:pPr>
            <w:pStyle w:val="TOC4"/>
            <w:tabs>
              <w:tab w:val="right" w:leader="dot" w:pos="9350"/>
            </w:tabs>
            <w:rPr>
              <w:noProof/>
            </w:rPr>
          </w:pPr>
          <w:hyperlink w:anchor="_Toc438508469" w:history="1">
            <w:r w:rsidR="00180DBF" w:rsidRPr="00522384">
              <w:rPr>
                <w:rStyle w:val="Hyperlink"/>
                <w:noProof/>
              </w:rPr>
              <w:t>Technological knowledge</w:t>
            </w:r>
            <w:r w:rsidR="00180DBF">
              <w:rPr>
                <w:noProof/>
                <w:webHidden/>
              </w:rPr>
              <w:tab/>
            </w:r>
            <w:r w:rsidR="00180DBF">
              <w:rPr>
                <w:noProof/>
                <w:webHidden/>
              </w:rPr>
              <w:fldChar w:fldCharType="begin"/>
            </w:r>
            <w:r w:rsidR="00180DBF">
              <w:rPr>
                <w:noProof/>
                <w:webHidden/>
              </w:rPr>
              <w:instrText xml:space="preserve"> PAGEREF _Toc438508469 \h </w:instrText>
            </w:r>
            <w:r w:rsidR="00180DBF">
              <w:rPr>
                <w:noProof/>
                <w:webHidden/>
              </w:rPr>
            </w:r>
            <w:r w:rsidR="00180DBF">
              <w:rPr>
                <w:noProof/>
                <w:webHidden/>
              </w:rPr>
              <w:fldChar w:fldCharType="separate"/>
            </w:r>
            <w:r w:rsidR="00180DBF">
              <w:rPr>
                <w:noProof/>
                <w:webHidden/>
              </w:rPr>
              <w:t>49</w:t>
            </w:r>
            <w:r w:rsidR="00180DBF">
              <w:rPr>
                <w:noProof/>
                <w:webHidden/>
              </w:rPr>
              <w:fldChar w:fldCharType="end"/>
            </w:r>
          </w:hyperlink>
        </w:p>
        <w:p w14:paraId="05CE5ED4" w14:textId="77777777" w:rsidR="00180DBF" w:rsidRDefault="004336F0">
          <w:pPr>
            <w:pStyle w:val="TOC4"/>
            <w:tabs>
              <w:tab w:val="right" w:leader="dot" w:pos="9350"/>
            </w:tabs>
            <w:rPr>
              <w:noProof/>
            </w:rPr>
          </w:pPr>
          <w:hyperlink w:anchor="_Toc438508470" w:history="1">
            <w:r w:rsidR="00180DBF" w:rsidRPr="00522384">
              <w:rPr>
                <w:rStyle w:val="Hyperlink"/>
                <w:noProof/>
              </w:rPr>
              <w:t>Fears and frustrations</w:t>
            </w:r>
            <w:r w:rsidR="00180DBF">
              <w:rPr>
                <w:noProof/>
                <w:webHidden/>
              </w:rPr>
              <w:tab/>
            </w:r>
            <w:r w:rsidR="00180DBF">
              <w:rPr>
                <w:noProof/>
                <w:webHidden/>
              </w:rPr>
              <w:fldChar w:fldCharType="begin"/>
            </w:r>
            <w:r w:rsidR="00180DBF">
              <w:rPr>
                <w:noProof/>
                <w:webHidden/>
              </w:rPr>
              <w:instrText xml:space="preserve"> PAGEREF _Toc438508470 \h </w:instrText>
            </w:r>
            <w:r w:rsidR="00180DBF">
              <w:rPr>
                <w:noProof/>
                <w:webHidden/>
              </w:rPr>
            </w:r>
            <w:r w:rsidR="00180DBF">
              <w:rPr>
                <w:noProof/>
                <w:webHidden/>
              </w:rPr>
              <w:fldChar w:fldCharType="separate"/>
            </w:r>
            <w:r w:rsidR="00180DBF">
              <w:rPr>
                <w:noProof/>
                <w:webHidden/>
              </w:rPr>
              <w:t>50</w:t>
            </w:r>
            <w:r w:rsidR="00180DBF">
              <w:rPr>
                <w:noProof/>
                <w:webHidden/>
              </w:rPr>
              <w:fldChar w:fldCharType="end"/>
            </w:r>
          </w:hyperlink>
        </w:p>
        <w:p w14:paraId="5918B186" w14:textId="77777777" w:rsidR="00180DBF" w:rsidRDefault="004336F0">
          <w:pPr>
            <w:pStyle w:val="TOC4"/>
            <w:tabs>
              <w:tab w:val="right" w:leader="dot" w:pos="9350"/>
            </w:tabs>
            <w:rPr>
              <w:noProof/>
            </w:rPr>
          </w:pPr>
          <w:hyperlink w:anchor="_Toc438508471" w:history="1">
            <w:r w:rsidR="00180DBF" w:rsidRPr="00522384">
              <w:rPr>
                <w:rStyle w:val="Hyperlink"/>
                <w:noProof/>
              </w:rPr>
              <w:t>Motivations</w:t>
            </w:r>
            <w:r w:rsidR="00180DBF">
              <w:rPr>
                <w:noProof/>
                <w:webHidden/>
              </w:rPr>
              <w:tab/>
            </w:r>
            <w:r w:rsidR="00180DBF">
              <w:rPr>
                <w:noProof/>
                <w:webHidden/>
              </w:rPr>
              <w:fldChar w:fldCharType="begin"/>
            </w:r>
            <w:r w:rsidR="00180DBF">
              <w:rPr>
                <w:noProof/>
                <w:webHidden/>
              </w:rPr>
              <w:instrText xml:space="preserve"> PAGEREF _Toc438508471 \h </w:instrText>
            </w:r>
            <w:r w:rsidR="00180DBF">
              <w:rPr>
                <w:noProof/>
                <w:webHidden/>
              </w:rPr>
            </w:r>
            <w:r w:rsidR="00180DBF">
              <w:rPr>
                <w:noProof/>
                <w:webHidden/>
              </w:rPr>
              <w:fldChar w:fldCharType="separate"/>
            </w:r>
            <w:r w:rsidR="00180DBF">
              <w:rPr>
                <w:noProof/>
                <w:webHidden/>
              </w:rPr>
              <w:t>50</w:t>
            </w:r>
            <w:r w:rsidR="00180DBF">
              <w:rPr>
                <w:noProof/>
                <w:webHidden/>
              </w:rPr>
              <w:fldChar w:fldCharType="end"/>
            </w:r>
          </w:hyperlink>
        </w:p>
        <w:p w14:paraId="235F3899" w14:textId="77777777" w:rsidR="00180DBF" w:rsidRDefault="004336F0">
          <w:pPr>
            <w:pStyle w:val="TOC4"/>
            <w:tabs>
              <w:tab w:val="right" w:leader="dot" w:pos="9350"/>
            </w:tabs>
            <w:rPr>
              <w:noProof/>
            </w:rPr>
          </w:pPr>
          <w:hyperlink w:anchor="_Toc438508472" w:history="1">
            <w:r w:rsidR="00180DBF" w:rsidRPr="00522384">
              <w:rPr>
                <w:rStyle w:val="Hyperlink"/>
                <w:noProof/>
              </w:rPr>
              <w:t>Scenario</w:t>
            </w:r>
            <w:r w:rsidR="00180DBF">
              <w:rPr>
                <w:noProof/>
                <w:webHidden/>
              </w:rPr>
              <w:tab/>
            </w:r>
            <w:r w:rsidR="00180DBF">
              <w:rPr>
                <w:noProof/>
                <w:webHidden/>
              </w:rPr>
              <w:fldChar w:fldCharType="begin"/>
            </w:r>
            <w:r w:rsidR="00180DBF">
              <w:rPr>
                <w:noProof/>
                <w:webHidden/>
              </w:rPr>
              <w:instrText xml:space="preserve"> PAGEREF _Toc438508472 \h </w:instrText>
            </w:r>
            <w:r w:rsidR="00180DBF">
              <w:rPr>
                <w:noProof/>
                <w:webHidden/>
              </w:rPr>
            </w:r>
            <w:r w:rsidR="00180DBF">
              <w:rPr>
                <w:noProof/>
                <w:webHidden/>
              </w:rPr>
              <w:fldChar w:fldCharType="separate"/>
            </w:r>
            <w:r w:rsidR="00180DBF">
              <w:rPr>
                <w:noProof/>
                <w:webHidden/>
              </w:rPr>
              <w:t>50</w:t>
            </w:r>
            <w:r w:rsidR="00180DBF">
              <w:rPr>
                <w:noProof/>
                <w:webHidden/>
              </w:rPr>
              <w:fldChar w:fldCharType="end"/>
            </w:r>
          </w:hyperlink>
        </w:p>
        <w:p w14:paraId="170B1409" w14:textId="77777777" w:rsidR="00180DBF" w:rsidRDefault="004336F0">
          <w:pPr>
            <w:pStyle w:val="TOC2"/>
            <w:tabs>
              <w:tab w:val="right" w:leader="dot" w:pos="9350"/>
            </w:tabs>
            <w:rPr>
              <w:noProof/>
              <w:szCs w:val="22"/>
              <w:lang w:val="pt-PT" w:eastAsia="pt-PT"/>
            </w:rPr>
          </w:pPr>
          <w:hyperlink w:anchor="_Toc438508473" w:history="1">
            <w:r w:rsidR="00180DBF" w:rsidRPr="00522384">
              <w:rPr>
                <w:rStyle w:val="Hyperlink"/>
                <w:noProof/>
                <w:lang w:val="en-GB"/>
              </w:rPr>
              <w:t>Informal Caregivers</w:t>
            </w:r>
            <w:r w:rsidR="00180DBF">
              <w:rPr>
                <w:noProof/>
                <w:webHidden/>
              </w:rPr>
              <w:tab/>
            </w:r>
            <w:r w:rsidR="00180DBF">
              <w:rPr>
                <w:noProof/>
                <w:webHidden/>
              </w:rPr>
              <w:fldChar w:fldCharType="begin"/>
            </w:r>
            <w:r w:rsidR="00180DBF">
              <w:rPr>
                <w:noProof/>
                <w:webHidden/>
              </w:rPr>
              <w:instrText xml:space="preserve"> PAGEREF _Toc438508473 \h </w:instrText>
            </w:r>
            <w:r w:rsidR="00180DBF">
              <w:rPr>
                <w:noProof/>
                <w:webHidden/>
              </w:rPr>
            </w:r>
            <w:r w:rsidR="00180DBF">
              <w:rPr>
                <w:noProof/>
                <w:webHidden/>
              </w:rPr>
              <w:fldChar w:fldCharType="separate"/>
            </w:r>
            <w:r w:rsidR="00180DBF">
              <w:rPr>
                <w:noProof/>
                <w:webHidden/>
              </w:rPr>
              <w:t>52</w:t>
            </w:r>
            <w:r w:rsidR="00180DBF">
              <w:rPr>
                <w:noProof/>
                <w:webHidden/>
              </w:rPr>
              <w:fldChar w:fldCharType="end"/>
            </w:r>
          </w:hyperlink>
        </w:p>
        <w:p w14:paraId="1F0C5791" w14:textId="77777777" w:rsidR="00180DBF" w:rsidRDefault="004336F0">
          <w:pPr>
            <w:pStyle w:val="TOC3"/>
            <w:tabs>
              <w:tab w:val="right" w:leader="dot" w:pos="9350"/>
            </w:tabs>
            <w:rPr>
              <w:noProof/>
              <w:szCs w:val="22"/>
              <w:lang w:val="pt-PT" w:eastAsia="pt-PT"/>
            </w:rPr>
          </w:pPr>
          <w:hyperlink w:anchor="_Toc438508474" w:history="1">
            <w:r w:rsidR="00180DBF" w:rsidRPr="00522384">
              <w:rPr>
                <w:rStyle w:val="Hyperlink"/>
                <w:noProof/>
              </w:rPr>
              <w:t>Magnus</w:t>
            </w:r>
            <w:r w:rsidR="00180DBF">
              <w:rPr>
                <w:noProof/>
                <w:webHidden/>
              </w:rPr>
              <w:tab/>
            </w:r>
            <w:r w:rsidR="00180DBF">
              <w:rPr>
                <w:noProof/>
                <w:webHidden/>
              </w:rPr>
              <w:fldChar w:fldCharType="begin"/>
            </w:r>
            <w:r w:rsidR="00180DBF">
              <w:rPr>
                <w:noProof/>
                <w:webHidden/>
              </w:rPr>
              <w:instrText xml:space="preserve"> PAGEREF _Toc438508474 \h </w:instrText>
            </w:r>
            <w:r w:rsidR="00180DBF">
              <w:rPr>
                <w:noProof/>
                <w:webHidden/>
              </w:rPr>
            </w:r>
            <w:r w:rsidR="00180DBF">
              <w:rPr>
                <w:noProof/>
                <w:webHidden/>
              </w:rPr>
              <w:fldChar w:fldCharType="separate"/>
            </w:r>
            <w:r w:rsidR="00180DBF">
              <w:rPr>
                <w:noProof/>
                <w:webHidden/>
              </w:rPr>
              <w:t>52</w:t>
            </w:r>
            <w:r w:rsidR="00180DBF">
              <w:rPr>
                <w:noProof/>
                <w:webHidden/>
              </w:rPr>
              <w:fldChar w:fldCharType="end"/>
            </w:r>
          </w:hyperlink>
        </w:p>
        <w:p w14:paraId="3788154A" w14:textId="77777777" w:rsidR="00180DBF" w:rsidRDefault="004336F0">
          <w:pPr>
            <w:pStyle w:val="TOC4"/>
            <w:tabs>
              <w:tab w:val="right" w:leader="dot" w:pos="9350"/>
            </w:tabs>
            <w:rPr>
              <w:noProof/>
            </w:rPr>
          </w:pPr>
          <w:hyperlink w:anchor="_Toc438508475" w:history="1">
            <w:r w:rsidR="00180DBF" w:rsidRPr="00522384">
              <w:rPr>
                <w:rStyle w:val="Hyperlink"/>
                <w:noProof/>
              </w:rPr>
              <w:t>Backstory</w:t>
            </w:r>
            <w:r w:rsidR="00180DBF">
              <w:rPr>
                <w:noProof/>
                <w:webHidden/>
              </w:rPr>
              <w:tab/>
            </w:r>
            <w:r w:rsidR="00180DBF">
              <w:rPr>
                <w:noProof/>
                <w:webHidden/>
              </w:rPr>
              <w:fldChar w:fldCharType="begin"/>
            </w:r>
            <w:r w:rsidR="00180DBF">
              <w:rPr>
                <w:noProof/>
                <w:webHidden/>
              </w:rPr>
              <w:instrText xml:space="preserve"> PAGEREF _Toc438508475 \h </w:instrText>
            </w:r>
            <w:r w:rsidR="00180DBF">
              <w:rPr>
                <w:noProof/>
                <w:webHidden/>
              </w:rPr>
            </w:r>
            <w:r w:rsidR="00180DBF">
              <w:rPr>
                <w:noProof/>
                <w:webHidden/>
              </w:rPr>
              <w:fldChar w:fldCharType="separate"/>
            </w:r>
            <w:r w:rsidR="00180DBF">
              <w:rPr>
                <w:noProof/>
                <w:webHidden/>
              </w:rPr>
              <w:t>52</w:t>
            </w:r>
            <w:r w:rsidR="00180DBF">
              <w:rPr>
                <w:noProof/>
                <w:webHidden/>
              </w:rPr>
              <w:fldChar w:fldCharType="end"/>
            </w:r>
          </w:hyperlink>
        </w:p>
        <w:p w14:paraId="7AA599E3" w14:textId="77777777" w:rsidR="00180DBF" w:rsidRDefault="004336F0">
          <w:pPr>
            <w:pStyle w:val="TOC4"/>
            <w:tabs>
              <w:tab w:val="right" w:leader="dot" w:pos="9350"/>
            </w:tabs>
            <w:rPr>
              <w:noProof/>
            </w:rPr>
          </w:pPr>
          <w:hyperlink w:anchor="_Toc438508476" w:history="1">
            <w:r w:rsidR="00180DBF" w:rsidRPr="00522384">
              <w:rPr>
                <w:rStyle w:val="Hyperlink"/>
                <w:noProof/>
              </w:rPr>
              <w:t>Caretaker’s health information</w:t>
            </w:r>
            <w:r w:rsidR="00180DBF">
              <w:rPr>
                <w:noProof/>
                <w:webHidden/>
              </w:rPr>
              <w:tab/>
            </w:r>
            <w:r w:rsidR="00180DBF">
              <w:rPr>
                <w:noProof/>
                <w:webHidden/>
              </w:rPr>
              <w:fldChar w:fldCharType="begin"/>
            </w:r>
            <w:r w:rsidR="00180DBF">
              <w:rPr>
                <w:noProof/>
                <w:webHidden/>
              </w:rPr>
              <w:instrText xml:space="preserve"> PAGEREF _Toc438508476 \h </w:instrText>
            </w:r>
            <w:r w:rsidR="00180DBF">
              <w:rPr>
                <w:noProof/>
                <w:webHidden/>
              </w:rPr>
            </w:r>
            <w:r w:rsidR="00180DBF">
              <w:rPr>
                <w:noProof/>
                <w:webHidden/>
              </w:rPr>
              <w:fldChar w:fldCharType="separate"/>
            </w:r>
            <w:r w:rsidR="00180DBF">
              <w:rPr>
                <w:noProof/>
                <w:webHidden/>
              </w:rPr>
              <w:t>52</w:t>
            </w:r>
            <w:r w:rsidR="00180DBF">
              <w:rPr>
                <w:noProof/>
                <w:webHidden/>
              </w:rPr>
              <w:fldChar w:fldCharType="end"/>
            </w:r>
          </w:hyperlink>
        </w:p>
        <w:p w14:paraId="3E0D89C8" w14:textId="77777777" w:rsidR="00180DBF" w:rsidRDefault="004336F0">
          <w:pPr>
            <w:pStyle w:val="TOC4"/>
            <w:tabs>
              <w:tab w:val="right" w:leader="dot" w:pos="9350"/>
            </w:tabs>
            <w:rPr>
              <w:noProof/>
            </w:rPr>
          </w:pPr>
          <w:hyperlink w:anchor="_Toc438508477" w:history="1">
            <w:r w:rsidR="00180DBF" w:rsidRPr="00522384">
              <w:rPr>
                <w:rStyle w:val="Hyperlink"/>
                <w:noProof/>
              </w:rPr>
              <w:t>Technological knowledge</w:t>
            </w:r>
            <w:r w:rsidR="00180DBF">
              <w:rPr>
                <w:noProof/>
                <w:webHidden/>
              </w:rPr>
              <w:tab/>
            </w:r>
            <w:r w:rsidR="00180DBF">
              <w:rPr>
                <w:noProof/>
                <w:webHidden/>
              </w:rPr>
              <w:fldChar w:fldCharType="begin"/>
            </w:r>
            <w:r w:rsidR="00180DBF">
              <w:rPr>
                <w:noProof/>
                <w:webHidden/>
              </w:rPr>
              <w:instrText xml:space="preserve"> PAGEREF _Toc438508477 \h </w:instrText>
            </w:r>
            <w:r w:rsidR="00180DBF">
              <w:rPr>
                <w:noProof/>
                <w:webHidden/>
              </w:rPr>
            </w:r>
            <w:r w:rsidR="00180DBF">
              <w:rPr>
                <w:noProof/>
                <w:webHidden/>
              </w:rPr>
              <w:fldChar w:fldCharType="separate"/>
            </w:r>
            <w:r w:rsidR="00180DBF">
              <w:rPr>
                <w:noProof/>
                <w:webHidden/>
              </w:rPr>
              <w:t>52</w:t>
            </w:r>
            <w:r w:rsidR="00180DBF">
              <w:rPr>
                <w:noProof/>
                <w:webHidden/>
              </w:rPr>
              <w:fldChar w:fldCharType="end"/>
            </w:r>
          </w:hyperlink>
        </w:p>
        <w:p w14:paraId="286BA249" w14:textId="77777777" w:rsidR="00180DBF" w:rsidRDefault="004336F0">
          <w:pPr>
            <w:pStyle w:val="TOC4"/>
            <w:tabs>
              <w:tab w:val="right" w:leader="dot" w:pos="9350"/>
            </w:tabs>
            <w:rPr>
              <w:noProof/>
            </w:rPr>
          </w:pPr>
          <w:hyperlink w:anchor="_Toc438508478" w:history="1">
            <w:r w:rsidR="00180DBF" w:rsidRPr="00522384">
              <w:rPr>
                <w:rStyle w:val="Hyperlink"/>
                <w:noProof/>
              </w:rPr>
              <w:t>Fears and frustrations</w:t>
            </w:r>
            <w:r w:rsidR="00180DBF">
              <w:rPr>
                <w:noProof/>
                <w:webHidden/>
              </w:rPr>
              <w:tab/>
            </w:r>
            <w:r w:rsidR="00180DBF">
              <w:rPr>
                <w:noProof/>
                <w:webHidden/>
              </w:rPr>
              <w:fldChar w:fldCharType="begin"/>
            </w:r>
            <w:r w:rsidR="00180DBF">
              <w:rPr>
                <w:noProof/>
                <w:webHidden/>
              </w:rPr>
              <w:instrText xml:space="preserve"> PAGEREF _Toc438508478 \h </w:instrText>
            </w:r>
            <w:r w:rsidR="00180DBF">
              <w:rPr>
                <w:noProof/>
                <w:webHidden/>
              </w:rPr>
            </w:r>
            <w:r w:rsidR="00180DBF">
              <w:rPr>
                <w:noProof/>
                <w:webHidden/>
              </w:rPr>
              <w:fldChar w:fldCharType="separate"/>
            </w:r>
            <w:r w:rsidR="00180DBF">
              <w:rPr>
                <w:noProof/>
                <w:webHidden/>
              </w:rPr>
              <w:t>52</w:t>
            </w:r>
            <w:r w:rsidR="00180DBF">
              <w:rPr>
                <w:noProof/>
                <w:webHidden/>
              </w:rPr>
              <w:fldChar w:fldCharType="end"/>
            </w:r>
          </w:hyperlink>
        </w:p>
        <w:p w14:paraId="443DA230" w14:textId="77777777" w:rsidR="00180DBF" w:rsidRDefault="004336F0">
          <w:pPr>
            <w:pStyle w:val="TOC4"/>
            <w:tabs>
              <w:tab w:val="right" w:leader="dot" w:pos="9350"/>
            </w:tabs>
            <w:rPr>
              <w:noProof/>
            </w:rPr>
          </w:pPr>
          <w:hyperlink w:anchor="_Toc438508479" w:history="1">
            <w:r w:rsidR="00180DBF" w:rsidRPr="00522384">
              <w:rPr>
                <w:rStyle w:val="Hyperlink"/>
                <w:noProof/>
              </w:rPr>
              <w:t>Motivations</w:t>
            </w:r>
            <w:r w:rsidR="00180DBF">
              <w:rPr>
                <w:noProof/>
                <w:webHidden/>
              </w:rPr>
              <w:tab/>
            </w:r>
            <w:r w:rsidR="00180DBF">
              <w:rPr>
                <w:noProof/>
                <w:webHidden/>
              </w:rPr>
              <w:fldChar w:fldCharType="begin"/>
            </w:r>
            <w:r w:rsidR="00180DBF">
              <w:rPr>
                <w:noProof/>
                <w:webHidden/>
              </w:rPr>
              <w:instrText xml:space="preserve"> PAGEREF _Toc438508479 \h </w:instrText>
            </w:r>
            <w:r w:rsidR="00180DBF">
              <w:rPr>
                <w:noProof/>
                <w:webHidden/>
              </w:rPr>
            </w:r>
            <w:r w:rsidR="00180DBF">
              <w:rPr>
                <w:noProof/>
                <w:webHidden/>
              </w:rPr>
              <w:fldChar w:fldCharType="separate"/>
            </w:r>
            <w:r w:rsidR="00180DBF">
              <w:rPr>
                <w:noProof/>
                <w:webHidden/>
              </w:rPr>
              <w:t>53</w:t>
            </w:r>
            <w:r w:rsidR="00180DBF">
              <w:rPr>
                <w:noProof/>
                <w:webHidden/>
              </w:rPr>
              <w:fldChar w:fldCharType="end"/>
            </w:r>
          </w:hyperlink>
        </w:p>
        <w:p w14:paraId="0B83D2D9" w14:textId="77777777" w:rsidR="00180DBF" w:rsidRDefault="004336F0">
          <w:pPr>
            <w:pStyle w:val="TOC4"/>
            <w:tabs>
              <w:tab w:val="right" w:leader="dot" w:pos="9350"/>
            </w:tabs>
            <w:rPr>
              <w:noProof/>
            </w:rPr>
          </w:pPr>
          <w:hyperlink w:anchor="_Toc438508480" w:history="1">
            <w:r w:rsidR="00180DBF" w:rsidRPr="00522384">
              <w:rPr>
                <w:rStyle w:val="Hyperlink"/>
                <w:noProof/>
              </w:rPr>
              <w:t>Scenario</w:t>
            </w:r>
            <w:r w:rsidR="00180DBF">
              <w:rPr>
                <w:noProof/>
                <w:webHidden/>
              </w:rPr>
              <w:tab/>
            </w:r>
            <w:r w:rsidR="00180DBF">
              <w:rPr>
                <w:noProof/>
                <w:webHidden/>
              </w:rPr>
              <w:fldChar w:fldCharType="begin"/>
            </w:r>
            <w:r w:rsidR="00180DBF">
              <w:rPr>
                <w:noProof/>
                <w:webHidden/>
              </w:rPr>
              <w:instrText xml:space="preserve"> PAGEREF _Toc438508480 \h </w:instrText>
            </w:r>
            <w:r w:rsidR="00180DBF">
              <w:rPr>
                <w:noProof/>
                <w:webHidden/>
              </w:rPr>
            </w:r>
            <w:r w:rsidR="00180DBF">
              <w:rPr>
                <w:noProof/>
                <w:webHidden/>
              </w:rPr>
              <w:fldChar w:fldCharType="separate"/>
            </w:r>
            <w:r w:rsidR="00180DBF">
              <w:rPr>
                <w:noProof/>
                <w:webHidden/>
              </w:rPr>
              <w:t>53</w:t>
            </w:r>
            <w:r w:rsidR="00180DBF">
              <w:rPr>
                <w:noProof/>
                <w:webHidden/>
              </w:rPr>
              <w:fldChar w:fldCharType="end"/>
            </w:r>
          </w:hyperlink>
        </w:p>
        <w:p w14:paraId="5B3C8647" w14:textId="77777777" w:rsidR="00180DBF" w:rsidRDefault="004336F0">
          <w:pPr>
            <w:pStyle w:val="TOC3"/>
            <w:tabs>
              <w:tab w:val="right" w:leader="dot" w:pos="9350"/>
            </w:tabs>
            <w:rPr>
              <w:noProof/>
              <w:szCs w:val="22"/>
              <w:lang w:val="pt-PT" w:eastAsia="pt-PT"/>
            </w:rPr>
          </w:pPr>
          <w:hyperlink w:anchor="_Toc438508481" w:history="1">
            <w:r w:rsidR="00180DBF" w:rsidRPr="00522384">
              <w:rPr>
                <w:rStyle w:val="Hyperlink"/>
                <w:noProof/>
              </w:rPr>
              <w:t>Juana</w:t>
            </w:r>
            <w:r w:rsidR="00180DBF">
              <w:rPr>
                <w:noProof/>
                <w:webHidden/>
              </w:rPr>
              <w:tab/>
            </w:r>
            <w:r w:rsidR="00180DBF">
              <w:rPr>
                <w:noProof/>
                <w:webHidden/>
              </w:rPr>
              <w:fldChar w:fldCharType="begin"/>
            </w:r>
            <w:r w:rsidR="00180DBF">
              <w:rPr>
                <w:noProof/>
                <w:webHidden/>
              </w:rPr>
              <w:instrText xml:space="preserve"> PAGEREF _Toc438508481 \h </w:instrText>
            </w:r>
            <w:r w:rsidR="00180DBF">
              <w:rPr>
                <w:noProof/>
                <w:webHidden/>
              </w:rPr>
            </w:r>
            <w:r w:rsidR="00180DBF">
              <w:rPr>
                <w:noProof/>
                <w:webHidden/>
              </w:rPr>
              <w:fldChar w:fldCharType="separate"/>
            </w:r>
            <w:r w:rsidR="00180DBF">
              <w:rPr>
                <w:noProof/>
                <w:webHidden/>
              </w:rPr>
              <w:t>55</w:t>
            </w:r>
            <w:r w:rsidR="00180DBF">
              <w:rPr>
                <w:noProof/>
                <w:webHidden/>
              </w:rPr>
              <w:fldChar w:fldCharType="end"/>
            </w:r>
          </w:hyperlink>
        </w:p>
        <w:p w14:paraId="3BF83B84" w14:textId="77777777" w:rsidR="00180DBF" w:rsidRDefault="004336F0">
          <w:pPr>
            <w:pStyle w:val="TOC4"/>
            <w:tabs>
              <w:tab w:val="right" w:leader="dot" w:pos="9350"/>
            </w:tabs>
            <w:rPr>
              <w:noProof/>
            </w:rPr>
          </w:pPr>
          <w:hyperlink w:anchor="_Toc438508482" w:history="1">
            <w:r w:rsidR="00180DBF" w:rsidRPr="00522384">
              <w:rPr>
                <w:rStyle w:val="Hyperlink"/>
                <w:noProof/>
              </w:rPr>
              <w:t>Backstory</w:t>
            </w:r>
            <w:r w:rsidR="00180DBF">
              <w:rPr>
                <w:noProof/>
                <w:webHidden/>
              </w:rPr>
              <w:tab/>
            </w:r>
            <w:r w:rsidR="00180DBF">
              <w:rPr>
                <w:noProof/>
                <w:webHidden/>
              </w:rPr>
              <w:fldChar w:fldCharType="begin"/>
            </w:r>
            <w:r w:rsidR="00180DBF">
              <w:rPr>
                <w:noProof/>
                <w:webHidden/>
              </w:rPr>
              <w:instrText xml:space="preserve"> PAGEREF _Toc438508482 \h </w:instrText>
            </w:r>
            <w:r w:rsidR="00180DBF">
              <w:rPr>
                <w:noProof/>
                <w:webHidden/>
              </w:rPr>
            </w:r>
            <w:r w:rsidR="00180DBF">
              <w:rPr>
                <w:noProof/>
                <w:webHidden/>
              </w:rPr>
              <w:fldChar w:fldCharType="separate"/>
            </w:r>
            <w:r w:rsidR="00180DBF">
              <w:rPr>
                <w:noProof/>
                <w:webHidden/>
              </w:rPr>
              <w:t>55</w:t>
            </w:r>
            <w:r w:rsidR="00180DBF">
              <w:rPr>
                <w:noProof/>
                <w:webHidden/>
              </w:rPr>
              <w:fldChar w:fldCharType="end"/>
            </w:r>
          </w:hyperlink>
        </w:p>
        <w:p w14:paraId="3D101C1B" w14:textId="77777777" w:rsidR="00180DBF" w:rsidRDefault="004336F0">
          <w:pPr>
            <w:pStyle w:val="TOC4"/>
            <w:tabs>
              <w:tab w:val="right" w:leader="dot" w:pos="9350"/>
            </w:tabs>
            <w:rPr>
              <w:noProof/>
            </w:rPr>
          </w:pPr>
          <w:hyperlink w:anchor="_Toc438508483" w:history="1">
            <w:r w:rsidR="00180DBF" w:rsidRPr="00522384">
              <w:rPr>
                <w:rStyle w:val="Hyperlink"/>
                <w:noProof/>
              </w:rPr>
              <w:t>Caretaker’s health information</w:t>
            </w:r>
            <w:r w:rsidR="00180DBF">
              <w:rPr>
                <w:noProof/>
                <w:webHidden/>
              </w:rPr>
              <w:tab/>
            </w:r>
            <w:r w:rsidR="00180DBF">
              <w:rPr>
                <w:noProof/>
                <w:webHidden/>
              </w:rPr>
              <w:fldChar w:fldCharType="begin"/>
            </w:r>
            <w:r w:rsidR="00180DBF">
              <w:rPr>
                <w:noProof/>
                <w:webHidden/>
              </w:rPr>
              <w:instrText xml:space="preserve"> PAGEREF _Toc438508483 \h </w:instrText>
            </w:r>
            <w:r w:rsidR="00180DBF">
              <w:rPr>
                <w:noProof/>
                <w:webHidden/>
              </w:rPr>
            </w:r>
            <w:r w:rsidR="00180DBF">
              <w:rPr>
                <w:noProof/>
                <w:webHidden/>
              </w:rPr>
              <w:fldChar w:fldCharType="separate"/>
            </w:r>
            <w:r w:rsidR="00180DBF">
              <w:rPr>
                <w:noProof/>
                <w:webHidden/>
              </w:rPr>
              <w:t>55</w:t>
            </w:r>
            <w:r w:rsidR="00180DBF">
              <w:rPr>
                <w:noProof/>
                <w:webHidden/>
              </w:rPr>
              <w:fldChar w:fldCharType="end"/>
            </w:r>
          </w:hyperlink>
        </w:p>
        <w:p w14:paraId="2E1319E4" w14:textId="77777777" w:rsidR="00180DBF" w:rsidRDefault="004336F0">
          <w:pPr>
            <w:pStyle w:val="TOC4"/>
            <w:tabs>
              <w:tab w:val="right" w:leader="dot" w:pos="9350"/>
            </w:tabs>
            <w:rPr>
              <w:noProof/>
            </w:rPr>
          </w:pPr>
          <w:hyperlink w:anchor="_Toc438508484" w:history="1">
            <w:r w:rsidR="00180DBF" w:rsidRPr="00522384">
              <w:rPr>
                <w:rStyle w:val="Hyperlink"/>
                <w:noProof/>
              </w:rPr>
              <w:t>Technological knowledge</w:t>
            </w:r>
            <w:r w:rsidR="00180DBF">
              <w:rPr>
                <w:noProof/>
                <w:webHidden/>
              </w:rPr>
              <w:tab/>
            </w:r>
            <w:r w:rsidR="00180DBF">
              <w:rPr>
                <w:noProof/>
                <w:webHidden/>
              </w:rPr>
              <w:fldChar w:fldCharType="begin"/>
            </w:r>
            <w:r w:rsidR="00180DBF">
              <w:rPr>
                <w:noProof/>
                <w:webHidden/>
              </w:rPr>
              <w:instrText xml:space="preserve"> PAGEREF _Toc438508484 \h </w:instrText>
            </w:r>
            <w:r w:rsidR="00180DBF">
              <w:rPr>
                <w:noProof/>
                <w:webHidden/>
              </w:rPr>
            </w:r>
            <w:r w:rsidR="00180DBF">
              <w:rPr>
                <w:noProof/>
                <w:webHidden/>
              </w:rPr>
              <w:fldChar w:fldCharType="separate"/>
            </w:r>
            <w:r w:rsidR="00180DBF">
              <w:rPr>
                <w:noProof/>
                <w:webHidden/>
              </w:rPr>
              <w:t>55</w:t>
            </w:r>
            <w:r w:rsidR="00180DBF">
              <w:rPr>
                <w:noProof/>
                <w:webHidden/>
              </w:rPr>
              <w:fldChar w:fldCharType="end"/>
            </w:r>
          </w:hyperlink>
        </w:p>
        <w:p w14:paraId="2DD510C1" w14:textId="77777777" w:rsidR="00180DBF" w:rsidRDefault="004336F0">
          <w:pPr>
            <w:pStyle w:val="TOC4"/>
            <w:tabs>
              <w:tab w:val="right" w:leader="dot" w:pos="9350"/>
            </w:tabs>
            <w:rPr>
              <w:noProof/>
            </w:rPr>
          </w:pPr>
          <w:hyperlink w:anchor="_Toc438508485" w:history="1">
            <w:r w:rsidR="00180DBF" w:rsidRPr="00522384">
              <w:rPr>
                <w:rStyle w:val="Hyperlink"/>
                <w:noProof/>
              </w:rPr>
              <w:t>Fears and frustrations</w:t>
            </w:r>
            <w:r w:rsidR="00180DBF">
              <w:rPr>
                <w:noProof/>
                <w:webHidden/>
              </w:rPr>
              <w:tab/>
            </w:r>
            <w:r w:rsidR="00180DBF">
              <w:rPr>
                <w:noProof/>
                <w:webHidden/>
              </w:rPr>
              <w:fldChar w:fldCharType="begin"/>
            </w:r>
            <w:r w:rsidR="00180DBF">
              <w:rPr>
                <w:noProof/>
                <w:webHidden/>
              </w:rPr>
              <w:instrText xml:space="preserve"> PAGEREF _Toc438508485 \h </w:instrText>
            </w:r>
            <w:r w:rsidR="00180DBF">
              <w:rPr>
                <w:noProof/>
                <w:webHidden/>
              </w:rPr>
            </w:r>
            <w:r w:rsidR="00180DBF">
              <w:rPr>
                <w:noProof/>
                <w:webHidden/>
              </w:rPr>
              <w:fldChar w:fldCharType="separate"/>
            </w:r>
            <w:r w:rsidR="00180DBF">
              <w:rPr>
                <w:noProof/>
                <w:webHidden/>
              </w:rPr>
              <w:t>55</w:t>
            </w:r>
            <w:r w:rsidR="00180DBF">
              <w:rPr>
                <w:noProof/>
                <w:webHidden/>
              </w:rPr>
              <w:fldChar w:fldCharType="end"/>
            </w:r>
          </w:hyperlink>
        </w:p>
        <w:p w14:paraId="61F0762E" w14:textId="77777777" w:rsidR="00180DBF" w:rsidRDefault="004336F0">
          <w:pPr>
            <w:pStyle w:val="TOC4"/>
            <w:tabs>
              <w:tab w:val="right" w:leader="dot" w:pos="9350"/>
            </w:tabs>
            <w:rPr>
              <w:noProof/>
            </w:rPr>
          </w:pPr>
          <w:hyperlink w:anchor="_Toc438508486" w:history="1">
            <w:r w:rsidR="00180DBF" w:rsidRPr="00522384">
              <w:rPr>
                <w:rStyle w:val="Hyperlink"/>
                <w:noProof/>
              </w:rPr>
              <w:t>Motivations</w:t>
            </w:r>
            <w:r w:rsidR="00180DBF">
              <w:rPr>
                <w:noProof/>
                <w:webHidden/>
              </w:rPr>
              <w:tab/>
            </w:r>
            <w:r w:rsidR="00180DBF">
              <w:rPr>
                <w:noProof/>
                <w:webHidden/>
              </w:rPr>
              <w:fldChar w:fldCharType="begin"/>
            </w:r>
            <w:r w:rsidR="00180DBF">
              <w:rPr>
                <w:noProof/>
                <w:webHidden/>
              </w:rPr>
              <w:instrText xml:space="preserve"> PAGEREF _Toc438508486 \h </w:instrText>
            </w:r>
            <w:r w:rsidR="00180DBF">
              <w:rPr>
                <w:noProof/>
                <w:webHidden/>
              </w:rPr>
            </w:r>
            <w:r w:rsidR="00180DBF">
              <w:rPr>
                <w:noProof/>
                <w:webHidden/>
              </w:rPr>
              <w:fldChar w:fldCharType="separate"/>
            </w:r>
            <w:r w:rsidR="00180DBF">
              <w:rPr>
                <w:noProof/>
                <w:webHidden/>
              </w:rPr>
              <w:t>55</w:t>
            </w:r>
            <w:r w:rsidR="00180DBF">
              <w:rPr>
                <w:noProof/>
                <w:webHidden/>
              </w:rPr>
              <w:fldChar w:fldCharType="end"/>
            </w:r>
          </w:hyperlink>
        </w:p>
        <w:p w14:paraId="60F2BA25" w14:textId="77777777" w:rsidR="00180DBF" w:rsidRDefault="004336F0">
          <w:pPr>
            <w:pStyle w:val="TOC4"/>
            <w:tabs>
              <w:tab w:val="right" w:leader="dot" w:pos="9350"/>
            </w:tabs>
            <w:rPr>
              <w:noProof/>
            </w:rPr>
          </w:pPr>
          <w:hyperlink w:anchor="_Toc438508487" w:history="1">
            <w:r w:rsidR="00180DBF" w:rsidRPr="00522384">
              <w:rPr>
                <w:rStyle w:val="Hyperlink"/>
                <w:noProof/>
              </w:rPr>
              <w:t>Scenario</w:t>
            </w:r>
            <w:r w:rsidR="00180DBF">
              <w:rPr>
                <w:noProof/>
                <w:webHidden/>
              </w:rPr>
              <w:tab/>
            </w:r>
            <w:r w:rsidR="00180DBF">
              <w:rPr>
                <w:noProof/>
                <w:webHidden/>
              </w:rPr>
              <w:fldChar w:fldCharType="begin"/>
            </w:r>
            <w:r w:rsidR="00180DBF">
              <w:rPr>
                <w:noProof/>
                <w:webHidden/>
              </w:rPr>
              <w:instrText xml:space="preserve"> PAGEREF _Toc438508487 \h </w:instrText>
            </w:r>
            <w:r w:rsidR="00180DBF">
              <w:rPr>
                <w:noProof/>
                <w:webHidden/>
              </w:rPr>
            </w:r>
            <w:r w:rsidR="00180DBF">
              <w:rPr>
                <w:noProof/>
                <w:webHidden/>
              </w:rPr>
              <w:fldChar w:fldCharType="separate"/>
            </w:r>
            <w:r w:rsidR="00180DBF">
              <w:rPr>
                <w:noProof/>
                <w:webHidden/>
              </w:rPr>
              <w:t>56</w:t>
            </w:r>
            <w:r w:rsidR="00180DBF">
              <w:rPr>
                <w:noProof/>
                <w:webHidden/>
              </w:rPr>
              <w:fldChar w:fldCharType="end"/>
            </w:r>
          </w:hyperlink>
        </w:p>
        <w:p w14:paraId="5ADC0BCF" w14:textId="77777777" w:rsidR="00180DBF" w:rsidRDefault="004336F0">
          <w:pPr>
            <w:pStyle w:val="TOC2"/>
            <w:tabs>
              <w:tab w:val="right" w:leader="dot" w:pos="9350"/>
            </w:tabs>
            <w:rPr>
              <w:noProof/>
              <w:szCs w:val="22"/>
              <w:lang w:val="pt-PT" w:eastAsia="pt-PT"/>
            </w:rPr>
          </w:pPr>
          <w:hyperlink w:anchor="_Toc438508488" w:history="1">
            <w:r w:rsidR="00180DBF" w:rsidRPr="00522384">
              <w:rPr>
                <w:rStyle w:val="Hyperlink"/>
                <w:noProof/>
              </w:rPr>
              <w:t>Formal Caregivers</w:t>
            </w:r>
            <w:r w:rsidR="00180DBF">
              <w:rPr>
                <w:noProof/>
                <w:webHidden/>
              </w:rPr>
              <w:tab/>
            </w:r>
            <w:r w:rsidR="00180DBF">
              <w:rPr>
                <w:noProof/>
                <w:webHidden/>
              </w:rPr>
              <w:fldChar w:fldCharType="begin"/>
            </w:r>
            <w:r w:rsidR="00180DBF">
              <w:rPr>
                <w:noProof/>
                <w:webHidden/>
              </w:rPr>
              <w:instrText xml:space="preserve"> PAGEREF _Toc438508488 \h </w:instrText>
            </w:r>
            <w:r w:rsidR="00180DBF">
              <w:rPr>
                <w:noProof/>
                <w:webHidden/>
              </w:rPr>
            </w:r>
            <w:r w:rsidR="00180DBF">
              <w:rPr>
                <w:noProof/>
                <w:webHidden/>
              </w:rPr>
              <w:fldChar w:fldCharType="separate"/>
            </w:r>
            <w:r w:rsidR="00180DBF">
              <w:rPr>
                <w:noProof/>
                <w:webHidden/>
              </w:rPr>
              <w:t>57</w:t>
            </w:r>
            <w:r w:rsidR="00180DBF">
              <w:rPr>
                <w:noProof/>
                <w:webHidden/>
              </w:rPr>
              <w:fldChar w:fldCharType="end"/>
            </w:r>
          </w:hyperlink>
        </w:p>
        <w:p w14:paraId="46BDF365" w14:textId="77777777" w:rsidR="00180DBF" w:rsidRDefault="004336F0">
          <w:pPr>
            <w:pStyle w:val="TOC3"/>
            <w:tabs>
              <w:tab w:val="right" w:leader="dot" w:pos="9350"/>
            </w:tabs>
            <w:rPr>
              <w:noProof/>
              <w:szCs w:val="22"/>
              <w:lang w:val="pt-PT" w:eastAsia="pt-PT"/>
            </w:rPr>
          </w:pPr>
          <w:hyperlink w:anchor="_Toc438508489" w:history="1">
            <w:r w:rsidR="00180DBF" w:rsidRPr="00522384">
              <w:rPr>
                <w:rStyle w:val="Hyperlink"/>
                <w:noProof/>
              </w:rPr>
              <w:t>Martin</w:t>
            </w:r>
            <w:r w:rsidR="00180DBF">
              <w:rPr>
                <w:noProof/>
                <w:webHidden/>
              </w:rPr>
              <w:tab/>
            </w:r>
            <w:r w:rsidR="00180DBF">
              <w:rPr>
                <w:noProof/>
                <w:webHidden/>
              </w:rPr>
              <w:fldChar w:fldCharType="begin"/>
            </w:r>
            <w:r w:rsidR="00180DBF">
              <w:rPr>
                <w:noProof/>
                <w:webHidden/>
              </w:rPr>
              <w:instrText xml:space="preserve"> PAGEREF _Toc438508489 \h </w:instrText>
            </w:r>
            <w:r w:rsidR="00180DBF">
              <w:rPr>
                <w:noProof/>
                <w:webHidden/>
              </w:rPr>
            </w:r>
            <w:r w:rsidR="00180DBF">
              <w:rPr>
                <w:noProof/>
                <w:webHidden/>
              </w:rPr>
              <w:fldChar w:fldCharType="separate"/>
            </w:r>
            <w:r w:rsidR="00180DBF">
              <w:rPr>
                <w:noProof/>
                <w:webHidden/>
              </w:rPr>
              <w:t>57</w:t>
            </w:r>
            <w:r w:rsidR="00180DBF">
              <w:rPr>
                <w:noProof/>
                <w:webHidden/>
              </w:rPr>
              <w:fldChar w:fldCharType="end"/>
            </w:r>
          </w:hyperlink>
        </w:p>
        <w:p w14:paraId="002F3273" w14:textId="77777777" w:rsidR="00180DBF" w:rsidRDefault="004336F0">
          <w:pPr>
            <w:pStyle w:val="TOC4"/>
            <w:tabs>
              <w:tab w:val="right" w:leader="dot" w:pos="9350"/>
            </w:tabs>
            <w:rPr>
              <w:noProof/>
            </w:rPr>
          </w:pPr>
          <w:hyperlink w:anchor="_Toc438508490" w:history="1">
            <w:r w:rsidR="00180DBF" w:rsidRPr="00522384">
              <w:rPr>
                <w:rStyle w:val="Hyperlink"/>
                <w:noProof/>
              </w:rPr>
              <w:t>Backstory</w:t>
            </w:r>
            <w:r w:rsidR="00180DBF">
              <w:rPr>
                <w:noProof/>
                <w:webHidden/>
              </w:rPr>
              <w:tab/>
            </w:r>
            <w:r w:rsidR="00180DBF">
              <w:rPr>
                <w:noProof/>
                <w:webHidden/>
              </w:rPr>
              <w:fldChar w:fldCharType="begin"/>
            </w:r>
            <w:r w:rsidR="00180DBF">
              <w:rPr>
                <w:noProof/>
                <w:webHidden/>
              </w:rPr>
              <w:instrText xml:space="preserve"> PAGEREF _Toc438508490 \h </w:instrText>
            </w:r>
            <w:r w:rsidR="00180DBF">
              <w:rPr>
                <w:noProof/>
                <w:webHidden/>
              </w:rPr>
            </w:r>
            <w:r w:rsidR="00180DBF">
              <w:rPr>
                <w:noProof/>
                <w:webHidden/>
              </w:rPr>
              <w:fldChar w:fldCharType="separate"/>
            </w:r>
            <w:r w:rsidR="00180DBF">
              <w:rPr>
                <w:noProof/>
                <w:webHidden/>
              </w:rPr>
              <w:t>57</w:t>
            </w:r>
            <w:r w:rsidR="00180DBF">
              <w:rPr>
                <w:noProof/>
                <w:webHidden/>
              </w:rPr>
              <w:fldChar w:fldCharType="end"/>
            </w:r>
          </w:hyperlink>
        </w:p>
        <w:p w14:paraId="2DAF2791" w14:textId="77777777" w:rsidR="00180DBF" w:rsidRDefault="004336F0">
          <w:pPr>
            <w:pStyle w:val="TOC4"/>
            <w:tabs>
              <w:tab w:val="right" w:leader="dot" w:pos="9350"/>
            </w:tabs>
            <w:rPr>
              <w:noProof/>
            </w:rPr>
          </w:pPr>
          <w:hyperlink w:anchor="_Toc438508491" w:history="1">
            <w:r w:rsidR="00180DBF" w:rsidRPr="00522384">
              <w:rPr>
                <w:rStyle w:val="Hyperlink"/>
                <w:noProof/>
              </w:rPr>
              <w:t>Perceptions regarding senior patients</w:t>
            </w:r>
            <w:r w:rsidR="00180DBF">
              <w:rPr>
                <w:noProof/>
                <w:webHidden/>
              </w:rPr>
              <w:tab/>
            </w:r>
            <w:r w:rsidR="00180DBF">
              <w:rPr>
                <w:noProof/>
                <w:webHidden/>
              </w:rPr>
              <w:fldChar w:fldCharType="begin"/>
            </w:r>
            <w:r w:rsidR="00180DBF">
              <w:rPr>
                <w:noProof/>
                <w:webHidden/>
              </w:rPr>
              <w:instrText xml:space="preserve"> PAGEREF _Toc438508491 \h </w:instrText>
            </w:r>
            <w:r w:rsidR="00180DBF">
              <w:rPr>
                <w:noProof/>
                <w:webHidden/>
              </w:rPr>
            </w:r>
            <w:r w:rsidR="00180DBF">
              <w:rPr>
                <w:noProof/>
                <w:webHidden/>
              </w:rPr>
              <w:fldChar w:fldCharType="separate"/>
            </w:r>
            <w:r w:rsidR="00180DBF">
              <w:rPr>
                <w:noProof/>
                <w:webHidden/>
              </w:rPr>
              <w:t>57</w:t>
            </w:r>
            <w:r w:rsidR="00180DBF">
              <w:rPr>
                <w:noProof/>
                <w:webHidden/>
              </w:rPr>
              <w:fldChar w:fldCharType="end"/>
            </w:r>
          </w:hyperlink>
        </w:p>
        <w:p w14:paraId="338DAB96" w14:textId="77777777" w:rsidR="00180DBF" w:rsidRDefault="004336F0">
          <w:pPr>
            <w:pStyle w:val="TOC4"/>
            <w:tabs>
              <w:tab w:val="right" w:leader="dot" w:pos="9350"/>
            </w:tabs>
            <w:rPr>
              <w:noProof/>
            </w:rPr>
          </w:pPr>
          <w:hyperlink w:anchor="_Toc438508492" w:history="1">
            <w:r w:rsidR="00180DBF" w:rsidRPr="00522384">
              <w:rPr>
                <w:rStyle w:val="Hyperlink"/>
                <w:noProof/>
              </w:rPr>
              <w:t>Technological knowledge</w:t>
            </w:r>
            <w:r w:rsidR="00180DBF">
              <w:rPr>
                <w:noProof/>
                <w:webHidden/>
              </w:rPr>
              <w:tab/>
            </w:r>
            <w:r w:rsidR="00180DBF">
              <w:rPr>
                <w:noProof/>
                <w:webHidden/>
              </w:rPr>
              <w:fldChar w:fldCharType="begin"/>
            </w:r>
            <w:r w:rsidR="00180DBF">
              <w:rPr>
                <w:noProof/>
                <w:webHidden/>
              </w:rPr>
              <w:instrText xml:space="preserve"> PAGEREF _Toc438508492 \h </w:instrText>
            </w:r>
            <w:r w:rsidR="00180DBF">
              <w:rPr>
                <w:noProof/>
                <w:webHidden/>
              </w:rPr>
            </w:r>
            <w:r w:rsidR="00180DBF">
              <w:rPr>
                <w:noProof/>
                <w:webHidden/>
              </w:rPr>
              <w:fldChar w:fldCharType="separate"/>
            </w:r>
            <w:r w:rsidR="00180DBF">
              <w:rPr>
                <w:noProof/>
                <w:webHidden/>
              </w:rPr>
              <w:t>57</w:t>
            </w:r>
            <w:r w:rsidR="00180DBF">
              <w:rPr>
                <w:noProof/>
                <w:webHidden/>
              </w:rPr>
              <w:fldChar w:fldCharType="end"/>
            </w:r>
          </w:hyperlink>
        </w:p>
        <w:p w14:paraId="5CFC6D69" w14:textId="77777777" w:rsidR="00180DBF" w:rsidRDefault="004336F0">
          <w:pPr>
            <w:pStyle w:val="TOC4"/>
            <w:tabs>
              <w:tab w:val="right" w:leader="dot" w:pos="9350"/>
            </w:tabs>
            <w:rPr>
              <w:noProof/>
            </w:rPr>
          </w:pPr>
          <w:hyperlink w:anchor="_Toc438508493" w:history="1">
            <w:r w:rsidR="00180DBF" w:rsidRPr="00522384">
              <w:rPr>
                <w:rStyle w:val="Hyperlink"/>
                <w:noProof/>
              </w:rPr>
              <w:t>Technology in the working environment</w:t>
            </w:r>
            <w:r w:rsidR="00180DBF">
              <w:rPr>
                <w:noProof/>
                <w:webHidden/>
              </w:rPr>
              <w:tab/>
            </w:r>
            <w:r w:rsidR="00180DBF">
              <w:rPr>
                <w:noProof/>
                <w:webHidden/>
              </w:rPr>
              <w:fldChar w:fldCharType="begin"/>
            </w:r>
            <w:r w:rsidR="00180DBF">
              <w:rPr>
                <w:noProof/>
                <w:webHidden/>
              </w:rPr>
              <w:instrText xml:space="preserve"> PAGEREF _Toc438508493 \h </w:instrText>
            </w:r>
            <w:r w:rsidR="00180DBF">
              <w:rPr>
                <w:noProof/>
                <w:webHidden/>
              </w:rPr>
            </w:r>
            <w:r w:rsidR="00180DBF">
              <w:rPr>
                <w:noProof/>
                <w:webHidden/>
              </w:rPr>
              <w:fldChar w:fldCharType="separate"/>
            </w:r>
            <w:r w:rsidR="00180DBF">
              <w:rPr>
                <w:noProof/>
                <w:webHidden/>
              </w:rPr>
              <w:t>57</w:t>
            </w:r>
            <w:r w:rsidR="00180DBF">
              <w:rPr>
                <w:noProof/>
                <w:webHidden/>
              </w:rPr>
              <w:fldChar w:fldCharType="end"/>
            </w:r>
          </w:hyperlink>
        </w:p>
        <w:p w14:paraId="5AFE3FC4" w14:textId="77777777" w:rsidR="00180DBF" w:rsidRDefault="004336F0">
          <w:pPr>
            <w:pStyle w:val="TOC4"/>
            <w:tabs>
              <w:tab w:val="right" w:leader="dot" w:pos="9350"/>
            </w:tabs>
            <w:rPr>
              <w:noProof/>
            </w:rPr>
          </w:pPr>
          <w:hyperlink w:anchor="_Toc438508494" w:history="1">
            <w:r w:rsidR="00180DBF" w:rsidRPr="00522384">
              <w:rPr>
                <w:rStyle w:val="Hyperlink"/>
                <w:noProof/>
              </w:rPr>
              <w:t>Scenario</w:t>
            </w:r>
            <w:r w:rsidR="00180DBF">
              <w:rPr>
                <w:noProof/>
                <w:webHidden/>
              </w:rPr>
              <w:tab/>
            </w:r>
            <w:r w:rsidR="00180DBF">
              <w:rPr>
                <w:noProof/>
                <w:webHidden/>
              </w:rPr>
              <w:fldChar w:fldCharType="begin"/>
            </w:r>
            <w:r w:rsidR="00180DBF">
              <w:rPr>
                <w:noProof/>
                <w:webHidden/>
              </w:rPr>
              <w:instrText xml:space="preserve"> PAGEREF _Toc438508494 \h </w:instrText>
            </w:r>
            <w:r w:rsidR="00180DBF">
              <w:rPr>
                <w:noProof/>
                <w:webHidden/>
              </w:rPr>
            </w:r>
            <w:r w:rsidR="00180DBF">
              <w:rPr>
                <w:noProof/>
                <w:webHidden/>
              </w:rPr>
              <w:fldChar w:fldCharType="separate"/>
            </w:r>
            <w:r w:rsidR="00180DBF">
              <w:rPr>
                <w:noProof/>
                <w:webHidden/>
              </w:rPr>
              <w:t>58</w:t>
            </w:r>
            <w:r w:rsidR="00180DBF">
              <w:rPr>
                <w:noProof/>
                <w:webHidden/>
              </w:rPr>
              <w:fldChar w:fldCharType="end"/>
            </w:r>
          </w:hyperlink>
        </w:p>
        <w:p w14:paraId="66E12E3F" w14:textId="77777777" w:rsidR="00180DBF" w:rsidRDefault="004336F0">
          <w:pPr>
            <w:pStyle w:val="TOC3"/>
            <w:tabs>
              <w:tab w:val="right" w:leader="dot" w:pos="9350"/>
            </w:tabs>
            <w:rPr>
              <w:noProof/>
              <w:szCs w:val="22"/>
              <w:lang w:val="pt-PT" w:eastAsia="pt-PT"/>
            </w:rPr>
          </w:pPr>
          <w:hyperlink w:anchor="_Toc438508495" w:history="1">
            <w:r w:rsidR="00180DBF" w:rsidRPr="00522384">
              <w:rPr>
                <w:rStyle w:val="Hyperlink"/>
                <w:noProof/>
              </w:rPr>
              <w:t>Nina</w:t>
            </w:r>
            <w:r w:rsidR="00180DBF">
              <w:rPr>
                <w:noProof/>
                <w:webHidden/>
              </w:rPr>
              <w:tab/>
            </w:r>
            <w:r w:rsidR="00180DBF">
              <w:rPr>
                <w:noProof/>
                <w:webHidden/>
              </w:rPr>
              <w:fldChar w:fldCharType="begin"/>
            </w:r>
            <w:r w:rsidR="00180DBF">
              <w:rPr>
                <w:noProof/>
                <w:webHidden/>
              </w:rPr>
              <w:instrText xml:space="preserve"> PAGEREF _Toc438508495 \h </w:instrText>
            </w:r>
            <w:r w:rsidR="00180DBF">
              <w:rPr>
                <w:noProof/>
                <w:webHidden/>
              </w:rPr>
            </w:r>
            <w:r w:rsidR="00180DBF">
              <w:rPr>
                <w:noProof/>
                <w:webHidden/>
              </w:rPr>
              <w:fldChar w:fldCharType="separate"/>
            </w:r>
            <w:r w:rsidR="00180DBF">
              <w:rPr>
                <w:noProof/>
                <w:webHidden/>
              </w:rPr>
              <w:t>59</w:t>
            </w:r>
            <w:r w:rsidR="00180DBF">
              <w:rPr>
                <w:noProof/>
                <w:webHidden/>
              </w:rPr>
              <w:fldChar w:fldCharType="end"/>
            </w:r>
          </w:hyperlink>
        </w:p>
        <w:p w14:paraId="67B8243D" w14:textId="77777777" w:rsidR="00180DBF" w:rsidRDefault="004336F0">
          <w:pPr>
            <w:pStyle w:val="TOC4"/>
            <w:tabs>
              <w:tab w:val="right" w:leader="dot" w:pos="9350"/>
            </w:tabs>
            <w:rPr>
              <w:noProof/>
            </w:rPr>
          </w:pPr>
          <w:hyperlink w:anchor="_Toc438508496" w:history="1">
            <w:r w:rsidR="00180DBF" w:rsidRPr="00522384">
              <w:rPr>
                <w:rStyle w:val="Hyperlink"/>
                <w:noProof/>
              </w:rPr>
              <w:t>Backstory</w:t>
            </w:r>
            <w:r w:rsidR="00180DBF">
              <w:rPr>
                <w:noProof/>
                <w:webHidden/>
              </w:rPr>
              <w:tab/>
            </w:r>
            <w:r w:rsidR="00180DBF">
              <w:rPr>
                <w:noProof/>
                <w:webHidden/>
              </w:rPr>
              <w:fldChar w:fldCharType="begin"/>
            </w:r>
            <w:r w:rsidR="00180DBF">
              <w:rPr>
                <w:noProof/>
                <w:webHidden/>
              </w:rPr>
              <w:instrText xml:space="preserve"> PAGEREF _Toc438508496 \h </w:instrText>
            </w:r>
            <w:r w:rsidR="00180DBF">
              <w:rPr>
                <w:noProof/>
                <w:webHidden/>
              </w:rPr>
            </w:r>
            <w:r w:rsidR="00180DBF">
              <w:rPr>
                <w:noProof/>
                <w:webHidden/>
              </w:rPr>
              <w:fldChar w:fldCharType="separate"/>
            </w:r>
            <w:r w:rsidR="00180DBF">
              <w:rPr>
                <w:noProof/>
                <w:webHidden/>
              </w:rPr>
              <w:t>59</w:t>
            </w:r>
            <w:r w:rsidR="00180DBF">
              <w:rPr>
                <w:noProof/>
                <w:webHidden/>
              </w:rPr>
              <w:fldChar w:fldCharType="end"/>
            </w:r>
          </w:hyperlink>
        </w:p>
        <w:p w14:paraId="1E5333F2" w14:textId="77777777" w:rsidR="00180DBF" w:rsidRDefault="004336F0">
          <w:pPr>
            <w:pStyle w:val="TOC4"/>
            <w:tabs>
              <w:tab w:val="right" w:leader="dot" w:pos="9350"/>
            </w:tabs>
            <w:rPr>
              <w:noProof/>
            </w:rPr>
          </w:pPr>
          <w:hyperlink w:anchor="_Toc438508497" w:history="1">
            <w:r w:rsidR="00180DBF" w:rsidRPr="00522384">
              <w:rPr>
                <w:rStyle w:val="Hyperlink"/>
                <w:noProof/>
              </w:rPr>
              <w:t>Perceptions regarding senior patients</w:t>
            </w:r>
            <w:r w:rsidR="00180DBF">
              <w:rPr>
                <w:noProof/>
                <w:webHidden/>
              </w:rPr>
              <w:tab/>
            </w:r>
            <w:r w:rsidR="00180DBF">
              <w:rPr>
                <w:noProof/>
                <w:webHidden/>
              </w:rPr>
              <w:fldChar w:fldCharType="begin"/>
            </w:r>
            <w:r w:rsidR="00180DBF">
              <w:rPr>
                <w:noProof/>
                <w:webHidden/>
              </w:rPr>
              <w:instrText xml:space="preserve"> PAGEREF _Toc438508497 \h </w:instrText>
            </w:r>
            <w:r w:rsidR="00180DBF">
              <w:rPr>
                <w:noProof/>
                <w:webHidden/>
              </w:rPr>
            </w:r>
            <w:r w:rsidR="00180DBF">
              <w:rPr>
                <w:noProof/>
                <w:webHidden/>
              </w:rPr>
              <w:fldChar w:fldCharType="separate"/>
            </w:r>
            <w:r w:rsidR="00180DBF">
              <w:rPr>
                <w:noProof/>
                <w:webHidden/>
              </w:rPr>
              <w:t>59</w:t>
            </w:r>
            <w:r w:rsidR="00180DBF">
              <w:rPr>
                <w:noProof/>
                <w:webHidden/>
              </w:rPr>
              <w:fldChar w:fldCharType="end"/>
            </w:r>
          </w:hyperlink>
        </w:p>
        <w:p w14:paraId="78FC8116" w14:textId="77777777" w:rsidR="00180DBF" w:rsidRDefault="004336F0">
          <w:pPr>
            <w:pStyle w:val="TOC4"/>
            <w:tabs>
              <w:tab w:val="right" w:leader="dot" w:pos="9350"/>
            </w:tabs>
            <w:rPr>
              <w:noProof/>
            </w:rPr>
          </w:pPr>
          <w:hyperlink w:anchor="_Toc438508498" w:history="1">
            <w:r w:rsidR="00180DBF" w:rsidRPr="00522384">
              <w:rPr>
                <w:rStyle w:val="Hyperlink"/>
                <w:noProof/>
              </w:rPr>
              <w:t>Technological knowledge</w:t>
            </w:r>
            <w:r w:rsidR="00180DBF">
              <w:rPr>
                <w:noProof/>
                <w:webHidden/>
              </w:rPr>
              <w:tab/>
            </w:r>
            <w:r w:rsidR="00180DBF">
              <w:rPr>
                <w:noProof/>
                <w:webHidden/>
              </w:rPr>
              <w:fldChar w:fldCharType="begin"/>
            </w:r>
            <w:r w:rsidR="00180DBF">
              <w:rPr>
                <w:noProof/>
                <w:webHidden/>
              </w:rPr>
              <w:instrText xml:space="preserve"> PAGEREF _Toc438508498 \h </w:instrText>
            </w:r>
            <w:r w:rsidR="00180DBF">
              <w:rPr>
                <w:noProof/>
                <w:webHidden/>
              </w:rPr>
            </w:r>
            <w:r w:rsidR="00180DBF">
              <w:rPr>
                <w:noProof/>
                <w:webHidden/>
              </w:rPr>
              <w:fldChar w:fldCharType="separate"/>
            </w:r>
            <w:r w:rsidR="00180DBF">
              <w:rPr>
                <w:noProof/>
                <w:webHidden/>
              </w:rPr>
              <w:t>59</w:t>
            </w:r>
            <w:r w:rsidR="00180DBF">
              <w:rPr>
                <w:noProof/>
                <w:webHidden/>
              </w:rPr>
              <w:fldChar w:fldCharType="end"/>
            </w:r>
          </w:hyperlink>
        </w:p>
        <w:p w14:paraId="09F10F59" w14:textId="77777777" w:rsidR="00180DBF" w:rsidRDefault="004336F0">
          <w:pPr>
            <w:pStyle w:val="TOC4"/>
            <w:tabs>
              <w:tab w:val="right" w:leader="dot" w:pos="9350"/>
            </w:tabs>
            <w:rPr>
              <w:noProof/>
            </w:rPr>
          </w:pPr>
          <w:hyperlink w:anchor="_Toc438508499" w:history="1">
            <w:r w:rsidR="00180DBF" w:rsidRPr="00522384">
              <w:rPr>
                <w:rStyle w:val="Hyperlink"/>
                <w:noProof/>
              </w:rPr>
              <w:t>Technology in the working environment</w:t>
            </w:r>
            <w:r w:rsidR="00180DBF">
              <w:rPr>
                <w:noProof/>
                <w:webHidden/>
              </w:rPr>
              <w:tab/>
            </w:r>
            <w:r w:rsidR="00180DBF">
              <w:rPr>
                <w:noProof/>
                <w:webHidden/>
              </w:rPr>
              <w:fldChar w:fldCharType="begin"/>
            </w:r>
            <w:r w:rsidR="00180DBF">
              <w:rPr>
                <w:noProof/>
                <w:webHidden/>
              </w:rPr>
              <w:instrText xml:space="preserve"> PAGEREF _Toc438508499 \h </w:instrText>
            </w:r>
            <w:r w:rsidR="00180DBF">
              <w:rPr>
                <w:noProof/>
                <w:webHidden/>
              </w:rPr>
            </w:r>
            <w:r w:rsidR="00180DBF">
              <w:rPr>
                <w:noProof/>
                <w:webHidden/>
              </w:rPr>
              <w:fldChar w:fldCharType="separate"/>
            </w:r>
            <w:r w:rsidR="00180DBF">
              <w:rPr>
                <w:noProof/>
                <w:webHidden/>
              </w:rPr>
              <w:t>59</w:t>
            </w:r>
            <w:r w:rsidR="00180DBF">
              <w:rPr>
                <w:noProof/>
                <w:webHidden/>
              </w:rPr>
              <w:fldChar w:fldCharType="end"/>
            </w:r>
          </w:hyperlink>
        </w:p>
        <w:p w14:paraId="7FE68199" w14:textId="77777777" w:rsidR="00180DBF" w:rsidRDefault="004336F0">
          <w:pPr>
            <w:pStyle w:val="TOC4"/>
            <w:tabs>
              <w:tab w:val="right" w:leader="dot" w:pos="9350"/>
            </w:tabs>
            <w:rPr>
              <w:noProof/>
            </w:rPr>
          </w:pPr>
          <w:hyperlink w:anchor="_Toc438508500" w:history="1">
            <w:r w:rsidR="00180DBF" w:rsidRPr="00522384">
              <w:rPr>
                <w:rStyle w:val="Hyperlink"/>
                <w:noProof/>
              </w:rPr>
              <w:t>Scenario</w:t>
            </w:r>
            <w:r w:rsidR="00180DBF">
              <w:rPr>
                <w:noProof/>
                <w:webHidden/>
              </w:rPr>
              <w:tab/>
            </w:r>
            <w:r w:rsidR="00180DBF">
              <w:rPr>
                <w:noProof/>
                <w:webHidden/>
              </w:rPr>
              <w:fldChar w:fldCharType="begin"/>
            </w:r>
            <w:r w:rsidR="00180DBF">
              <w:rPr>
                <w:noProof/>
                <w:webHidden/>
              </w:rPr>
              <w:instrText xml:space="preserve"> PAGEREF _Toc438508500 \h </w:instrText>
            </w:r>
            <w:r w:rsidR="00180DBF">
              <w:rPr>
                <w:noProof/>
                <w:webHidden/>
              </w:rPr>
            </w:r>
            <w:r w:rsidR="00180DBF">
              <w:rPr>
                <w:noProof/>
                <w:webHidden/>
              </w:rPr>
              <w:fldChar w:fldCharType="separate"/>
            </w:r>
            <w:r w:rsidR="00180DBF">
              <w:rPr>
                <w:noProof/>
                <w:webHidden/>
              </w:rPr>
              <w:t>59</w:t>
            </w:r>
            <w:r w:rsidR="00180DBF">
              <w:rPr>
                <w:noProof/>
                <w:webHidden/>
              </w:rPr>
              <w:fldChar w:fldCharType="end"/>
            </w:r>
          </w:hyperlink>
        </w:p>
        <w:p w14:paraId="4906DA98" w14:textId="77777777" w:rsidR="00180DBF" w:rsidRDefault="004336F0">
          <w:pPr>
            <w:pStyle w:val="TOC1"/>
            <w:tabs>
              <w:tab w:val="right" w:leader="dot" w:pos="9350"/>
            </w:tabs>
            <w:rPr>
              <w:noProof/>
              <w:szCs w:val="22"/>
              <w:lang w:val="pt-PT" w:eastAsia="pt-PT"/>
            </w:rPr>
          </w:pPr>
          <w:hyperlink w:anchor="_Toc438508501" w:history="1">
            <w:r w:rsidR="00180DBF" w:rsidRPr="00522384">
              <w:rPr>
                <w:rStyle w:val="Hyperlink"/>
                <w:noProof/>
                <w:u w:color="7F7F7F" w:themeColor="text1" w:themeTint="80"/>
                <w:lang w:val="en-GB"/>
              </w:rPr>
              <w:t>Annexes</w:t>
            </w:r>
            <w:r w:rsidR="00180DBF">
              <w:rPr>
                <w:noProof/>
                <w:webHidden/>
              </w:rPr>
              <w:tab/>
            </w:r>
            <w:r w:rsidR="00180DBF">
              <w:rPr>
                <w:noProof/>
                <w:webHidden/>
              </w:rPr>
              <w:fldChar w:fldCharType="begin"/>
            </w:r>
            <w:r w:rsidR="00180DBF">
              <w:rPr>
                <w:noProof/>
                <w:webHidden/>
              </w:rPr>
              <w:instrText xml:space="preserve"> PAGEREF _Toc438508501 \h </w:instrText>
            </w:r>
            <w:r w:rsidR="00180DBF">
              <w:rPr>
                <w:noProof/>
                <w:webHidden/>
              </w:rPr>
            </w:r>
            <w:r w:rsidR="00180DBF">
              <w:rPr>
                <w:noProof/>
                <w:webHidden/>
              </w:rPr>
              <w:fldChar w:fldCharType="separate"/>
            </w:r>
            <w:r w:rsidR="00180DBF">
              <w:rPr>
                <w:noProof/>
                <w:webHidden/>
              </w:rPr>
              <w:t>61</w:t>
            </w:r>
            <w:r w:rsidR="00180DBF">
              <w:rPr>
                <w:noProof/>
                <w:webHidden/>
              </w:rPr>
              <w:fldChar w:fldCharType="end"/>
            </w:r>
          </w:hyperlink>
        </w:p>
        <w:p w14:paraId="26FCD78E" w14:textId="77777777" w:rsidR="00180DBF" w:rsidRDefault="004336F0">
          <w:pPr>
            <w:pStyle w:val="TOC2"/>
            <w:tabs>
              <w:tab w:val="right" w:leader="dot" w:pos="9350"/>
            </w:tabs>
            <w:rPr>
              <w:noProof/>
              <w:szCs w:val="22"/>
              <w:lang w:val="pt-PT" w:eastAsia="pt-PT"/>
            </w:rPr>
          </w:pPr>
          <w:hyperlink w:anchor="_Toc438508502" w:history="1">
            <w:r w:rsidR="00180DBF" w:rsidRPr="00522384">
              <w:rPr>
                <w:rStyle w:val="Hyperlink"/>
                <w:noProof/>
                <w:lang w:val="en-GB"/>
              </w:rPr>
              <w:t>Annex 1</w:t>
            </w:r>
            <w:r w:rsidR="00180DBF">
              <w:rPr>
                <w:noProof/>
                <w:webHidden/>
              </w:rPr>
              <w:tab/>
            </w:r>
            <w:r w:rsidR="00180DBF">
              <w:rPr>
                <w:noProof/>
                <w:webHidden/>
              </w:rPr>
              <w:fldChar w:fldCharType="begin"/>
            </w:r>
            <w:r w:rsidR="00180DBF">
              <w:rPr>
                <w:noProof/>
                <w:webHidden/>
              </w:rPr>
              <w:instrText xml:space="preserve"> PAGEREF _Toc438508502 \h </w:instrText>
            </w:r>
            <w:r w:rsidR="00180DBF">
              <w:rPr>
                <w:noProof/>
                <w:webHidden/>
              </w:rPr>
            </w:r>
            <w:r w:rsidR="00180DBF">
              <w:rPr>
                <w:noProof/>
                <w:webHidden/>
              </w:rPr>
              <w:fldChar w:fldCharType="separate"/>
            </w:r>
            <w:r w:rsidR="00180DBF">
              <w:rPr>
                <w:noProof/>
                <w:webHidden/>
              </w:rPr>
              <w:t>61</w:t>
            </w:r>
            <w:r w:rsidR="00180DBF">
              <w:rPr>
                <w:noProof/>
                <w:webHidden/>
              </w:rPr>
              <w:fldChar w:fldCharType="end"/>
            </w:r>
          </w:hyperlink>
        </w:p>
        <w:p w14:paraId="745E8B62" w14:textId="1CAADD9A" w:rsidR="00F97909" w:rsidRPr="000F05AC" w:rsidRDefault="008F26DF">
          <w:pPr>
            <w:rPr>
              <w:lang w:val="en-GB"/>
            </w:rPr>
          </w:pPr>
          <w:r>
            <w:rPr>
              <w:b/>
              <w:bCs/>
              <w:lang w:val="en-GB"/>
            </w:rPr>
            <w:fldChar w:fldCharType="end"/>
          </w:r>
        </w:p>
      </w:sdtContent>
    </w:sdt>
    <w:p w14:paraId="623AD52E" w14:textId="77777777" w:rsidR="00D578B8" w:rsidRPr="000F05AC" w:rsidRDefault="00D578B8">
      <w:pPr>
        <w:jc w:val="left"/>
        <w:rPr>
          <w:rFonts w:asciiTheme="majorHAnsi" w:eastAsiaTheme="majorEastAsia" w:hAnsiTheme="majorHAnsi" w:cstheme="majorBidi"/>
          <w:color w:val="549E39" w:themeColor="accent1"/>
          <w:sz w:val="28"/>
          <w:szCs w:val="28"/>
          <w:lang w:val="en-GB"/>
        </w:rPr>
      </w:pPr>
      <w:r w:rsidRPr="000F05AC">
        <w:rPr>
          <w:rFonts w:asciiTheme="majorHAnsi" w:eastAsiaTheme="majorEastAsia" w:hAnsiTheme="majorHAnsi" w:cstheme="majorBidi"/>
          <w:color w:val="549E39" w:themeColor="accent1"/>
          <w:sz w:val="28"/>
          <w:szCs w:val="28"/>
          <w:lang w:val="en-GB"/>
        </w:rPr>
        <w:br w:type="page"/>
      </w:r>
    </w:p>
    <w:p w14:paraId="34D03805" w14:textId="77777777" w:rsidR="0088101F" w:rsidRPr="000F05AC" w:rsidRDefault="00D578B8" w:rsidP="00F97909">
      <w:pPr>
        <w:pStyle w:val="Heading1"/>
        <w:rPr>
          <w:rStyle w:val="Heading1Char"/>
          <w:lang w:val="en-GB"/>
        </w:rPr>
      </w:pPr>
      <w:bookmarkStart w:id="1" w:name="_Toc438508376"/>
      <w:r w:rsidRPr="000F05AC">
        <w:rPr>
          <w:lang w:val="en-GB"/>
        </w:rPr>
        <w:lastRenderedPageBreak/>
        <w:t>Executive Summary</w:t>
      </w:r>
      <w:bookmarkEnd w:id="1"/>
    </w:p>
    <w:p w14:paraId="315712AE" w14:textId="77777777" w:rsidR="00A95EA5" w:rsidRPr="000F05AC" w:rsidRDefault="00A95EA5" w:rsidP="00A95EA5">
      <w:pPr>
        <w:rPr>
          <w:lang w:val="en-GB" w:eastAsia="pt-PT"/>
        </w:rPr>
      </w:pPr>
    </w:p>
    <w:p w14:paraId="1E166E59" w14:textId="77777777" w:rsidR="00A95EA5" w:rsidRPr="000F05AC" w:rsidRDefault="245A02A4" w:rsidP="00A95EA5">
      <w:pPr>
        <w:rPr>
          <w:lang w:val="en-GB" w:eastAsia="pt-PT"/>
        </w:rPr>
      </w:pPr>
      <w:r w:rsidRPr="245A02A4">
        <w:rPr>
          <w:lang w:val="en-GB" w:eastAsia="pt-PT"/>
        </w:rPr>
        <w:t xml:space="preserve">Try not to exceed one page. </w:t>
      </w:r>
    </w:p>
    <w:p w14:paraId="03287050" w14:textId="77777777" w:rsidR="00A95EA5" w:rsidRPr="000F05AC" w:rsidRDefault="245A02A4" w:rsidP="00A95EA5">
      <w:pPr>
        <w:rPr>
          <w:lang w:val="en-GB" w:eastAsia="pt-PT"/>
        </w:rPr>
      </w:pPr>
      <w:r w:rsidRPr="245A02A4">
        <w:rPr>
          <w:lang w:val="en-GB" w:eastAsia="pt-PT"/>
        </w:rPr>
        <w:t xml:space="preserve">Make sure that what you write really is a summary. It should not be an introduction. </w:t>
      </w:r>
    </w:p>
    <w:p w14:paraId="0B8D79A0" w14:textId="77777777" w:rsidR="00A95EA5" w:rsidRPr="000F05AC" w:rsidRDefault="245A02A4" w:rsidP="00A95EA5">
      <w:pPr>
        <w:rPr>
          <w:lang w:val="en-GB" w:eastAsia="pt-PT"/>
        </w:rPr>
      </w:pPr>
      <w:r w:rsidRPr="245A02A4">
        <w:rPr>
          <w:lang w:val="en-GB" w:eastAsia="pt-PT"/>
        </w:rPr>
        <w:t xml:space="preserve">Someone who reads ONLY this section should have an overall impression of all the important things contained in the document. Conversely: someone who reads all the chapters except this one should not miss anything i.e. there should be no information contained in this chapter that is contained only here. </w:t>
      </w:r>
    </w:p>
    <w:p w14:paraId="369AE992" w14:textId="77777777" w:rsidR="00D578B8" w:rsidRPr="000F05AC" w:rsidRDefault="00D578B8">
      <w:pPr>
        <w:jc w:val="left"/>
        <w:rPr>
          <w:rFonts w:asciiTheme="majorHAnsi" w:eastAsiaTheme="majorEastAsia" w:hAnsiTheme="majorHAnsi" w:cstheme="majorBidi"/>
          <w:color w:val="549E39" w:themeColor="accent1"/>
          <w:sz w:val="28"/>
          <w:szCs w:val="28"/>
          <w:lang w:val="en-GB"/>
        </w:rPr>
      </w:pPr>
      <w:r w:rsidRPr="000F05AC">
        <w:rPr>
          <w:lang w:val="en-GB"/>
        </w:rPr>
        <w:br w:type="page"/>
      </w:r>
    </w:p>
    <w:p w14:paraId="235D947C" w14:textId="77777777" w:rsidR="00D578B8" w:rsidRPr="000F05AC" w:rsidRDefault="00D578B8" w:rsidP="00F97909">
      <w:pPr>
        <w:pStyle w:val="Heading1"/>
        <w:rPr>
          <w:lang w:val="en-GB"/>
        </w:rPr>
      </w:pPr>
      <w:bookmarkStart w:id="2" w:name="_Toc438508377"/>
      <w:r w:rsidRPr="000F05AC">
        <w:rPr>
          <w:lang w:val="en-GB"/>
        </w:rPr>
        <w:lastRenderedPageBreak/>
        <w:t>Document Context</w:t>
      </w:r>
      <w:bookmarkEnd w:id="2"/>
    </w:p>
    <w:p w14:paraId="13F9F35E" w14:textId="77777777" w:rsidR="00D578B8" w:rsidRPr="000F05AC" w:rsidRDefault="00D578B8" w:rsidP="00A95EA5">
      <w:pPr>
        <w:pStyle w:val="Heading2"/>
        <w:spacing w:after="240"/>
        <w:rPr>
          <w:lang w:val="en-GB"/>
        </w:rPr>
      </w:pPr>
      <w:bookmarkStart w:id="3" w:name="_Toc438508378"/>
      <w:r w:rsidRPr="000F05AC">
        <w:rPr>
          <w:lang w:val="en-GB"/>
        </w:rPr>
        <w:t>Role of the Deliverable</w:t>
      </w:r>
      <w:bookmarkEnd w:id="3"/>
    </w:p>
    <w:p w14:paraId="5554DAAB" w14:textId="77777777" w:rsidR="00D578B8" w:rsidRPr="000F05AC" w:rsidRDefault="007F4AFC" w:rsidP="00D578B8">
      <w:pPr>
        <w:rPr>
          <w:lang w:val="en-GB"/>
        </w:rPr>
      </w:pPr>
      <w:r w:rsidRPr="000F05AC">
        <w:rPr>
          <w:lang w:val="en-GB"/>
        </w:rPr>
        <w:tab/>
      </w:r>
      <w:r w:rsidR="00B758A4" w:rsidRPr="000F05AC">
        <w:rPr>
          <w:lang w:val="en-GB"/>
        </w:rPr>
        <w:t>D</w:t>
      </w:r>
      <w:r w:rsidRPr="000F05AC">
        <w:rPr>
          <w:lang w:val="en-GB"/>
        </w:rPr>
        <w:t>escription of the role of this deliverabl</w:t>
      </w:r>
      <w:r w:rsidR="00B758A4" w:rsidRPr="000F05AC">
        <w:rPr>
          <w:lang w:val="en-GB"/>
        </w:rPr>
        <w:t>e: goals, scope, expected results, etc…</w:t>
      </w:r>
    </w:p>
    <w:p w14:paraId="1230BDD0" w14:textId="77777777" w:rsidR="00D578B8" w:rsidRPr="000F05AC" w:rsidRDefault="00D578B8" w:rsidP="00A95EA5">
      <w:pPr>
        <w:pStyle w:val="Heading2"/>
        <w:spacing w:after="240"/>
        <w:rPr>
          <w:lang w:val="en-GB"/>
        </w:rPr>
      </w:pPr>
      <w:bookmarkStart w:id="4" w:name="_Toc438508379"/>
      <w:r w:rsidRPr="000F05AC">
        <w:rPr>
          <w:lang w:val="en-GB"/>
        </w:rPr>
        <w:t>Relationship to other Project Deliverables</w:t>
      </w:r>
      <w:bookmarkEnd w:id="4"/>
    </w:p>
    <w:tbl>
      <w:tblPr>
        <w:tblStyle w:val="TableGridLight1"/>
        <w:tblW w:w="0" w:type="auto"/>
        <w:tblLook w:val="04A0" w:firstRow="1" w:lastRow="0" w:firstColumn="1" w:lastColumn="0" w:noHBand="0" w:noVBand="1"/>
      </w:tblPr>
      <w:tblGrid>
        <w:gridCol w:w="988"/>
        <w:gridCol w:w="8362"/>
      </w:tblGrid>
      <w:tr w:rsidR="00A95EA5" w:rsidRPr="000F05AC" w14:paraId="5E4BF0E1" w14:textId="77777777" w:rsidTr="00DE64B1">
        <w:trPr>
          <w:trHeight w:val="411"/>
        </w:trPr>
        <w:tc>
          <w:tcPr>
            <w:tcW w:w="988" w:type="dxa"/>
            <w:vAlign w:val="center"/>
          </w:tcPr>
          <w:p w14:paraId="3C730EDB" w14:textId="77777777" w:rsidR="00A95EA5" w:rsidRPr="000F05AC" w:rsidRDefault="67568133" w:rsidP="00A95EA5">
            <w:pPr>
              <w:jc w:val="left"/>
              <w:rPr>
                <w:b/>
                <w:sz w:val="24"/>
                <w:lang w:val="en-GB"/>
              </w:rPr>
            </w:pPr>
            <w:r w:rsidRPr="67568133">
              <w:rPr>
                <w:b/>
                <w:bCs/>
                <w:sz w:val="24"/>
                <w:szCs w:val="24"/>
                <w:lang w:val="en-GB"/>
              </w:rPr>
              <w:t>Deliv.</w:t>
            </w:r>
          </w:p>
        </w:tc>
        <w:tc>
          <w:tcPr>
            <w:tcW w:w="8362" w:type="dxa"/>
            <w:vAlign w:val="center"/>
          </w:tcPr>
          <w:p w14:paraId="46B8ECDD" w14:textId="77777777" w:rsidR="00A95EA5" w:rsidRPr="000F05AC" w:rsidRDefault="245A02A4" w:rsidP="00A95EA5">
            <w:pPr>
              <w:jc w:val="left"/>
              <w:rPr>
                <w:b/>
                <w:sz w:val="24"/>
                <w:lang w:val="en-GB"/>
              </w:rPr>
            </w:pPr>
            <w:r w:rsidRPr="245A02A4">
              <w:rPr>
                <w:b/>
                <w:bCs/>
                <w:sz w:val="24"/>
                <w:szCs w:val="24"/>
                <w:lang w:val="en-GB"/>
              </w:rPr>
              <w:t>Relation</w:t>
            </w:r>
          </w:p>
        </w:tc>
      </w:tr>
      <w:tr w:rsidR="00A95EA5" w:rsidRPr="000F05AC" w14:paraId="36430808" w14:textId="77777777" w:rsidTr="00DE64B1">
        <w:trPr>
          <w:trHeight w:val="984"/>
        </w:trPr>
        <w:tc>
          <w:tcPr>
            <w:tcW w:w="988" w:type="dxa"/>
            <w:vAlign w:val="center"/>
          </w:tcPr>
          <w:p w14:paraId="0E714D6B" w14:textId="77777777" w:rsidR="00A95EA5" w:rsidRPr="000F05AC" w:rsidRDefault="00A95EA5" w:rsidP="00A95EA5">
            <w:pPr>
              <w:jc w:val="left"/>
              <w:rPr>
                <w:lang w:val="en-GB"/>
              </w:rPr>
            </w:pPr>
            <w:r w:rsidRPr="000F05AC">
              <w:rPr>
                <w:lang w:val="en-GB"/>
              </w:rPr>
              <w:t>Dx.x</w:t>
            </w:r>
          </w:p>
        </w:tc>
        <w:tc>
          <w:tcPr>
            <w:tcW w:w="8362" w:type="dxa"/>
            <w:vAlign w:val="center"/>
          </w:tcPr>
          <w:p w14:paraId="6FF80FF8" w14:textId="77777777" w:rsidR="00A95EA5" w:rsidRPr="000F05AC" w:rsidRDefault="245A02A4" w:rsidP="00A95EA5">
            <w:pPr>
              <w:jc w:val="left"/>
              <w:rPr>
                <w:lang w:val="en-GB"/>
              </w:rPr>
            </w:pPr>
            <w:r w:rsidRPr="245A02A4">
              <w:rPr>
                <w:lang w:val="en-GB"/>
              </w:rPr>
              <w:t xml:space="preserve">Title: </w:t>
            </w:r>
          </w:p>
          <w:p w14:paraId="2672D058" w14:textId="77777777" w:rsidR="00A95EA5" w:rsidRPr="000F05AC" w:rsidRDefault="245A02A4" w:rsidP="00A95EA5">
            <w:pPr>
              <w:jc w:val="left"/>
              <w:rPr>
                <w:lang w:val="en-GB"/>
              </w:rPr>
            </w:pPr>
            <w:r w:rsidRPr="245A02A4">
              <w:rPr>
                <w:lang w:val="en-GB"/>
              </w:rPr>
              <w:t>Add a short description and make sure you explain how this document relates to it.</w:t>
            </w:r>
          </w:p>
        </w:tc>
      </w:tr>
      <w:tr w:rsidR="00A95EA5" w:rsidRPr="000F05AC" w14:paraId="11A85704" w14:textId="77777777" w:rsidTr="00DE64B1">
        <w:trPr>
          <w:trHeight w:val="984"/>
        </w:trPr>
        <w:tc>
          <w:tcPr>
            <w:tcW w:w="988" w:type="dxa"/>
            <w:vAlign w:val="center"/>
          </w:tcPr>
          <w:p w14:paraId="1E1177B1" w14:textId="77777777" w:rsidR="00A95EA5" w:rsidRPr="000F05AC" w:rsidRDefault="00A95EA5" w:rsidP="00A95EA5">
            <w:pPr>
              <w:jc w:val="left"/>
              <w:rPr>
                <w:lang w:val="en-GB"/>
              </w:rPr>
            </w:pPr>
            <w:r w:rsidRPr="000F05AC">
              <w:rPr>
                <w:lang w:val="en-GB"/>
              </w:rPr>
              <w:t>Dy.y</w:t>
            </w:r>
          </w:p>
        </w:tc>
        <w:tc>
          <w:tcPr>
            <w:tcW w:w="8362" w:type="dxa"/>
            <w:vAlign w:val="center"/>
          </w:tcPr>
          <w:p w14:paraId="5D54A167" w14:textId="77777777" w:rsidR="00A95EA5" w:rsidRPr="000F05AC" w:rsidRDefault="245A02A4" w:rsidP="00A95EA5">
            <w:pPr>
              <w:jc w:val="left"/>
              <w:rPr>
                <w:lang w:val="en-GB"/>
              </w:rPr>
            </w:pPr>
            <w:r w:rsidRPr="245A02A4">
              <w:rPr>
                <w:lang w:val="en-GB"/>
              </w:rPr>
              <w:t xml:space="preserve">Title: </w:t>
            </w:r>
          </w:p>
          <w:p w14:paraId="48EAFA5F" w14:textId="77777777" w:rsidR="00A95EA5" w:rsidRPr="000F05AC" w:rsidRDefault="245A02A4" w:rsidP="00A95EA5">
            <w:pPr>
              <w:jc w:val="left"/>
              <w:rPr>
                <w:lang w:val="en-GB"/>
              </w:rPr>
            </w:pPr>
            <w:r w:rsidRPr="245A02A4">
              <w:rPr>
                <w:lang w:val="en-GB"/>
              </w:rPr>
              <w:t>Add a short description and make sure you explain how this document relates to it.</w:t>
            </w:r>
          </w:p>
        </w:tc>
      </w:tr>
    </w:tbl>
    <w:p w14:paraId="367CAE0F" w14:textId="77777777" w:rsidR="00D578B8" w:rsidRPr="000F05AC" w:rsidRDefault="00D578B8" w:rsidP="00D578B8">
      <w:pPr>
        <w:rPr>
          <w:lang w:val="en-GB"/>
        </w:rPr>
      </w:pPr>
    </w:p>
    <w:p w14:paraId="0E107173" w14:textId="77777777" w:rsidR="00A95EA5" w:rsidRPr="000F05AC" w:rsidRDefault="00D578B8" w:rsidP="00A95EA5">
      <w:pPr>
        <w:pStyle w:val="Heading2"/>
        <w:spacing w:after="240"/>
        <w:rPr>
          <w:lang w:val="en-GB"/>
        </w:rPr>
      </w:pPr>
      <w:bookmarkStart w:id="5" w:name="_Toc438508380"/>
      <w:r w:rsidRPr="000F05AC">
        <w:rPr>
          <w:lang w:val="en-GB"/>
        </w:rPr>
        <w:t>Document</w:t>
      </w:r>
      <w:r w:rsidR="00F36233" w:rsidRPr="000F05AC">
        <w:rPr>
          <w:lang w:val="en-GB"/>
        </w:rPr>
        <w:t xml:space="preserve"> Structure</w:t>
      </w:r>
      <w:bookmarkEnd w:id="5"/>
    </w:p>
    <w:p w14:paraId="52A1CB7A" w14:textId="77777777" w:rsidR="00A95EA5" w:rsidRPr="000F05AC" w:rsidRDefault="245A02A4" w:rsidP="00A95EA5">
      <w:pPr>
        <w:ind w:firstLine="720"/>
        <w:rPr>
          <w:lang w:val="en-GB"/>
        </w:rPr>
      </w:pPr>
      <w:r w:rsidRPr="245A02A4">
        <w:rPr>
          <w:lang w:val="en-GB"/>
        </w:rPr>
        <w:t xml:space="preserve">This section is not mandatory. If your deliverable has a complex structure, or there are aspects of the structure that are particularly important for readers – include an overview here. If readers can easily see the structure from reading the Table of Contents, then there is no need to repeat the same information here. </w:t>
      </w:r>
    </w:p>
    <w:p w14:paraId="0CF77195" w14:textId="77777777" w:rsidR="00671258" w:rsidRPr="000F05AC" w:rsidRDefault="00671258" w:rsidP="00671258">
      <w:pPr>
        <w:pStyle w:val="Heading2"/>
        <w:rPr>
          <w:lang w:val="en-GB"/>
        </w:rPr>
      </w:pPr>
      <w:bookmarkStart w:id="6" w:name="_Toc438508381"/>
      <w:r w:rsidRPr="000F05AC">
        <w:rPr>
          <w:lang w:val="en-GB"/>
        </w:rPr>
        <w:t>Target Audience of the Deliverable</w:t>
      </w:r>
      <w:bookmarkEnd w:id="6"/>
    </w:p>
    <w:p w14:paraId="75D379B2" w14:textId="77777777" w:rsidR="003D06D4" w:rsidRPr="000F05AC" w:rsidRDefault="245A02A4" w:rsidP="003D06D4">
      <w:pPr>
        <w:ind w:firstLine="720"/>
        <w:rPr>
          <w:lang w:val="en-GB"/>
        </w:rPr>
      </w:pPr>
      <w:r w:rsidRPr="245A02A4">
        <w:rPr>
          <w:u w:val="single"/>
          <w:lang w:val="en-GB"/>
        </w:rPr>
        <w:t>For example:</w:t>
      </w:r>
      <w:r w:rsidRPr="245A02A4">
        <w:rPr>
          <w:lang w:val="en-GB"/>
        </w:rPr>
        <w:t xml:space="preserve"> “This document is a public deliverable. Still, it is mainly intended for the project partners and the European Commission services thus the document will be made public, but not specifically disseminated on a wider scale.”</w:t>
      </w:r>
    </w:p>
    <w:p w14:paraId="26CDC082" w14:textId="77777777" w:rsidR="00D578B8" w:rsidRPr="000F05AC" w:rsidRDefault="00D578B8" w:rsidP="00A95EA5">
      <w:pPr>
        <w:rPr>
          <w:lang w:val="en-GB"/>
        </w:rPr>
      </w:pPr>
      <w:r w:rsidRPr="000F05AC">
        <w:rPr>
          <w:lang w:val="en-GB"/>
        </w:rPr>
        <w:br w:type="page"/>
      </w:r>
    </w:p>
    <w:p w14:paraId="33B24344" w14:textId="77777777" w:rsidR="00D578B8" w:rsidRPr="000F05AC" w:rsidRDefault="00D578B8" w:rsidP="00F97909">
      <w:pPr>
        <w:pStyle w:val="Heading1"/>
        <w:rPr>
          <w:lang w:val="en-GB"/>
        </w:rPr>
      </w:pPr>
      <w:bookmarkStart w:id="7" w:name="_Toc438508382"/>
      <w:r w:rsidRPr="000F05AC">
        <w:rPr>
          <w:lang w:val="en-GB"/>
        </w:rPr>
        <w:lastRenderedPageBreak/>
        <w:t>Project Description</w:t>
      </w:r>
      <w:bookmarkEnd w:id="7"/>
    </w:p>
    <w:p w14:paraId="7E07BBF5" w14:textId="77777777" w:rsidR="00D578B8" w:rsidRPr="000F05AC" w:rsidRDefault="00D578B8" w:rsidP="009E5960">
      <w:pPr>
        <w:pStyle w:val="Heading2"/>
        <w:spacing w:after="240"/>
        <w:rPr>
          <w:lang w:val="en-GB"/>
        </w:rPr>
      </w:pPr>
      <w:bookmarkStart w:id="8" w:name="_Toc438508383"/>
      <w:r w:rsidRPr="000F05AC">
        <w:rPr>
          <w:lang w:val="en-GB"/>
        </w:rPr>
        <w:t>General Description</w:t>
      </w:r>
      <w:bookmarkEnd w:id="8"/>
    </w:p>
    <w:p w14:paraId="0E950D49" w14:textId="77777777" w:rsidR="00FD6F24" w:rsidRPr="000F05AC" w:rsidRDefault="245A02A4" w:rsidP="00FD6F24">
      <w:pPr>
        <w:ind w:firstLine="720"/>
        <w:rPr>
          <w:lang w:val="en-GB"/>
        </w:rPr>
      </w:pPr>
      <w:r w:rsidRPr="245A02A4">
        <w:rPr>
          <w:lang w:val="en-GB"/>
        </w:rPr>
        <w:t xml:space="preserve">This project aims to provide an answer to the societal challenges by providing an innovative Organisational Life Assistant (OLA), a virtual presence that supports instrumental activities relating to daily living needs of older adults allowing them to be more independent, self-assured and to have a healthier, safer and organized life, while facilitates caregivers by supporting them on offering high-quality assistance </w:t>
      </w:r>
    </w:p>
    <w:p w14:paraId="65891909" w14:textId="77777777" w:rsidR="00FD6F24" w:rsidRPr="000F05AC" w:rsidRDefault="245A02A4" w:rsidP="00FD6F24">
      <w:pPr>
        <w:ind w:firstLine="720"/>
        <w:rPr>
          <w:lang w:val="en-GB"/>
        </w:rPr>
      </w:pPr>
      <w:r w:rsidRPr="245A02A4">
        <w:rPr>
          <w:lang w:val="en-GB"/>
        </w:rPr>
        <w:t>OLA will mediate and facilitate interaction (communication and collaboration) between senior citizens and their informal caregivers or other services or professionals, through technological devices such as standard computers, mobile devices (tablets) and home automation modules. These ICT devices will be based on an innovative multimodal model, embracing various physical/healthy and cognitive characteristics of the older adults and will specifically oriented to increase the level of independence of the elderly, by supporting the possibility of carers' assistance remotely and by improving the accessibility to existing services on the Web, such as shopping on-line services.</w:t>
      </w:r>
    </w:p>
    <w:p w14:paraId="10EBD519" w14:textId="77777777" w:rsidR="00FD6F24" w:rsidRPr="000F05AC" w:rsidRDefault="245A02A4" w:rsidP="00FD6F24">
      <w:pPr>
        <w:ind w:firstLine="720"/>
        <w:rPr>
          <w:lang w:val="en-GB"/>
        </w:rPr>
      </w:pPr>
      <w:r w:rsidRPr="245A02A4">
        <w:rPr>
          <w:lang w:val="en-GB"/>
        </w:rPr>
        <w:t xml:space="preserve">Moreover, the OLA will also provide a personalized well-being and safety advices to older users in order to avoid unwanted age related health and safety situations at their own home. Such a well-being and safety advisor makes uses of a combination of collected user information (personal physical/health and cognitive characteristics) and user interaction information extracted through emotion recognition and various sensor settings.  </w:t>
      </w:r>
    </w:p>
    <w:p w14:paraId="7A01992B" w14:textId="77777777" w:rsidR="00FD6F24" w:rsidRPr="000F05AC" w:rsidRDefault="245A02A4" w:rsidP="00FD6F24">
      <w:pPr>
        <w:ind w:firstLine="720"/>
        <w:rPr>
          <w:lang w:val="en-GB"/>
        </w:rPr>
      </w:pPr>
      <w:r w:rsidRPr="245A02A4">
        <w:rPr>
          <w:lang w:val="en-GB"/>
        </w:rPr>
        <w:t xml:space="preserve">OLA addresses also a major issue that elderly is facing related to memory degradation and gradual decreasing of their cognitive capabilities, enabling them to remember primary health care and fiscal obligations (e.g. personal hygiene, medical and tax compliance) or helping them to find everyday items such as eyeglasses, wallet or keys. It is based on speech dialogue interfaces and space and object reconstruction and classification to capture and store daily routines and their related contexts. </w:t>
      </w:r>
    </w:p>
    <w:p w14:paraId="187A72A9" w14:textId="77777777" w:rsidR="00FD6F24" w:rsidRPr="000F05AC" w:rsidRDefault="245A02A4" w:rsidP="00FD6F24">
      <w:pPr>
        <w:ind w:firstLine="720"/>
        <w:rPr>
          <w:lang w:val="en-GB"/>
        </w:rPr>
      </w:pPr>
      <w:r w:rsidRPr="245A02A4">
        <w:rPr>
          <w:lang w:val="en-GB"/>
        </w:rPr>
        <w:t xml:space="preserve">The primary end-users are the big group of older adults of 65+ living alone with or without light physical or cognitive age related limitations, who needs support from care systems. Secondary end-users are both formal and informal caregivers from public or private sectors, supporting them to cope with the increased demand for care. </w:t>
      </w:r>
    </w:p>
    <w:p w14:paraId="5AEE946A" w14:textId="77777777" w:rsidR="00D578B8" w:rsidRPr="000F05AC" w:rsidRDefault="00D578B8" w:rsidP="00F97909">
      <w:pPr>
        <w:rPr>
          <w:lang w:val="en-GB"/>
        </w:rPr>
      </w:pPr>
    </w:p>
    <w:p w14:paraId="02463FA4" w14:textId="77777777" w:rsidR="00D578B8" w:rsidRPr="000F05AC" w:rsidRDefault="00D578B8" w:rsidP="009E5960">
      <w:pPr>
        <w:pStyle w:val="Heading2"/>
        <w:spacing w:after="240"/>
        <w:rPr>
          <w:lang w:val="en-GB"/>
        </w:rPr>
      </w:pPr>
      <w:bookmarkStart w:id="9" w:name="_Toc438508384"/>
      <w:r w:rsidRPr="000F05AC">
        <w:rPr>
          <w:lang w:val="en-GB"/>
        </w:rPr>
        <w:lastRenderedPageBreak/>
        <w:t>System Description</w:t>
      </w:r>
      <w:bookmarkEnd w:id="9"/>
    </w:p>
    <w:p w14:paraId="4949F207" w14:textId="77777777" w:rsidR="00FD6F24" w:rsidRPr="000F05AC" w:rsidRDefault="245A02A4" w:rsidP="00FD6F24">
      <w:pPr>
        <w:rPr>
          <w:lang w:val="en-GB"/>
        </w:rPr>
      </w:pPr>
      <w:r w:rsidRPr="245A02A4">
        <w:rPr>
          <w:lang w:val="en-GB"/>
        </w:rPr>
        <w:t xml:space="preserve">OLA addresses specifically the following main issues: </w:t>
      </w:r>
    </w:p>
    <w:p w14:paraId="14F09FF9" w14:textId="77777777" w:rsidR="00FD6F24" w:rsidRPr="000F05AC" w:rsidRDefault="245A02A4" w:rsidP="00FD6F24">
      <w:pPr>
        <w:pStyle w:val="ListParagraph"/>
        <w:numPr>
          <w:ilvl w:val="0"/>
          <w:numId w:val="17"/>
        </w:numPr>
        <w:ind w:left="426" w:hanging="426"/>
        <w:rPr>
          <w:lang w:val="en-GB"/>
        </w:rPr>
      </w:pPr>
      <w:r w:rsidRPr="245A02A4">
        <w:rPr>
          <w:b/>
          <w:bCs/>
          <w:lang w:val="en-GB"/>
        </w:rPr>
        <w:t>Well-being advisor</w:t>
      </w:r>
      <w:r w:rsidRPr="245A02A4">
        <w:rPr>
          <w:lang w:val="en-GB"/>
        </w:rPr>
        <w:t xml:space="preserve">: based on the combination of the collected user information (personal, healthy characteristics) and user interaction information extracted through emotion recognition, sensors settings and contextual recorder capturing the routines as done by the older adult) the system will propose to the older adults personal advice adapted to their situation contributing to their preservation and well-being status in home environment. In case of risk (e.g. irregular heart rate, extreme fatigue) the system may ensure an alert to a local medical emergency service.  </w:t>
      </w:r>
    </w:p>
    <w:p w14:paraId="1E33A786" w14:textId="3D60DFAD" w:rsidR="00FD6F24" w:rsidRPr="000F05AC" w:rsidRDefault="245A02A4" w:rsidP="00FD6F24">
      <w:pPr>
        <w:pStyle w:val="ListParagraph"/>
        <w:numPr>
          <w:ilvl w:val="0"/>
          <w:numId w:val="17"/>
        </w:numPr>
        <w:ind w:left="426" w:hanging="426"/>
        <w:rPr>
          <w:lang w:val="en-GB"/>
        </w:rPr>
      </w:pPr>
      <w:r w:rsidRPr="245A02A4">
        <w:rPr>
          <w:b/>
          <w:bCs/>
          <w:lang w:val="en-GB"/>
        </w:rPr>
        <w:t>Collaborative care organizer</w:t>
      </w:r>
      <w:r w:rsidRPr="245A02A4">
        <w:rPr>
          <w:lang w:val="en-GB"/>
        </w:rPr>
        <w:t xml:space="preserve">: based on the </w:t>
      </w:r>
      <w:r w:rsidR="005813EF">
        <w:t>ISCTE-IUL</w:t>
      </w:r>
      <w:r w:rsidR="005813EF" w:rsidRPr="245A02A4" w:rsidDel="005813EF">
        <w:rPr>
          <w:lang w:val="en-GB"/>
        </w:rPr>
        <w:t xml:space="preserve"> </w:t>
      </w:r>
      <w:r w:rsidRPr="245A02A4">
        <w:rPr>
          <w:lang w:val="en-GB"/>
        </w:rPr>
        <w:t xml:space="preserve">and LM knowledge of developing human-computer interaction platforms (HCI), OLA will provide online care collaboration between family and professional caregivers, by enabling a local care network to communicate, access sensor data, and coordinate care tasks. With the OLA assistant, seniors will be able to actively participate in the care organization through voice, even when they are unwilling or unable to use traditional web applications. </w:t>
      </w:r>
    </w:p>
    <w:p w14:paraId="65CCAC4C" w14:textId="77777777" w:rsidR="00FD6F24" w:rsidRPr="000F05AC" w:rsidRDefault="245A02A4" w:rsidP="00FD6F24">
      <w:pPr>
        <w:pStyle w:val="ListParagraph"/>
        <w:numPr>
          <w:ilvl w:val="0"/>
          <w:numId w:val="17"/>
        </w:numPr>
        <w:ind w:left="426" w:hanging="426"/>
        <w:rPr>
          <w:lang w:val="en-GB"/>
        </w:rPr>
      </w:pPr>
      <w:r w:rsidRPr="245A02A4">
        <w:rPr>
          <w:b/>
          <w:bCs/>
          <w:lang w:val="en-GB"/>
        </w:rPr>
        <w:t>Safety advisor</w:t>
      </w:r>
      <w:r w:rsidRPr="245A02A4">
        <w:rPr>
          <w:lang w:val="en-GB"/>
        </w:rPr>
        <w:t>: based on the combination of collected user environment information through real-time analysis and augmented reality settings, the system will propose suggestions of environment changes that interfere with accessible paths and provide alerts for intruders or other situations that can create hazard situations. In case of risk (e.g. checking intruders or fire), the system may contact local emergency services. </w:t>
      </w:r>
    </w:p>
    <w:p w14:paraId="3266AA69" w14:textId="77777777" w:rsidR="00FD6F24" w:rsidRPr="000F05AC" w:rsidRDefault="245A02A4" w:rsidP="00FD6F24">
      <w:pPr>
        <w:pStyle w:val="ListParagraph"/>
        <w:numPr>
          <w:ilvl w:val="0"/>
          <w:numId w:val="17"/>
        </w:numPr>
        <w:ind w:left="426" w:hanging="426"/>
        <w:rPr>
          <w:lang w:val="en-GB"/>
        </w:rPr>
      </w:pPr>
      <w:r w:rsidRPr="245A02A4">
        <w:rPr>
          <w:b/>
          <w:bCs/>
          <w:lang w:val="en-GB"/>
        </w:rPr>
        <w:t>Every day instrumental daily living activities memory support</w:t>
      </w:r>
      <w:r w:rsidRPr="245A02A4">
        <w:rPr>
          <w:lang w:val="en-GB"/>
        </w:rPr>
        <w:t>: the system will anticipate medical and fiscal compliances, remember primary health care and food requirements and could help elderly to find displaced everyday items.</w:t>
      </w:r>
    </w:p>
    <w:p w14:paraId="788F2778" w14:textId="77777777" w:rsidR="00FD6F24" w:rsidRPr="000F05AC" w:rsidRDefault="67568133" w:rsidP="00FD6F24">
      <w:pPr>
        <w:pStyle w:val="ListParagraph"/>
        <w:numPr>
          <w:ilvl w:val="0"/>
          <w:numId w:val="17"/>
        </w:numPr>
        <w:ind w:left="426" w:hanging="426"/>
        <w:rPr>
          <w:lang w:val="en-GB"/>
        </w:rPr>
      </w:pPr>
      <w:r w:rsidRPr="67568133">
        <w:rPr>
          <w:b/>
          <w:bCs/>
          <w:lang w:val="en-GB"/>
        </w:rPr>
        <w:t>Environment analysis</w:t>
      </w:r>
      <w:r w:rsidRPr="67568133">
        <w:rPr>
          <w:lang w:val="en-GB"/>
        </w:rPr>
        <w:t>: algorithms for real-time object recognition and scene understanding will be developed based on a number of inputs (i.e. 3D object and space reconstruction by using time-of-flight and augmented reality technology) in order to analyze and decide which action to be taken in order support the elderly by suggesting environment changes and providing hints/advices for safety and accessible environments.</w:t>
      </w:r>
    </w:p>
    <w:p w14:paraId="71C32C5F" w14:textId="77777777" w:rsidR="00FD6F24" w:rsidRPr="000F05AC" w:rsidRDefault="245A02A4" w:rsidP="00FD6F24">
      <w:pPr>
        <w:pStyle w:val="ListParagraph"/>
        <w:numPr>
          <w:ilvl w:val="0"/>
          <w:numId w:val="17"/>
        </w:numPr>
        <w:ind w:left="426" w:hanging="426"/>
        <w:rPr>
          <w:lang w:val="en-GB"/>
        </w:rPr>
      </w:pPr>
      <w:r w:rsidRPr="245A02A4">
        <w:rPr>
          <w:b/>
          <w:bCs/>
          <w:lang w:val="en-GB"/>
        </w:rPr>
        <w:t>Multimodal interaction for elderly</w:t>
      </w:r>
      <w:r w:rsidRPr="245A02A4">
        <w:rPr>
          <w:lang w:val="en-GB"/>
        </w:rPr>
        <w:t xml:space="preserve">: An adaptive organizational life assistant, a virtual presence will be developed in order to facilitating communication and collaboration between older-adults and informal caregivers or other services or </w:t>
      </w:r>
      <w:r w:rsidRPr="245A02A4">
        <w:rPr>
          <w:lang w:val="en-GB"/>
        </w:rPr>
        <w:lastRenderedPageBreak/>
        <w:t xml:space="preserve">professionals. This will be a user-friendly system that uses multimodal approaches based on non-invasive and minimally obtrusive technologies (i.e. speech, silent speech, touch, gestures, RGB-D sensors). </w:t>
      </w:r>
    </w:p>
    <w:p w14:paraId="0FFA5A8D" w14:textId="77777777" w:rsidR="00FD6F24" w:rsidRPr="000F05AC" w:rsidRDefault="245A02A4" w:rsidP="00FD6F24">
      <w:pPr>
        <w:ind w:firstLine="426"/>
        <w:rPr>
          <w:lang w:val="en-GB"/>
        </w:rPr>
      </w:pPr>
      <w:r w:rsidRPr="245A02A4">
        <w:rPr>
          <w:lang w:val="en-GB"/>
        </w:rPr>
        <w:t xml:space="preserve">The overall OLA system is an easy to download and to install software making use of multimodal integrated settings. OLA is in essence a service that enables the elderly user to reduce the demand of care through prevention and self-management, while at the same time also facilitates the supply of formal and informal care assistance. </w:t>
      </w:r>
    </w:p>
    <w:p w14:paraId="3CF37605" w14:textId="77777777" w:rsidR="00FD6F24" w:rsidRPr="000F05AC" w:rsidRDefault="245A02A4" w:rsidP="00FD6F24">
      <w:pPr>
        <w:ind w:firstLine="426"/>
        <w:rPr>
          <w:lang w:val="en-GB"/>
        </w:rPr>
      </w:pPr>
      <w:r w:rsidRPr="245A02A4">
        <w:rPr>
          <w:lang w:val="en-GB"/>
        </w:rPr>
        <w:t xml:space="preserve">A series of well-selected use cases where older adults have been supported by caregivers and care professional services will be carried out. Three pilots, in Portugal, Poland and Sweden representing the different use cases will be carried out. 60-90 care units will use the system over a six month period. New evaluation approaches will be used during the pilots, investigating up to which point the OLA services alleviate caregivers support and maintain, or even improve the self-management, health and safe lifestyle of the older adult at home. </w:t>
      </w:r>
    </w:p>
    <w:p w14:paraId="6879FD3D" w14:textId="77777777" w:rsidR="00D578B8" w:rsidRPr="000F05AC" w:rsidRDefault="00D578B8" w:rsidP="00D578B8">
      <w:pPr>
        <w:rPr>
          <w:lang w:val="en-GB"/>
        </w:rPr>
      </w:pPr>
    </w:p>
    <w:p w14:paraId="4D28517B" w14:textId="77777777" w:rsidR="00D578B8" w:rsidRPr="000F05AC" w:rsidRDefault="00D578B8" w:rsidP="009E5960">
      <w:pPr>
        <w:pStyle w:val="Heading2"/>
        <w:spacing w:after="240"/>
        <w:rPr>
          <w:lang w:val="en-GB"/>
        </w:rPr>
      </w:pPr>
      <w:bookmarkStart w:id="10" w:name="_Toc438508385"/>
      <w:r w:rsidRPr="000F05AC">
        <w:rPr>
          <w:lang w:val="en-GB"/>
        </w:rPr>
        <w:t>Status and Future Developments</w:t>
      </w:r>
      <w:bookmarkEnd w:id="10"/>
    </w:p>
    <w:p w14:paraId="1D09C313" w14:textId="77777777" w:rsidR="00D578B8" w:rsidRPr="000F05AC" w:rsidRDefault="67568133" w:rsidP="00F54543">
      <w:pPr>
        <w:ind w:firstLine="720"/>
        <w:rPr>
          <w:rFonts w:asciiTheme="majorHAnsi" w:eastAsiaTheme="majorEastAsia" w:hAnsiTheme="majorHAnsi" w:cstheme="majorBidi"/>
          <w:color w:val="549E39" w:themeColor="accent1"/>
          <w:sz w:val="28"/>
          <w:szCs w:val="28"/>
          <w:lang w:val="en-GB"/>
        </w:rPr>
      </w:pPr>
      <w:r w:rsidRPr="67568133">
        <w:rPr>
          <w:lang w:val="en-GB"/>
        </w:rPr>
        <w:t>This chapter should present the status of the project considering this deliverable (date, developments, etc…) and future plans/developments of the project and of the deliverable within the project.</w:t>
      </w:r>
      <w:r w:rsidR="00A21EF0" w:rsidRPr="67568133">
        <w:rPr>
          <w:lang w:val="en-GB"/>
        </w:rPr>
        <w:br w:type="page"/>
      </w:r>
    </w:p>
    <w:p w14:paraId="78A6492D" w14:textId="77777777" w:rsidR="00D578B8" w:rsidRPr="002454C4" w:rsidRDefault="00EA388D" w:rsidP="00EA388D">
      <w:pPr>
        <w:pStyle w:val="Heading1"/>
        <w:rPr>
          <w:lang w:val="pt-PT"/>
        </w:rPr>
      </w:pPr>
      <w:bookmarkStart w:id="11" w:name="_Toc438508386"/>
      <w:r w:rsidRPr="002454C4">
        <w:rPr>
          <w:lang w:val="pt-PT"/>
        </w:rPr>
        <w:lastRenderedPageBreak/>
        <w:t>Portuguese Personas and Scenarios</w:t>
      </w:r>
      <w:bookmarkEnd w:id="11"/>
    </w:p>
    <w:p w14:paraId="287A8B05" w14:textId="5E3306EA" w:rsidR="00EA388D" w:rsidRPr="002454C4" w:rsidRDefault="00EA388D" w:rsidP="000F05AC">
      <w:pPr>
        <w:pStyle w:val="Heading2"/>
        <w:rPr>
          <w:lang w:val="pt-PT"/>
        </w:rPr>
      </w:pPr>
      <w:bookmarkStart w:id="12" w:name="_Toc421617262"/>
      <w:bookmarkStart w:id="13" w:name="_Toc438508387"/>
      <w:r w:rsidRPr="002454C4">
        <w:rPr>
          <w:lang w:val="pt-PT"/>
        </w:rPr>
        <w:t>Senior</w:t>
      </w:r>
      <w:bookmarkEnd w:id="12"/>
      <w:r w:rsidR="00E02B6E">
        <w:rPr>
          <w:lang w:val="pt-PT"/>
        </w:rPr>
        <w:t>s</w:t>
      </w:r>
      <w:bookmarkEnd w:id="13"/>
    </w:p>
    <w:p w14:paraId="399A0846" w14:textId="52476F6B" w:rsidR="00CC5446" w:rsidRPr="002F1B6F" w:rsidRDefault="00B6176A" w:rsidP="002F1B6F">
      <w:pPr>
        <w:jc w:val="left"/>
        <w:rPr>
          <w:lang w:val="pt-PT"/>
        </w:rPr>
      </w:pPr>
      <w:r w:rsidRPr="000F05AC">
        <w:rPr>
          <w:noProof/>
          <w:lang w:val="pt-PT" w:eastAsia="pt-PT"/>
        </w:rPr>
        <w:drawing>
          <wp:anchor distT="0" distB="0" distL="114300" distR="114300" simplePos="0" relativeHeight="251610624" behindDoc="0" locked="0" layoutInCell="1" allowOverlap="1" wp14:anchorId="19318158" wp14:editId="33C2DD44">
            <wp:simplePos x="0" y="0"/>
            <wp:positionH relativeFrom="margin">
              <wp:posOffset>0</wp:posOffset>
            </wp:positionH>
            <wp:positionV relativeFrom="paragraph">
              <wp:posOffset>313690</wp:posOffset>
            </wp:positionV>
            <wp:extent cx="1824990" cy="2190750"/>
            <wp:effectExtent l="0" t="0" r="0" b="0"/>
            <wp:wrapSquare wrapText="right"/>
            <wp:docPr id="3" name="Picture 3" descr="Corbis-42-1742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bis-42-1742106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044" t="435" r="-1044" b="-435"/>
                    <a:stretch/>
                  </pic:blipFill>
                  <pic:spPr bwMode="auto">
                    <a:xfrm>
                      <a:off x="0" y="0"/>
                      <a:ext cx="1824990" cy="2190750"/>
                    </a:xfrm>
                    <a:prstGeom prst="rect">
                      <a:avLst/>
                    </a:prstGeom>
                    <a:noFill/>
                    <a:ln>
                      <a:noFill/>
                    </a:ln>
                  </pic:spPr>
                </pic:pic>
              </a:graphicData>
            </a:graphic>
            <wp14:sizeRelV relativeFrom="margin">
              <wp14:pctHeight>0</wp14:pctHeight>
            </wp14:sizeRelV>
          </wp:anchor>
        </w:drawing>
      </w:r>
    </w:p>
    <w:p w14:paraId="35C64D69" w14:textId="198A344A" w:rsidR="00CC5446" w:rsidRPr="002F1B6F" w:rsidRDefault="001A1F46" w:rsidP="007C7591">
      <w:pPr>
        <w:outlineLvl w:val="2"/>
        <w:rPr>
          <w:lang w:val="pt-PT"/>
        </w:rPr>
      </w:pPr>
      <w:bookmarkStart w:id="14" w:name="_Toc438508388"/>
      <w:r w:rsidRPr="002F1B6F">
        <w:rPr>
          <w:lang w:val="pt-PT"/>
        </w:rPr>
        <w:t>Maria</w:t>
      </w:r>
      <w:bookmarkEnd w:id="14"/>
    </w:p>
    <w:p w14:paraId="51B38A63" w14:textId="6604BB3F" w:rsidR="00CC5446" w:rsidRPr="000F05AC" w:rsidRDefault="245A02A4" w:rsidP="00CC5446">
      <w:pPr>
        <w:rPr>
          <w:lang w:val="en-GB"/>
        </w:rPr>
      </w:pPr>
      <w:r w:rsidRPr="245A02A4">
        <w:rPr>
          <w:lang w:val="en-GB"/>
        </w:rPr>
        <w:t>7</w:t>
      </w:r>
      <w:r w:rsidR="00B6176A">
        <w:rPr>
          <w:lang w:val="en-GB"/>
        </w:rPr>
        <w:t>9</w:t>
      </w:r>
      <w:r w:rsidRPr="245A02A4">
        <w:rPr>
          <w:lang w:val="en-GB"/>
        </w:rPr>
        <w:t xml:space="preserve"> years old</w:t>
      </w:r>
    </w:p>
    <w:p w14:paraId="6D0ED7B5" w14:textId="5E903AD9" w:rsidR="00CC5446" w:rsidRPr="000F05AC" w:rsidRDefault="67568133" w:rsidP="00CC5446">
      <w:pPr>
        <w:rPr>
          <w:lang w:val="en-GB"/>
        </w:rPr>
      </w:pPr>
      <w:r w:rsidRPr="67568133">
        <w:rPr>
          <w:lang w:val="en-GB"/>
        </w:rPr>
        <w:t>Lisbo</w:t>
      </w:r>
      <w:r w:rsidR="00846D8E">
        <w:rPr>
          <w:lang w:val="en-GB"/>
        </w:rPr>
        <w:t>n</w:t>
      </w:r>
    </w:p>
    <w:p w14:paraId="2FD8B0D6" w14:textId="0A2E50B9" w:rsidR="001A1F46" w:rsidRPr="000F05AC" w:rsidRDefault="001A1F46" w:rsidP="001A1F46">
      <w:pPr>
        <w:rPr>
          <w:lang w:val="en-GB"/>
        </w:rPr>
      </w:pPr>
      <w:r w:rsidRPr="245A02A4">
        <w:rPr>
          <w:lang w:val="en-GB"/>
        </w:rPr>
        <w:t>Widowed</w:t>
      </w:r>
    </w:p>
    <w:p w14:paraId="2704C089" w14:textId="77777777" w:rsidR="001A1F46" w:rsidRPr="000F05AC" w:rsidRDefault="001A1F46" w:rsidP="001A1F46">
      <w:pPr>
        <w:rPr>
          <w:lang w:val="en-GB"/>
        </w:rPr>
      </w:pPr>
      <w:r w:rsidRPr="245A02A4">
        <w:rPr>
          <w:lang w:val="en-GB"/>
        </w:rPr>
        <w:t>Retired</w:t>
      </w:r>
    </w:p>
    <w:p w14:paraId="7C5B037C" w14:textId="77777777" w:rsidR="001A1F46" w:rsidRPr="000F05AC" w:rsidRDefault="001A1F46" w:rsidP="001A1F46">
      <w:pPr>
        <w:rPr>
          <w:lang w:val="en-GB"/>
        </w:rPr>
      </w:pPr>
      <w:r w:rsidRPr="245A02A4">
        <w:rPr>
          <w:lang w:val="en-GB"/>
        </w:rPr>
        <w:t>Two sons and one granddaughter</w:t>
      </w:r>
    </w:p>
    <w:p w14:paraId="69464FD9" w14:textId="7BCC15CF" w:rsidR="00CC5446" w:rsidRPr="000F05AC" w:rsidRDefault="008E1867" w:rsidP="00CC5446">
      <w:pPr>
        <w:rPr>
          <w:lang w:val="en-GB"/>
        </w:rPr>
      </w:pPr>
      <w:r>
        <w:rPr>
          <w:lang w:val="en-GB"/>
        </w:rPr>
        <w:t xml:space="preserve">Gets help from Diana a </w:t>
      </w:r>
      <w:r w:rsidRPr="245A02A4">
        <w:rPr>
          <w:lang w:val="en-GB"/>
        </w:rPr>
        <w:t>Direct Action Assistant</w:t>
      </w:r>
    </w:p>
    <w:p w14:paraId="1E98EEEA" w14:textId="7039ABEB" w:rsidR="00EA388D" w:rsidRPr="000F05AC" w:rsidRDefault="00EA388D" w:rsidP="00DE64B1">
      <w:pPr>
        <w:pStyle w:val="Heading4"/>
      </w:pPr>
      <w:bookmarkStart w:id="15" w:name="_Toc435874964"/>
      <w:bookmarkStart w:id="16" w:name="_Toc435875079"/>
      <w:bookmarkStart w:id="17" w:name="_Toc435907013"/>
      <w:bookmarkStart w:id="18" w:name="_Toc436242450"/>
      <w:bookmarkStart w:id="19" w:name="_Toc438508389"/>
      <w:r w:rsidRPr="000F05AC">
        <w:t>Backstory</w:t>
      </w:r>
      <w:bookmarkEnd w:id="15"/>
      <w:bookmarkEnd w:id="16"/>
      <w:bookmarkEnd w:id="17"/>
      <w:bookmarkEnd w:id="18"/>
      <w:bookmarkEnd w:id="19"/>
    </w:p>
    <w:p w14:paraId="1D33BBAF" w14:textId="03615617" w:rsidR="004E0751" w:rsidRDefault="001A1F46" w:rsidP="007A478C">
      <w:pPr>
        <w:rPr>
          <w:lang w:val="en-GB"/>
        </w:rPr>
      </w:pPr>
      <w:r>
        <w:rPr>
          <w:lang w:val="en-GB"/>
        </w:rPr>
        <w:t>Maria</w:t>
      </w:r>
      <w:r w:rsidRPr="67568133">
        <w:rPr>
          <w:lang w:val="en-GB"/>
        </w:rPr>
        <w:t xml:space="preserve"> </w:t>
      </w:r>
      <w:r w:rsidR="67568133" w:rsidRPr="67568133">
        <w:rPr>
          <w:lang w:val="en-GB"/>
        </w:rPr>
        <w:t xml:space="preserve">lives alone in her apartment in Lisboa. She attended and graduated </w:t>
      </w:r>
      <w:r w:rsidR="007A478C">
        <w:rPr>
          <w:lang w:val="en-GB"/>
        </w:rPr>
        <w:t xml:space="preserve">professional </w:t>
      </w:r>
      <w:r w:rsidR="67568133" w:rsidRPr="67568133">
        <w:rPr>
          <w:lang w:val="en-GB"/>
        </w:rPr>
        <w:t xml:space="preserve">school and owned a small business with her husband. When he died she sold the business and retired. </w:t>
      </w:r>
      <w:r w:rsidR="007A478C" w:rsidRPr="67568133">
        <w:rPr>
          <w:lang w:val="en-GB"/>
        </w:rPr>
        <w:t>She has a lot of friends and acquaintances made when she r</w:t>
      </w:r>
      <w:r w:rsidR="00180DBF">
        <w:rPr>
          <w:lang w:val="en-GB"/>
        </w:rPr>
        <w:t>a</w:t>
      </w:r>
      <w:r w:rsidR="007A478C" w:rsidRPr="67568133">
        <w:rPr>
          <w:lang w:val="en-GB"/>
        </w:rPr>
        <w:t xml:space="preserve">n her little grocery shop. </w:t>
      </w:r>
      <w:r w:rsidR="007A478C" w:rsidRPr="245A02A4">
        <w:rPr>
          <w:lang w:val="en-GB"/>
        </w:rPr>
        <w:t>She is not capable of performing house chores on her own</w:t>
      </w:r>
      <w:r w:rsidR="00D776EC">
        <w:rPr>
          <w:lang w:val="en-GB"/>
        </w:rPr>
        <w:t>,</w:t>
      </w:r>
      <w:r w:rsidR="007A478C" w:rsidRPr="245A02A4">
        <w:rPr>
          <w:lang w:val="en-GB"/>
        </w:rPr>
        <w:t xml:space="preserve"> </w:t>
      </w:r>
      <w:r w:rsidR="00D776EC" w:rsidRPr="245A02A4">
        <w:rPr>
          <w:lang w:val="en-GB"/>
        </w:rPr>
        <w:t>while climbing stair or w</w:t>
      </w:r>
      <w:r w:rsidR="00D776EC">
        <w:rPr>
          <w:lang w:val="en-GB"/>
        </w:rPr>
        <w:t>alking for long periods of time</w:t>
      </w:r>
      <w:r w:rsidR="00D776EC" w:rsidRPr="245A02A4">
        <w:rPr>
          <w:lang w:val="en-GB"/>
        </w:rPr>
        <w:t xml:space="preserve"> </w:t>
      </w:r>
      <w:r w:rsidR="007A478C" w:rsidRPr="245A02A4">
        <w:rPr>
          <w:lang w:val="en-GB"/>
        </w:rPr>
        <w:t>because she gets easily tired and feels chest pain. Ever</w:t>
      </w:r>
      <w:r w:rsidR="00E65FE4">
        <w:rPr>
          <w:lang w:val="en-GB"/>
        </w:rPr>
        <w:t xml:space="preserve">y time she needs help she calls </w:t>
      </w:r>
      <w:r w:rsidR="00251F2B">
        <w:rPr>
          <w:lang w:val="en-GB"/>
        </w:rPr>
        <w:t>Diana</w:t>
      </w:r>
      <w:r w:rsidR="00E65FE4">
        <w:rPr>
          <w:lang w:val="en-GB"/>
        </w:rPr>
        <w:t xml:space="preserve"> a </w:t>
      </w:r>
      <w:r w:rsidR="00251F2B" w:rsidRPr="245A02A4">
        <w:rPr>
          <w:lang w:val="en-GB"/>
        </w:rPr>
        <w:t>Direct Action Assistant</w:t>
      </w:r>
      <w:r w:rsidR="00251F2B">
        <w:rPr>
          <w:lang w:val="en-GB"/>
        </w:rPr>
        <w:t xml:space="preserve"> </w:t>
      </w:r>
      <w:r w:rsidR="00E65FE4">
        <w:rPr>
          <w:lang w:val="en-GB"/>
        </w:rPr>
        <w:t xml:space="preserve">of her area of residency or </w:t>
      </w:r>
      <w:r w:rsidR="007A478C" w:rsidRPr="245A02A4">
        <w:rPr>
          <w:lang w:val="en-GB"/>
        </w:rPr>
        <w:t xml:space="preserve">one of her sons who </w:t>
      </w:r>
      <w:r w:rsidR="007A478C">
        <w:rPr>
          <w:lang w:val="en-GB"/>
        </w:rPr>
        <w:t>live in Oeiras</w:t>
      </w:r>
      <w:r w:rsidR="007A478C" w:rsidRPr="245A02A4">
        <w:rPr>
          <w:lang w:val="en-GB"/>
        </w:rPr>
        <w:t>.</w:t>
      </w:r>
      <w:r w:rsidR="007A478C" w:rsidRPr="67568133">
        <w:rPr>
          <w:lang w:val="en-GB"/>
        </w:rPr>
        <w:t xml:space="preserve"> </w:t>
      </w:r>
      <w:r w:rsidR="67568133" w:rsidRPr="67568133">
        <w:rPr>
          <w:lang w:val="en-GB"/>
        </w:rPr>
        <w:t>When she is at home though, she sometimes feels a little lonely.</w:t>
      </w:r>
    </w:p>
    <w:p w14:paraId="496E0D0B" w14:textId="77777777" w:rsidR="001A1F46" w:rsidRPr="000F05AC" w:rsidRDefault="001A1F46" w:rsidP="00DE64B1">
      <w:pPr>
        <w:pStyle w:val="Heading4"/>
      </w:pPr>
      <w:bookmarkStart w:id="20" w:name="_Toc438508390"/>
      <w:r w:rsidRPr="000F05AC">
        <w:t>Health Information</w:t>
      </w:r>
      <w:bookmarkEnd w:id="20"/>
    </w:p>
    <w:p w14:paraId="1DF7353E" w14:textId="77777777" w:rsidR="001A1F46" w:rsidRPr="000F05AC" w:rsidRDefault="001A1F46" w:rsidP="001A1F46">
      <w:pPr>
        <w:rPr>
          <w:lang w:val="en-GB"/>
        </w:rPr>
      </w:pPr>
      <w:r w:rsidRPr="245A02A4">
        <w:rPr>
          <w:lang w:val="en-GB"/>
        </w:rPr>
        <w:t xml:space="preserve">Maria’s primary concern is her </w:t>
      </w:r>
      <w:r w:rsidRPr="7B9369DB">
        <w:rPr>
          <w:i/>
          <w:iCs/>
          <w:lang w:val="en-GB"/>
        </w:rPr>
        <w:t>angina pectoris</w:t>
      </w:r>
      <w:r w:rsidRPr="245A02A4">
        <w:rPr>
          <w:lang w:val="en-GB"/>
        </w:rPr>
        <w:t xml:space="preserve"> that requires her to take medication on a daily basis. Lately she has been feeling some memory problems and is afraid she will forget to take her medication. For these reasons she is not satisfied with her current health condition.</w:t>
      </w:r>
    </w:p>
    <w:p w14:paraId="201D649C" w14:textId="77777777" w:rsidR="001A1F46" w:rsidRDefault="001A1F46" w:rsidP="00DE64B1">
      <w:pPr>
        <w:pStyle w:val="Heading4"/>
      </w:pPr>
      <w:bookmarkStart w:id="21" w:name="_Toc438508391"/>
      <w:r w:rsidRPr="245A02A4">
        <w:t>Architectural Barriers</w:t>
      </w:r>
      <w:bookmarkEnd w:id="21"/>
    </w:p>
    <w:p w14:paraId="22A985BF" w14:textId="79A606EB" w:rsidR="001A1F46" w:rsidRPr="00D776EC" w:rsidRDefault="001A1F46" w:rsidP="001A1F46">
      <w:r>
        <w:rPr>
          <w:lang w:val="en-GB"/>
        </w:rPr>
        <w:t xml:space="preserve">Although </w:t>
      </w:r>
      <w:r w:rsidRPr="245A02A4">
        <w:rPr>
          <w:lang w:val="en-GB"/>
        </w:rPr>
        <w:t xml:space="preserve">Maria </w:t>
      </w:r>
      <w:r>
        <w:rPr>
          <w:lang w:val="en-GB"/>
        </w:rPr>
        <w:t>lives in a 2</w:t>
      </w:r>
      <w:r w:rsidRPr="002F1B6F">
        <w:rPr>
          <w:vertAlign w:val="superscript"/>
          <w:lang w:val="en-GB"/>
        </w:rPr>
        <w:t>nd</w:t>
      </w:r>
      <w:r>
        <w:rPr>
          <w:lang w:val="en-GB"/>
        </w:rPr>
        <w:t xml:space="preserve"> floor apartment without elevator she </w:t>
      </w:r>
      <w:r w:rsidRPr="245A02A4">
        <w:rPr>
          <w:lang w:val="en-GB"/>
        </w:rPr>
        <w:t>does not experience any</w:t>
      </w:r>
      <w:r>
        <w:rPr>
          <w:lang w:val="en-GB"/>
        </w:rPr>
        <w:t xml:space="preserve"> major</w:t>
      </w:r>
      <w:r w:rsidRPr="245A02A4">
        <w:rPr>
          <w:lang w:val="en-GB"/>
        </w:rPr>
        <w:t xml:space="preserve"> mobility difficulties in her house. She</w:t>
      </w:r>
      <w:r>
        <w:rPr>
          <w:lang w:val="en-GB"/>
        </w:rPr>
        <w:t xml:space="preserve"> rarely</w:t>
      </w:r>
      <w:r w:rsidRPr="245A02A4">
        <w:rPr>
          <w:lang w:val="en-GB"/>
        </w:rPr>
        <w:t xml:space="preserve"> stumbles</w:t>
      </w:r>
      <w:r>
        <w:rPr>
          <w:lang w:val="en-GB"/>
        </w:rPr>
        <w:t xml:space="preserve"> </w:t>
      </w:r>
      <w:r w:rsidRPr="245A02A4">
        <w:rPr>
          <w:lang w:val="en-GB"/>
        </w:rPr>
        <w:t xml:space="preserve">in anything and she </w:t>
      </w:r>
      <w:r>
        <w:rPr>
          <w:lang w:val="en-GB"/>
        </w:rPr>
        <w:t xml:space="preserve">has </w:t>
      </w:r>
      <w:r w:rsidR="00D776EC">
        <w:rPr>
          <w:lang w:val="en-GB"/>
        </w:rPr>
        <w:t>only</w:t>
      </w:r>
      <w:r w:rsidRPr="245A02A4">
        <w:rPr>
          <w:lang w:val="en-GB"/>
        </w:rPr>
        <w:t xml:space="preserve"> fell </w:t>
      </w:r>
      <w:r w:rsidR="00D776EC">
        <w:rPr>
          <w:lang w:val="en-GB"/>
        </w:rPr>
        <w:t xml:space="preserve">once </w:t>
      </w:r>
      <w:r w:rsidRPr="245A02A4">
        <w:rPr>
          <w:lang w:val="en-GB"/>
        </w:rPr>
        <w:t>at home.</w:t>
      </w:r>
    </w:p>
    <w:p w14:paraId="2A425241" w14:textId="77777777" w:rsidR="00D776EC" w:rsidRPr="00D776EC" w:rsidRDefault="00D776EC">
      <w:pPr>
        <w:rPr>
          <w:lang w:val="en-GB"/>
        </w:rPr>
      </w:pPr>
    </w:p>
    <w:p w14:paraId="7EB96928" w14:textId="77777777" w:rsidR="00EA388D" w:rsidRPr="000F05AC" w:rsidRDefault="00EA388D" w:rsidP="00DE64B1">
      <w:pPr>
        <w:pStyle w:val="Heading4"/>
      </w:pPr>
      <w:bookmarkStart w:id="22" w:name="_Toc435874966"/>
      <w:bookmarkStart w:id="23" w:name="_Toc435875081"/>
      <w:bookmarkStart w:id="24" w:name="_Toc435907015"/>
      <w:bookmarkStart w:id="25" w:name="_Toc436242452"/>
      <w:bookmarkStart w:id="26" w:name="_Toc438508392"/>
      <w:r w:rsidRPr="000F05AC">
        <w:lastRenderedPageBreak/>
        <w:t>Technological knowledge</w:t>
      </w:r>
      <w:bookmarkEnd w:id="22"/>
      <w:bookmarkEnd w:id="23"/>
      <w:bookmarkEnd w:id="24"/>
      <w:bookmarkEnd w:id="25"/>
      <w:bookmarkEnd w:id="26"/>
    </w:p>
    <w:p w14:paraId="2D2B6F5E" w14:textId="48DDB226" w:rsidR="000B18C4" w:rsidRPr="000F05AC" w:rsidRDefault="001A1F46" w:rsidP="000B18C4">
      <w:pPr>
        <w:rPr>
          <w:lang w:val="en-GB"/>
        </w:rPr>
      </w:pPr>
      <w:r>
        <w:rPr>
          <w:lang w:val="en-GB"/>
        </w:rPr>
        <w:t>Maria</w:t>
      </w:r>
      <w:r w:rsidR="245A02A4" w:rsidRPr="245A02A4">
        <w:rPr>
          <w:lang w:val="en-GB"/>
        </w:rPr>
        <w:t xml:space="preserve"> owns a cell phone which she regularly uses to talk with her friends. She does not own a </w:t>
      </w:r>
      <w:r>
        <w:rPr>
          <w:lang w:val="en-GB"/>
        </w:rPr>
        <w:t xml:space="preserve">computer </w:t>
      </w:r>
      <w:r w:rsidR="245A02A4" w:rsidRPr="245A02A4">
        <w:rPr>
          <w:lang w:val="en-GB"/>
        </w:rPr>
        <w:t xml:space="preserve">but her friends have talked to her about how useful it is. Even though she thinks she does not have the income to afford </w:t>
      </w:r>
      <w:r w:rsidR="00257C99">
        <w:rPr>
          <w:lang w:val="en-GB"/>
        </w:rPr>
        <w:t>a computer but might have for a tablet or smartphone and</w:t>
      </w:r>
      <w:r w:rsidR="245A02A4" w:rsidRPr="245A02A4">
        <w:rPr>
          <w:lang w:val="en-GB"/>
        </w:rPr>
        <w:t xml:space="preserve"> is willing to try it out. She would afford to pay something like 1€ to 14€ a month for any assistive technology.</w:t>
      </w:r>
    </w:p>
    <w:p w14:paraId="28D8CEC8" w14:textId="77777777" w:rsidR="00EA388D" w:rsidRPr="000F05AC" w:rsidRDefault="00EA388D" w:rsidP="00DE64B1">
      <w:pPr>
        <w:pStyle w:val="Heading4"/>
      </w:pPr>
      <w:bookmarkStart w:id="27" w:name="_Toc435874967"/>
      <w:bookmarkStart w:id="28" w:name="_Toc435875082"/>
      <w:bookmarkStart w:id="29" w:name="_Toc435907016"/>
      <w:bookmarkStart w:id="30" w:name="_Toc436242453"/>
      <w:bookmarkStart w:id="31" w:name="_Toc438508393"/>
      <w:r w:rsidRPr="000F05AC">
        <w:t>Fears and Frustrations</w:t>
      </w:r>
      <w:bookmarkEnd w:id="27"/>
      <w:bookmarkEnd w:id="28"/>
      <w:bookmarkEnd w:id="29"/>
      <w:bookmarkEnd w:id="30"/>
      <w:bookmarkEnd w:id="31"/>
    </w:p>
    <w:p w14:paraId="72C28F20" w14:textId="4830658E" w:rsidR="000B18C4" w:rsidRDefault="245A02A4" w:rsidP="000B18C4">
      <w:pPr>
        <w:rPr>
          <w:bCs/>
          <w:lang w:val="en-GB"/>
        </w:rPr>
      </w:pPr>
      <w:r w:rsidRPr="245A02A4">
        <w:rPr>
          <w:lang w:val="en-GB"/>
        </w:rPr>
        <w:t xml:space="preserve">Lately </w:t>
      </w:r>
      <w:r w:rsidR="001A1F46">
        <w:rPr>
          <w:lang w:val="en-GB"/>
        </w:rPr>
        <w:t>Maria</w:t>
      </w:r>
      <w:r w:rsidR="001A1F46" w:rsidRPr="245A02A4">
        <w:rPr>
          <w:lang w:val="en-GB"/>
        </w:rPr>
        <w:t xml:space="preserve"> </w:t>
      </w:r>
      <w:r w:rsidRPr="245A02A4">
        <w:rPr>
          <w:lang w:val="en-GB"/>
        </w:rPr>
        <w:t xml:space="preserve">has seen many of her friends become ill and not being able to remain as active as usual (social life / health). She is very saddened by this and fears that she might lose her friends or that the same thing might happen to her. </w:t>
      </w:r>
      <w:r w:rsidR="001A1F46" w:rsidRPr="245A02A4">
        <w:rPr>
          <w:lang w:val="en-GB"/>
        </w:rPr>
        <w:t xml:space="preserve">Maria’s biggest fears are forgetting to close doors or windows or </w:t>
      </w:r>
      <w:r w:rsidR="001A1F46">
        <w:rPr>
          <w:lang w:val="en-GB"/>
        </w:rPr>
        <w:t xml:space="preserve">to </w:t>
      </w:r>
      <w:r w:rsidR="001A1F46" w:rsidRPr="245A02A4">
        <w:rPr>
          <w:lang w:val="en-GB"/>
        </w:rPr>
        <w:t>take her medications (mental well-being / health). She is feeling her health declining</w:t>
      </w:r>
      <w:r w:rsidR="00257C99">
        <w:rPr>
          <w:lang w:val="en-GB"/>
        </w:rPr>
        <w:t xml:space="preserve"> </w:t>
      </w:r>
      <w:r w:rsidR="00257C99" w:rsidRPr="245A02A4">
        <w:rPr>
          <w:lang w:val="en-GB"/>
        </w:rPr>
        <w:t>especially when it comes to walking or climbing stairs</w:t>
      </w:r>
      <w:r w:rsidR="00257C99">
        <w:rPr>
          <w:lang w:val="en-GB"/>
        </w:rPr>
        <w:t>,</w:t>
      </w:r>
      <w:r w:rsidR="001A1F46" w:rsidRPr="245A02A4">
        <w:rPr>
          <w:lang w:val="en-GB"/>
        </w:rPr>
        <w:t xml:space="preserve"> which causes her to face old age in a very negative way.</w:t>
      </w:r>
      <w:r w:rsidR="001A1F46">
        <w:rPr>
          <w:lang w:val="en-GB"/>
        </w:rPr>
        <w:t xml:space="preserve"> </w:t>
      </w:r>
      <w:r w:rsidR="007356E2">
        <w:rPr>
          <w:lang w:val="en-GB"/>
        </w:rPr>
        <w:t>Additionally,</w:t>
      </w:r>
      <w:r w:rsidR="001A1F46">
        <w:rPr>
          <w:lang w:val="en-GB"/>
        </w:rPr>
        <w:t xml:space="preserve"> b</w:t>
      </w:r>
      <w:r w:rsidRPr="245A02A4">
        <w:rPr>
          <w:lang w:val="en-GB"/>
        </w:rPr>
        <w:t xml:space="preserve">ecause she lives alone, she fears that, if something happens to her, such as injuring herself at home, she will </w:t>
      </w:r>
      <w:r w:rsidR="001A1F46">
        <w:rPr>
          <w:lang w:val="en-GB"/>
        </w:rPr>
        <w:t>become a burden to her children</w:t>
      </w:r>
      <w:r w:rsidRPr="245A02A4">
        <w:rPr>
          <w:lang w:val="en-GB"/>
        </w:rPr>
        <w:t>.</w:t>
      </w:r>
    </w:p>
    <w:p w14:paraId="62454827" w14:textId="77777777" w:rsidR="00EA388D" w:rsidRPr="000F05AC" w:rsidRDefault="00EA388D" w:rsidP="00DE64B1">
      <w:pPr>
        <w:pStyle w:val="Heading4"/>
      </w:pPr>
      <w:bookmarkStart w:id="32" w:name="_Toc435874968"/>
      <w:bookmarkStart w:id="33" w:name="_Toc435875083"/>
      <w:bookmarkStart w:id="34" w:name="_Toc435907017"/>
      <w:bookmarkStart w:id="35" w:name="_Toc436242454"/>
      <w:bookmarkStart w:id="36" w:name="_Toc438508394"/>
      <w:r w:rsidRPr="000F05AC">
        <w:t>Motivations</w:t>
      </w:r>
      <w:bookmarkEnd w:id="32"/>
      <w:bookmarkEnd w:id="33"/>
      <w:bookmarkEnd w:id="34"/>
      <w:bookmarkEnd w:id="35"/>
      <w:bookmarkEnd w:id="36"/>
    </w:p>
    <w:p w14:paraId="68329DCC" w14:textId="333CF1D3" w:rsidR="000B18C4" w:rsidRPr="000F05AC" w:rsidRDefault="001A1F46" w:rsidP="001A1F46">
      <w:pPr>
        <w:rPr>
          <w:lang w:val="en-GB"/>
        </w:rPr>
      </w:pPr>
      <w:r w:rsidRPr="245A02A4">
        <w:rPr>
          <w:lang w:val="en-GB"/>
        </w:rPr>
        <w:t>Maria would really like to improve her overall health, specially her memory. She would also like to have solutions that could help her be more independent in the house (safety), easing the burden of having to perform everything on her own and feeling tired and in pain all the time.</w:t>
      </w:r>
      <w:r>
        <w:rPr>
          <w:lang w:val="en-GB"/>
        </w:rPr>
        <w:t xml:space="preserve"> She</w:t>
      </w:r>
      <w:r w:rsidR="245A02A4" w:rsidRPr="245A02A4">
        <w:rPr>
          <w:lang w:val="en-GB"/>
        </w:rPr>
        <w:t xml:space="preserve"> would also like to learn how to use a computer</w:t>
      </w:r>
      <w:r>
        <w:rPr>
          <w:lang w:val="en-GB"/>
        </w:rPr>
        <w:t xml:space="preserve"> or tablet</w:t>
      </w:r>
      <w:r w:rsidR="245A02A4" w:rsidRPr="245A02A4">
        <w:rPr>
          <w:lang w:val="en-GB"/>
        </w:rPr>
        <w:t>, especially to keep in touch with her friends when she is home alone (social integration).</w:t>
      </w:r>
    </w:p>
    <w:p w14:paraId="1DF9B61B" w14:textId="77777777" w:rsidR="001C2249" w:rsidRDefault="001C2249" w:rsidP="00D776EC">
      <w:pPr>
        <w:pStyle w:val="Heading3"/>
      </w:pPr>
    </w:p>
    <w:p w14:paraId="1B738581" w14:textId="77777777" w:rsidR="001C2249" w:rsidRDefault="001C2249" w:rsidP="002F1B6F">
      <w:pPr>
        <w:rPr>
          <w:color w:val="595959" w:themeColor="text1" w:themeTint="A6"/>
          <w:sz w:val="28"/>
          <w:lang w:val="en-GB"/>
        </w:rPr>
      </w:pPr>
      <w:r>
        <w:br w:type="page"/>
      </w:r>
    </w:p>
    <w:p w14:paraId="53B6DE3D" w14:textId="0A0C770D" w:rsidR="001C2249" w:rsidRDefault="00D776EC" w:rsidP="00DE64B1">
      <w:pPr>
        <w:pStyle w:val="Heading4"/>
      </w:pPr>
      <w:bookmarkStart w:id="37" w:name="_Toc438508395"/>
      <w:r w:rsidRPr="000F05AC">
        <w:lastRenderedPageBreak/>
        <w:t>Scenario</w:t>
      </w:r>
      <w:bookmarkEnd w:id="37"/>
    </w:p>
    <w:p w14:paraId="18E9CE11" w14:textId="386035B5" w:rsidR="00D776EC" w:rsidRPr="000F05AC" w:rsidRDefault="00D776EC" w:rsidP="00D776EC">
      <w:pPr>
        <w:rPr>
          <w:lang w:val="en-GB"/>
        </w:rPr>
      </w:pPr>
      <w:r w:rsidRPr="245A02A4">
        <w:rPr>
          <w:lang w:val="en-GB"/>
        </w:rPr>
        <w:t>Maria lives alone but she often calls one of her sons f</w:t>
      </w:r>
      <w:r w:rsidR="00A46966">
        <w:rPr>
          <w:lang w:val="en-GB"/>
        </w:rPr>
        <w:t xml:space="preserve">or help, since he lives in the close </w:t>
      </w:r>
      <w:r w:rsidRPr="245A02A4">
        <w:rPr>
          <w:lang w:val="en-GB"/>
        </w:rPr>
        <w:t>town</w:t>
      </w:r>
      <w:r w:rsidR="00A46966">
        <w:rPr>
          <w:lang w:val="en-GB"/>
        </w:rPr>
        <w:t>s</w:t>
      </w:r>
      <w:r w:rsidRPr="245A02A4">
        <w:rPr>
          <w:lang w:val="en-GB"/>
        </w:rPr>
        <w:t>. She suffers from a health condition that requires her to take medication on a daily basis. She also has difficulties performing house chores on her own because she gets easily tired and feels chest pain.</w:t>
      </w:r>
    </w:p>
    <w:p w14:paraId="5C931773" w14:textId="2C6ED00C" w:rsidR="00D776EC" w:rsidRPr="000F05AC" w:rsidRDefault="00D776EC" w:rsidP="00D776EC">
      <w:pPr>
        <w:rPr>
          <w:lang w:val="en-GB"/>
        </w:rPr>
      </w:pPr>
      <w:r w:rsidRPr="245A02A4">
        <w:rPr>
          <w:lang w:val="en-GB"/>
        </w:rPr>
        <w:t>To improve her overall health and allow her to be more independent in her house, Maria and her son decided to subscribe the Organizational Life Assistant (OLA) service</w:t>
      </w:r>
      <w:r w:rsidR="00E65FE4">
        <w:rPr>
          <w:lang w:val="en-GB"/>
        </w:rPr>
        <w:t xml:space="preserve"> thro</w:t>
      </w:r>
      <w:r w:rsidR="7B9369DB">
        <w:rPr>
          <w:lang w:val="en-GB"/>
        </w:rPr>
        <w:t>ugh</w:t>
      </w:r>
      <w:r w:rsidR="00E65FE4">
        <w:rPr>
          <w:lang w:val="en-GB"/>
        </w:rPr>
        <w:t xml:space="preserve"> the recommendation of </w:t>
      </w:r>
      <w:r w:rsidR="00251F2B">
        <w:rPr>
          <w:lang w:val="en-GB"/>
        </w:rPr>
        <w:t xml:space="preserve">Diana </w:t>
      </w:r>
      <w:r w:rsidR="00E65FE4">
        <w:rPr>
          <w:lang w:val="en-GB"/>
        </w:rPr>
        <w:t>(</w:t>
      </w:r>
      <w:r w:rsidR="00251F2B" w:rsidRPr="245A02A4">
        <w:rPr>
          <w:lang w:val="en-GB"/>
        </w:rPr>
        <w:t>Direct Action Assistant</w:t>
      </w:r>
      <w:r w:rsidR="00E65FE4">
        <w:rPr>
          <w:lang w:val="en-GB"/>
        </w:rPr>
        <w:t>)</w:t>
      </w:r>
      <w:r w:rsidRPr="245A02A4">
        <w:rPr>
          <w:lang w:val="en-GB"/>
        </w:rPr>
        <w:t xml:space="preserve">. At first, she thought she would not be able to afford it because her retirement pension is very low. However, the OLA system was very affordable and her son also helped by supporting a portion of the monthly costs. He even bought her a smartphone so she could interact with OLA. </w:t>
      </w:r>
      <w:r w:rsidR="00A46966">
        <w:rPr>
          <w:lang w:val="en-GB"/>
        </w:rPr>
        <w:t>I</w:t>
      </w:r>
      <w:r w:rsidR="001C2249">
        <w:rPr>
          <w:lang w:val="en-GB"/>
        </w:rPr>
        <w:t>n the beg</w:t>
      </w:r>
      <w:r w:rsidR="453DE407">
        <w:rPr>
          <w:lang w:val="en-GB"/>
        </w:rPr>
        <w:t>inn</w:t>
      </w:r>
      <w:r w:rsidR="001C2249">
        <w:rPr>
          <w:lang w:val="en-GB"/>
        </w:rPr>
        <w:t xml:space="preserve">ing Maria had some difficulties with the application but quickly adapted. </w:t>
      </w:r>
      <w:r w:rsidR="00251F2B">
        <w:rPr>
          <w:lang w:val="en-GB"/>
        </w:rPr>
        <w:t>Diana</w:t>
      </w:r>
      <w:r w:rsidR="00E65FE4">
        <w:rPr>
          <w:lang w:val="en-GB"/>
        </w:rPr>
        <w:t xml:space="preserve"> accompanied the implementation process and regularly check if Maria </w:t>
      </w:r>
      <w:r w:rsidR="00251F2B">
        <w:rPr>
          <w:lang w:val="en-GB"/>
        </w:rPr>
        <w:t>was</w:t>
      </w:r>
      <w:r w:rsidR="00E65FE4">
        <w:rPr>
          <w:lang w:val="en-GB"/>
        </w:rPr>
        <w:t xml:space="preserve"> adapting well to the system. Maria</w:t>
      </w:r>
      <w:r w:rsidRPr="245A02A4">
        <w:rPr>
          <w:lang w:val="en-GB"/>
        </w:rPr>
        <w:t xml:space="preserve"> found the OLA virtual avatar to be very friendly and helpful</w:t>
      </w:r>
      <w:r w:rsidR="001C2249">
        <w:rPr>
          <w:lang w:val="en-GB"/>
        </w:rPr>
        <w:t xml:space="preserve"> especially in the b</w:t>
      </w:r>
      <w:r w:rsidR="453DE407">
        <w:rPr>
          <w:lang w:val="en-GB"/>
        </w:rPr>
        <w:t xml:space="preserve">eginning </w:t>
      </w:r>
      <w:r w:rsidR="001C2249">
        <w:rPr>
          <w:lang w:val="en-GB"/>
        </w:rPr>
        <w:t>due to the ease of use via speech</w:t>
      </w:r>
      <w:r w:rsidRPr="245A02A4">
        <w:rPr>
          <w:lang w:val="en-GB"/>
        </w:rPr>
        <w:t xml:space="preserve">. She communicated with it mostly using voice, though she sometimes found it useful to interact with OLA using touch. Since she has a low education level, she liked the fact that she could </w:t>
      </w:r>
      <w:r>
        <w:rPr>
          <w:lang w:val="en-GB"/>
        </w:rPr>
        <w:t>use</w:t>
      </w:r>
      <w:r w:rsidRPr="245A02A4">
        <w:rPr>
          <w:lang w:val="en-GB"/>
        </w:rPr>
        <w:t xml:space="preserve"> OLA to write down </w:t>
      </w:r>
      <w:r w:rsidR="609DDCBA" w:rsidRPr="245A02A4">
        <w:rPr>
          <w:lang w:val="en-GB"/>
        </w:rPr>
        <w:t>notes</w:t>
      </w:r>
      <w:r w:rsidRPr="245A02A4">
        <w:rPr>
          <w:lang w:val="en-GB"/>
        </w:rPr>
        <w:t xml:space="preserve"> simply by dictating </w:t>
      </w:r>
      <w:r w:rsidR="609DDCBA" w:rsidRPr="245A02A4">
        <w:rPr>
          <w:lang w:val="en-GB"/>
        </w:rPr>
        <w:t>them</w:t>
      </w:r>
      <w:r w:rsidRPr="245A02A4">
        <w:rPr>
          <w:lang w:val="en-GB"/>
        </w:rPr>
        <w:t>.</w:t>
      </w:r>
    </w:p>
    <w:p w14:paraId="11F7763D" w14:textId="4761549F" w:rsidR="00D776EC" w:rsidRPr="000F05AC" w:rsidRDefault="00D776EC" w:rsidP="00D776EC">
      <w:pPr>
        <w:rPr>
          <w:lang w:val="en-GB"/>
        </w:rPr>
      </w:pPr>
      <w:r w:rsidRPr="245A02A4">
        <w:rPr>
          <w:lang w:val="en-GB"/>
        </w:rPr>
        <w:t xml:space="preserve">Maria occasionally experiences memory problems. For instance, she is very worried that she will forget to take her medication. Since she started using OLA, she has been able to manage her medication intake much better. Besides alerting her when to take her medication throughout the day, it also specifies which and how many pills she must take each time. Maria is very pleased that OLA informs her when the medication is about to run out and </w:t>
      </w:r>
      <w:r w:rsidR="54C0CBA7" w:rsidRPr="245A02A4">
        <w:rPr>
          <w:lang w:val="en-GB"/>
        </w:rPr>
        <w:t>helps</w:t>
      </w:r>
      <w:r w:rsidRPr="245A02A4">
        <w:rPr>
          <w:lang w:val="en-GB"/>
        </w:rPr>
        <w:t xml:space="preserve"> her </w:t>
      </w:r>
      <w:r w:rsidR="54C0CBA7" w:rsidRPr="245A02A4">
        <w:rPr>
          <w:lang w:val="en-GB"/>
        </w:rPr>
        <w:t>know when it's time to order more</w:t>
      </w:r>
      <w:r w:rsidRPr="245A02A4">
        <w:rPr>
          <w:lang w:val="en-GB"/>
        </w:rPr>
        <w:t>. This is possible because OLA keeps track of her medication intakes, including date, hour and dosage, by requiring Maria to confirm the intake. Whenever necessary, Maria is also able to consult both the prescription information, such as intake schedule, and the medication information, such as side effects.</w:t>
      </w:r>
    </w:p>
    <w:p w14:paraId="5D7FC55F" w14:textId="77777777" w:rsidR="00D776EC" w:rsidRDefault="00D776EC" w:rsidP="00D776EC">
      <w:pPr>
        <w:rPr>
          <w:lang w:val="en-GB"/>
        </w:rPr>
      </w:pPr>
      <w:r w:rsidRPr="38B8AF29">
        <w:rPr>
          <w:lang w:val="en-GB"/>
        </w:rPr>
        <w:t xml:space="preserve">Having heart problems Maria regularly measures her heart rate. Before she was not always sure if the results were correct. Now when she has OLA she is not worried anymore. The system communicates with her pulse oximeter and heart pressure monitor and in case of any abnormalities informs her and her son immediately. </w:t>
      </w:r>
    </w:p>
    <w:p w14:paraId="70FA513E" w14:textId="4ACE1A75" w:rsidR="009B279B" w:rsidRDefault="009B279B" w:rsidP="00D776EC"/>
    <w:p w14:paraId="6BCA4BE2" w14:textId="77777777" w:rsidR="009B279B" w:rsidRDefault="009B279B" w:rsidP="00D776EC"/>
    <w:p w14:paraId="0838D0FE" w14:textId="34A1C8D5" w:rsidR="009B279B" w:rsidRDefault="00D776EC" w:rsidP="00D776EC">
      <w:pPr>
        <w:rPr>
          <w:lang w:val="en-GB"/>
        </w:rPr>
      </w:pPr>
      <w:r w:rsidRPr="38B8AF29">
        <w:rPr>
          <w:lang w:val="en-GB"/>
        </w:rPr>
        <w:lastRenderedPageBreak/>
        <w:t xml:space="preserve">Besides, Maria also fears that she might forget to close the doors or windows. OLA has also been helping her with this issue by warning her about open doors or windows whenever she leaves the house. When she subscribed the OLA service, a certified technician installed </w:t>
      </w:r>
      <w:r w:rsidR="007356E2">
        <w:rPr>
          <w:lang w:val="en-GB"/>
        </w:rPr>
        <w:t>different sensors in several rooms of the house</w:t>
      </w:r>
      <w:r w:rsidRPr="38B8AF29">
        <w:rPr>
          <w:lang w:val="en-GB"/>
        </w:rPr>
        <w:t xml:space="preserve">. This proved to be very useful when, one day, Maria decided to go out for grocery shopping. After locking the front door, her smartphone buzzed and OLA displayed a notification on the screen. As she tapped it, the following message was presented both textually and verbally: “Security issue: Your bedroom </w:t>
      </w:r>
      <w:r w:rsidRPr="002F1B6F">
        <w:rPr>
          <w:lang w:val="en-GB"/>
        </w:rPr>
        <w:t>window</w:t>
      </w:r>
      <w:r w:rsidRPr="38B8AF29">
        <w:rPr>
          <w:lang w:val="en-GB"/>
        </w:rPr>
        <w:t xml:space="preserve"> is open”. In addition, two options were shown, allowing her to either “Solve” or “Ignore” the issue. </w:t>
      </w:r>
      <w:r w:rsidR="007356E2">
        <w:rPr>
          <w:lang w:val="en-GB"/>
        </w:rPr>
        <w:t>S</w:t>
      </w:r>
      <w:r w:rsidRPr="38B8AF29">
        <w:rPr>
          <w:lang w:val="en-GB"/>
        </w:rPr>
        <w:t>he tapped the “Solve” button</w:t>
      </w:r>
      <w:r w:rsidR="007356E2">
        <w:rPr>
          <w:lang w:val="en-GB"/>
        </w:rPr>
        <w:t xml:space="preserve"> and</w:t>
      </w:r>
      <w:r w:rsidRPr="38B8AF29">
        <w:rPr>
          <w:lang w:val="en-GB"/>
        </w:rPr>
        <w:t xml:space="preserve"> then went back to close the window and prepared to leave the house again, but this time OLA did not alert </w:t>
      </w:r>
      <w:r w:rsidR="009B279B">
        <w:rPr>
          <w:lang w:val="en-GB"/>
        </w:rPr>
        <w:t>her when she went out the door.</w:t>
      </w:r>
    </w:p>
    <w:p w14:paraId="09C3A4BB" w14:textId="65E988BC" w:rsidR="00D776EC" w:rsidRDefault="00D776EC" w:rsidP="00D776EC">
      <w:pPr>
        <w:rPr>
          <w:rFonts w:ascii="Century Gothic" w:eastAsia="Century Gothic" w:hAnsi="Century Gothic" w:cs="Century Gothic"/>
          <w:szCs w:val="22"/>
        </w:rPr>
      </w:pPr>
      <w:r w:rsidRPr="007356E2">
        <w:rPr>
          <w:rFonts w:ascii="Century Gothic" w:eastAsia="Century Gothic" w:hAnsi="Century Gothic" w:cs="Century Gothic"/>
        </w:rPr>
        <w:t>OLA allowed Maria to leave her home safely and reduce the risk of an intrusion.</w:t>
      </w:r>
    </w:p>
    <w:p w14:paraId="6B287FE5" w14:textId="77777777" w:rsidR="009B279B" w:rsidRDefault="009B279B" w:rsidP="00D776EC"/>
    <w:p w14:paraId="31935DE5" w14:textId="77777777" w:rsidR="00D776EC" w:rsidRDefault="00D776EC" w:rsidP="00D776EC">
      <w:r w:rsidRPr="38B8AF29">
        <w:rPr>
          <w:lang w:val="en-GB"/>
        </w:rPr>
        <w:t>Sometimes Maria misplaces important objects and then forgets where they are. OLA also helps her in these situations. One day, she could not find her wallet anywhere, so she decided to use OLA to look for it. She used her smartphone to start the “Find an object” wizard. The question “Which object would you like to find?” as well as a list of everyday objects were presented both textually and verbally. Maria tapped the “Wallet” option and an image from the living room camera feed popped up on the screen showing her wallet, which was lying on the coffee table. The message “You can find the wallet in the living room” was also presented textually and verbally. This way, O</w:t>
      </w:r>
      <w:r w:rsidRPr="007356E2">
        <w:rPr>
          <w:rFonts w:ascii="Century Gothic" w:eastAsia="Century Gothic" w:hAnsi="Century Gothic" w:cs="Century Gothic"/>
        </w:rPr>
        <w:t>LA allowed Maria to quickly find her wallet and leave the house to go shopping.</w:t>
      </w:r>
    </w:p>
    <w:p w14:paraId="7D85EA5C" w14:textId="77777777" w:rsidR="00D776EC" w:rsidRDefault="00D776EC" w:rsidP="00D776EC">
      <w:pPr>
        <w:rPr>
          <w:lang w:val="en-GB"/>
        </w:rPr>
      </w:pPr>
      <w:r w:rsidRPr="245A02A4">
        <w:rPr>
          <w:lang w:val="en-GB"/>
        </w:rPr>
        <w:t>Now that she uses OLA, Maria feels much more independent, as she does not need the help of her son so often. She still contacts him and his other children quite frequently using OLA, either through phone or video calls, which has also helped her address her feelings of loneliness.</w:t>
      </w:r>
    </w:p>
    <w:p w14:paraId="0DF2F8F8" w14:textId="265C24BC" w:rsidR="00336A94" w:rsidRPr="000F05AC" w:rsidRDefault="00336A94" w:rsidP="00251F2B">
      <w:pPr>
        <w:rPr>
          <w:lang w:val="en-GB"/>
        </w:rPr>
      </w:pPr>
      <w:r>
        <w:rPr>
          <w:lang w:val="en-GB"/>
        </w:rPr>
        <w:t xml:space="preserve">Since Maria also </w:t>
      </w:r>
      <w:r w:rsidRPr="245A02A4">
        <w:rPr>
          <w:lang w:val="en-GB"/>
        </w:rPr>
        <w:t xml:space="preserve">fears that she might injure herself at home, so she asked her local </w:t>
      </w:r>
      <w:r w:rsidR="00251F2B" w:rsidRPr="245A02A4">
        <w:rPr>
          <w:lang w:val="en-GB"/>
        </w:rPr>
        <w:t>Direct Action Assistant</w:t>
      </w:r>
      <w:r w:rsidR="00251F2B">
        <w:rPr>
          <w:lang w:val="en-GB"/>
        </w:rPr>
        <w:t xml:space="preserve"> </w:t>
      </w:r>
      <w:r>
        <w:rPr>
          <w:lang w:val="en-GB"/>
        </w:rPr>
        <w:t>(</w:t>
      </w:r>
      <w:r w:rsidR="00251F2B">
        <w:rPr>
          <w:lang w:val="en-GB"/>
        </w:rPr>
        <w:t>Diana</w:t>
      </w:r>
      <w:r>
        <w:rPr>
          <w:lang w:val="en-GB"/>
        </w:rPr>
        <w:t xml:space="preserve">) </w:t>
      </w:r>
      <w:r w:rsidRPr="245A02A4">
        <w:rPr>
          <w:lang w:val="en-GB"/>
        </w:rPr>
        <w:t xml:space="preserve">to help her improve the safety of her house using the OLA environmental analysis feature. </w:t>
      </w:r>
      <w:r>
        <w:rPr>
          <w:lang w:val="en-GB"/>
        </w:rPr>
        <w:t>Sh</w:t>
      </w:r>
      <w:r w:rsidRPr="245A02A4">
        <w:rPr>
          <w:lang w:val="en-GB"/>
        </w:rPr>
        <w:t xml:space="preserve">e promptly agreed to help, so they downloaded OLA to </w:t>
      </w:r>
      <w:r w:rsidR="00251F2B">
        <w:rPr>
          <w:lang w:val="en-GB"/>
        </w:rPr>
        <w:t>Diana</w:t>
      </w:r>
      <w:r>
        <w:rPr>
          <w:lang w:val="en-GB"/>
        </w:rPr>
        <w:t>’s</w:t>
      </w:r>
      <w:r w:rsidRPr="245A02A4">
        <w:rPr>
          <w:lang w:val="en-GB"/>
        </w:rPr>
        <w:t xml:space="preserve"> tablet </w:t>
      </w:r>
      <w:r>
        <w:rPr>
          <w:lang w:val="en-GB"/>
        </w:rPr>
        <w:t xml:space="preserve">and Marias Smartphone </w:t>
      </w:r>
      <w:r w:rsidRPr="245A02A4">
        <w:rPr>
          <w:lang w:val="en-GB"/>
        </w:rPr>
        <w:t xml:space="preserve">and configured </w:t>
      </w:r>
      <w:r>
        <w:rPr>
          <w:lang w:val="en-GB"/>
        </w:rPr>
        <w:t>the</w:t>
      </w:r>
      <w:r w:rsidRPr="245A02A4">
        <w:rPr>
          <w:lang w:val="en-GB"/>
        </w:rPr>
        <w:t xml:space="preserve"> settings to use the Portuguese norms and regulations. The scan equipment was temporarily made available to </w:t>
      </w:r>
      <w:r>
        <w:rPr>
          <w:lang w:val="en-GB"/>
        </w:rPr>
        <w:t>Maria</w:t>
      </w:r>
      <w:r w:rsidRPr="245A02A4">
        <w:rPr>
          <w:lang w:val="en-GB"/>
        </w:rPr>
        <w:t xml:space="preserve"> and conveniently delivered to her home. Together, they were able to perform the environmental analysis in real-time: while the social worker scanned the house, </w:t>
      </w:r>
      <w:r>
        <w:rPr>
          <w:lang w:val="en-GB"/>
        </w:rPr>
        <w:t>Maria</w:t>
      </w:r>
      <w:r w:rsidRPr="245A02A4">
        <w:rPr>
          <w:lang w:val="en-GB"/>
        </w:rPr>
        <w:t xml:space="preserve"> pointed the </w:t>
      </w:r>
      <w:r>
        <w:rPr>
          <w:lang w:val="en-GB"/>
        </w:rPr>
        <w:t>smartphone</w:t>
      </w:r>
      <w:r w:rsidRPr="245A02A4">
        <w:rPr>
          <w:lang w:val="en-GB"/>
        </w:rPr>
        <w:t xml:space="preserve">. Suddenly, OLA warned her to an environmental barrier located on the living room by highlighting the area between the sofa and the </w:t>
      </w:r>
      <w:r w:rsidRPr="245A02A4">
        <w:rPr>
          <w:lang w:val="en-GB"/>
        </w:rPr>
        <w:lastRenderedPageBreak/>
        <w:t xml:space="preserve">coffee table. The following message was presented both textually and verbally: “Accessibility issue: The distance between the furniture is too narrow and might restrict the passage”. </w:t>
      </w:r>
      <w:r>
        <w:rPr>
          <w:lang w:val="en-GB"/>
        </w:rPr>
        <w:t>Maria</w:t>
      </w:r>
      <w:r w:rsidRPr="245A02A4">
        <w:rPr>
          <w:lang w:val="en-GB"/>
        </w:rPr>
        <w:t xml:space="preserve"> tapped this highlighted area once and a text box popped up on the screen with the message “Recommendation: Move or remove one of the furniture pieces from this location”, which was also read out loud by OLA. The social worker helped her move the table closer to the wall and farther from the sofa. They then continued to scan the entire house and make the necessary changes.</w:t>
      </w:r>
    </w:p>
    <w:p w14:paraId="5A6232BA" w14:textId="77777777" w:rsidR="00336A94" w:rsidRDefault="00336A94">
      <w:pPr>
        <w:jc w:val="left"/>
      </w:pPr>
      <w:r>
        <w:br w:type="page"/>
      </w:r>
    </w:p>
    <w:p w14:paraId="4D5602C2" w14:textId="37FA1484" w:rsidR="008F26DF" w:rsidRPr="00260CFA" w:rsidRDefault="00B6176A" w:rsidP="008F26DF">
      <w:pPr>
        <w:outlineLvl w:val="2"/>
      </w:pPr>
      <w:bookmarkStart w:id="38" w:name="_Toc438508396"/>
      <w:r w:rsidRPr="000F05AC">
        <w:rPr>
          <w:noProof/>
          <w:lang w:val="pt-PT" w:eastAsia="pt-PT"/>
        </w:rPr>
        <w:lastRenderedPageBreak/>
        <w:drawing>
          <wp:anchor distT="0" distB="0" distL="114300" distR="114300" simplePos="0" relativeHeight="251612672" behindDoc="0" locked="0" layoutInCell="1" allowOverlap="1" wp14:anchorId="03ABF17C" wp14:editId="55AF532B">
            <wp:simplePos x="0" y="0"/>
            <wp:positionH relativeFrom="margin">
              <wp:posOffset>19050</wp:posOffset>
            </wp:positionH>
            <wp:positionV relativeFrom="paragraph">
              <wp:posOffset>10795</wp:posOffset>
            </wp:positionV>
            <wp:extent cx="1781175" cy="2314575"/>
            <wp:effectExtent l="19050" t="0" r="9525" b="0"/>
            <wp:wrapSquare wrapText="bothSides"/>
            <wp:docPr id="7" name="Picture 7" descr="Corbis-42-30518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rbis-42-30518312"/>
                    <pic:cNvPicPr>
                      <a:picLocks noChangeAspect="1" noChangeArrowheads="1"/>
                    </pic:cNvPicPr>
                  </pic:nvPicPr>
                  <pic:blipFill>
                    <a:blip r:embed="rId22" cstate="print">
                      <a:extLst>
                        <a:ext uri="{28A0092B-C50C-407E-A947-70E740481C1C}">
                          <a14:useLocalDpi xmlns:a14="http://schemas.microsoft.com/office/drawing/2010/main" val="0"/>
                        </a:ext>
                      </a:extLst>
                    </a:blip>
                    <a:srcRect l="26434" r="26932" b="8672"/>
                    <a:stretch>
                      <a:fillRect/>
                    </a:stretch>
                  </pic:blipFill>
                  <pic:spPr bwMode="auto">
                    <a:xfrm>
                      <a:off x="0" y="0"/>
                      <a:ext cx="1781175" cy="2314575"/>
                    </a:xfrm>
                    <a:prstGeom prst="rect">
                      <a:avLst/>
                    </a:prstGeom>
                    <a:noFill/>
                    <a:ln>
                      <a:noFill/>
                    </a:ln>
                  </pic:spPr>
                </pic:pic>
              </a:graphicData>
            </a:graphic>
          </wp:anchor>
        </w:drawing>
      </w:r>
      <w:r w:rsidR="008F26DF" w:rsidRPr="00260CFA">
        <w:t>Teresa</w:t>
      </w:r>
      <w:bookmarkEnd w:id="38"/>
    </w:p>
    <w:p w14:paraId="14C86D37" w14:textId="77777777" w:rsidR="00B6176A" w:rsidRPr="000F05AC" w:rsidRDefault="00B6176A" w:rsidP="00B6176A">
      <w:pPr>
        <w:rPr>
          <w:lang w:val="en-GB"/>
        </w:rPr>
      </w:pPr>
      <w:r w:rsidRPr="245A02A4">
        <w:rPr>
          <w:lang w:val="en-GB"/>
        </w:rPr>
        <w:t>71 years old</w:t>
      </w:r>
    </w:p>
    <w:p w14:paraId="6812A37B" w14:textId="7A522328" w:rsidR="00B6176A" w:rsidRPr="000F05AC" w:rsidRDefault="00846D8E" w:rsidP="00B6176A">
      <w:pPr>
        <w:rPr>
          <w:lang w:val="en-GB"/>
        </w:rPr>
      </w:pPr>
      <w:r>
        <w:rPr>
          <w:lang w:val="en-GB"/>
        </w:rPr>
        <w:t>Oeiras</w:t>
      </w:r>
    </w:p>
    <w:p w14:paraId="2E1690FB" w14:textId="77777777" w:rsidR="00B6176A" w:rsidRPr="000F05AC" w:rsidRDefault="00B6176A" w:rsidP="00B6176A">
      <w:pPr>
        <w:rPr>
          <w:lang w:val="en-GB"/>
        </w:rPr>
      </w:pPr>
      <w:r w:rsidRPr="245A02A4">
        <w:rPr>
          <w:lang w:val="en-GB"/>
        </w:rPr>
        <w:t>Married</w:t>
      </w:r>
    </w:p>
    <w:p w14:paraId="32C4CB38" w14:textId="77777777" w:rsidR="00B6176A" w:rsidRPr="000F05AC" w:rsidRDefault="00B6176A" w:rsidP="00B6176A">
      <w:pPr>
        <w:rPr>
          <w:lang w:val="en-GB"/>
        </w:rPr>
      </w:pPr>
      <w:r w:rsidRPr="245A02A4">
        <w:rPr>
          <w:lang w:val="en-GB"/>
        </w:rPr>
        <w:t>Retired</w:t>
      </w:r>
    </w:p>
    <w:p w14:paraId="42B4FB9C" w14:textId="77777777" w:rsidR="00B6176A" w:rsidRPr="000F05AC" w:rsidRDefault="00B6176A" w:rsidP="00B6176A">
      <w:pPr>
        <w:rPr>
          <w:lang w:val="en-GB"/>
        </w:rPr>
      </w:pPr>
      <w:r w:rsidRPr="245A02A4">
        <w:rPr>
          <w:lang w:val="en-GB"/>
        </w:rPr>
        <w:t>One son and three grandchildren</w:t>
      </w:r>
    </w:p>
    <w:p w14:paraId="34256877" w14:textId="58566999" w:rsidR="00B6176A" w:rsidRDefault="008E1867" w:rsidP="00B6176A">
      <w:pPr>
        <w:rPr>
          <w:lang w:val="en-GB"/>
        </w:rPr>
      </w:pPr>
      <w:r>
        <w:rPr>
          <w:lang w:val="en-GB"/>
        </w:rPr>
        <w:t xml:space="preserve">Gets </w:t>
      </w:r>
      <w:r w:rsidR="007F3077">
        <w:rPr>
          <w:lang w:val="en-GB"/>
        </w:rPr>
        <w:t>h</w:t>
      </w:r>
      <w:r>
        <w:rPr>
          <w:lang w:val="en-GB"/>
        </w:rPr>
        <w:t>elp from her son Pedro</w:t>
      </w:r>
      <w:r w:rsidR="007F3077">
        <w:rPr>
          <w:lang w:val="en-GB"/>
        </w:rPr>
        <w:t xml:space="preserve"> and is monitored by her doctor Luís</w:t>
      </w:r>
    </w:p>
    <w:p w14:paraId="2CED07AD" w14:textId="77777777" w:rsidR="008E1867" w:rsidRPr="000F05AC" w:rsidRDefault="008E1867" w:rsidP="00B6176A">
      <w:pPr>
        <w:rPr>
          <w:lang w:val="en-GB"/>
        </w:rPr>
      </w:pPr>
    </w:p>
    <w:p w14:paraId="1A255A13" w14:textId="77777777" w:rsidR="00B6176A" w:rsidRPr="000F05AC" w:rsidRDefault="00B6176A" w:rsidP="00DE64B1">
      <w:pPr>
        <w:pStyle w:val="Heading4"/>
      </w:pPr>
      <w:bookmarkStart w:id="39" w:name="_Toc438508397"/>
      <w:r w:rsidRPr="000F05AC">
        <w:t>Backstory</w:t>
      </w:r>
      <w:bookmarkEnd w:id="39"/>
    </w:p>
    <w:p w14:paraId="25FD5143" w14:textId="7B52CD0E" w:rsidR="00B6176A" w:rsidRPr="000F05AC" w:rsidRDefault="00B6176A" w:rsidP="00B6176A">
      <w:pPr>
        <w:rPr>
          <w:lang w:val="en-GB"/>
        </w:rPr>
      </w:pPr>
      <w:r w:rsidRPr="245A02A4">
        <w:rPr>
          <w:lang w:val="en-GB"/>
        </w:rPr>
        <w:t xml:space="preserve">Teresa lives with her husband in a good house in </w:t>
      </w:r>
      <w:r w:rsidR="00E65FE4">
        <w:rPr>
          <w:lang w:val="en-GB"/>
        </w:rPr>
        <w:t>Oeiras</w:t>
      </w:r>
      <w:r w:rsidRPr="245A02A4">
        <w:rPr>
          <w:lang w:val="en-GB"/>
        </w:rPr>
        <w:t>. She attended and graduated primary school. She is a retired seamstress. She is a very dedicated grandmother and between house duties and taking care of her grandchildren she barely ha</w:t>
      </w:r>
      <w:r>
        <w:rPr>
          <w:lang w:val="en-GB"/>
        </w:rPr>
        <w:t>s time for any other activities, although she doesn’t go without her Sunday walks with her husband.</w:t>
      </w:r>
      <w:r w:rsidR="00E65FE4">
        <w:rPr>
          <w:lang w:val="en-GB"/>
        </w:rPr>
        <w:t xml:space="preserve"> Her son</w:t>
      </w:r>
      <w:r w:rsidR="008E1867">
        <w:rPr>
          <w:lang w:val="en-GB"/>
        </w:rPr>
        <w:t xml:space="preserve"> Pedro</w:t>
      </w:r>
      <w:r w:rsidR="00E65FE4">
        <w:rPr>
          <w:lang w:val="en-GB"/>
        </w:rPr>
        <w:t xml:space="preserve"> is very present in her live and regularly helps Teresa and her husband especially when it comes to technology.</w:t>
      </w:r>
    </w:p>
    <w:p w14:paraId="02234053" w14:textId="77777777" w:rsidR="00B6176A" w:rsidRPr="000F05AC" w:rsidRDefault="00B6176A" w:rsidP="00DE64B1">
      <w:pPr>
        <w:pStyle w:val="Heading4"/>
      </w:pPr>
      <w:bookmarkStart w:id="40" w:name="_Toc438508398"/>
      <w:r w:rsidRPr="000F05AC">
        <w:t>Health Information</w:t>
      </w:r>
      <w:bookmarkEnd w:id="40"/>
    </w:p>
    <w:p w14:paraId="1D67607C" w14:textId="54537645" w:rsidR="00B6176A" w:rsidRPr="000F05AC" w:rsidRDefault="00B6176A" w:rsidP="00B6176A">
      <w:pPr>
        <w:rPr>
          <w:lang w:val="en-GB"/>
        </w:rPr>
      </w:pPr>
      <w:r w:rsidRPr="245A02A4">
        <w:rPr>
          <w:lang w:val="en-GB"/>
        </w:rPr>
        <w:t>Teresa overall health is good but she has been feeling some challenges while climbing stair</w:t>
      </w:r>
      <w:r w:rsidR="00D76742">
        <w:rPr>
          <w:lang w:val="en-GB"/>
        </w:rPr>
        <w:t>s</w:t>
      </w:r>
      <w:r w:rsidRPr="245A02A4">
        <w:rPr>
          <w:lang w:val="en-GB"/>
        </w:rPr>
        <w:t xml:space="preserve"> or walking for long periods of time. After going to the doctor she was diagnosed with</w:t>
      </w:r>
      <w:r w:rsidRPr="00B6176A">
        <w:rPr>
          <w:lang w:val="en-GB"/>
        </w:rPr>
        <w:t xml:space="preserve"> light</w:t>
      </w:r>
      <w:r w:rsidRPr="007356E2">
        <w:rPr>
          <w:i/>
          <w:iCs/>
          <w:lang w:val="en-GB"/>
        </w:rPr>
        <w:t xml:space="preserve"> </w:t>
      </w:r>
      <w:r w:rsidRPr="7B9369DB">
        <w:rPr>
          <w:i/>
          <w:iCs/>
          <w:lang w:val="en-GB"/>
        </w:rPr>
        <w:t>arteritis</w:t>
      </w:r>
      <w:r w:rsidRPr="245A02A4">
        <w:rPr>
          <w:lang w:val="en-GB"/>
        </w:rPr>
        <w:t xml:space="preserve"> and she is very concerned about it. She also wears glasses with progressive lenses. </w:t>
      </w:r>
    </w:p>
    <w:p w14:paraId="21ED2E99" w14:textId="77777777" w:rsidR="00B6176A" w:rsidRPr="000F05AC" w:rsidRDefault="00B6176A" w:rsidP="00DE64B1">
      <w:pPr>
        <w:pStyle w:val="Heading4"/>
      </w:pPr>
      <w:bookmarkStart w:id="41" w:name="_Toc438508399"/>
      <w:r w:rsidRPr="000F05AC">
        <w:t>Technological knowledge</w:t>
      </w:r>
      <w:bookmarkEnd w:id="41"/>
    </w:p>
    <w:p w14:paraId="23215AE2" w14:textId="6C87E37D" w:rsidR="00B6176A" w:rsidRDefault="00B6176A" w:rsidP="00B6176A">
      <w:pPr>
        <w:rPr>
          <w:lang w:val="en-GB"/>
        </w:rPr>
      </w:pPr>
      <w:r w:rsidRPr="245A02A4">
        <w:rPr>
          <w:lang w:val="en-GB"/>
        </w:rPr>
        <w:t xml:space="preserve">Teresa has a cell phone which she regularly uses to call her son and grandchildren. She does not own a computer or has never used one. She is willing to learn how to use technology because she has seen her </w:t>
      </w:r>
      <w:r w:rsidR="00E65FE4">
        <w:rPr>
          <w:lang w:val="en-GB"/>
        </w:rPr>
        <w:t xml:space="preserve">son and </w:t>
      </w:r>
      <w:r w:rsidRPr="245A02A4">
        <w:rPr>
          <w:lang w:val="en-GB"/>
        </w:rPr>
        <w:t>grandchildren use it. She would be willing to spend 15€ to 59€ a month for any assistive technology.</w:t>
      </w:r>
    </w:p>
    <w:p w14:paraId="51A84586" w14:textId="77777777" w:rsidR="00B6176A" w:rsidRPr="000F05AC" w:rsidRDefault="00B6176A" w:rsidP="00DE64B1">
      <w:pPr>
        <w:pStyle w:val="Heading4"/>
      </w:pPr>
      <w:bookmarkStart w:id="42" w:name="_Toc438508400"/>
      <w:r w:rsidRPr="000F05AC">
        <w:t>Fears and Frustrations</w:t>
      </w:r>
      <w:bookmarkEnd w:id="42"/>
    </w:p>
    <w:p w14:paraId="3F801313" w14:textId="77777777" w:rsidR="00B6176A" w:rsidRPr="000F05AC" w:rsidRDefault="00B6176A" w:rsidP="00B6176A">
      <w:pPr>
        <w:rPr>
          <w:lang w:val="en-GB"/>
        </w:rPr>
      </w:pPr>
      <w:r w:rsidRPr="245A02A4">
        <w:rPr>
          <w:lang w:val="en-GB"/>
        </w:rPr>
        <w:t>Teresa’s biggest fear is losing her walking ability (health). She is afraid she won’t be able to keep up with her grandchildren and take care of them as she likes so much to do (mental and physical well-being).</w:t>
      </w:r>
    </w:p>
    <w:p w14:paraId="2F68A13C" w14:textId="77777777" w:rsidR="00B6176A" w:rsidRPr="000F05AC" w:rsidRDefault="00B6176A" w:rsidP="00DE64B1">
      <w:pPr>
        <w:pStyle w:val="Heading4"/>
      </w:pPr>
      <w:bookmarkStart w:id="43" w:name="_Toc438508401"/>
      <w:r w:rsidRPr="000F05AC">
        <w:lastRenderedPageBreak/>
        <w:t>Motivations</w:t>
      </w:r>
      <w:bookmarkEnd w:id="43"/>
    </w:p>
    <w:p w14:paraId="5BFE52C3" w14:textId="77777777" w:rsidR="00B6176A" w:rsidRPr="000F05AC" w:rsidRDefault="00B6176A" w:rsidP="00B6176A">
      <w:pPr>
        <w:rPr>
          <w:lang w:val="en-GB"/>
        </w:rPr>
      </w:pPr>
      <w:r w:rsidRPr="245A02A4">
        <w:rPr>
          <w:lang w:val="en-GB"/>
        </w:rPr>
        <w:t>Teresa would really like prevent her disease from escalating. She would like to manage her schedule better in order to spend time with her family and also take care of herself.</w:t>
      </w:r>
    </w:p>
    <w:p w14:paraId="64BE0096" w14:textId="2870B1C0" w:rsidR="00B6176A" w:rsidRPr="000F05AC" w:rsidRDefault="00B6176A" w:rsidP="00DE64B1">
      <w:pPr>
        <w:pStyle w:val="Heading4"/>
      </w:pPr>
      <w:bookmarkStart w:id="44" w:name="_Toc438508402"/>
      <w:r w:rsidRPr="000F05AC">
        <w:t>Scenario</w:t>
      </w:r>
      <w:bookmarkEnd w:id="44"/>
    </w:p>
    <w:p w14:paraId="682965B6" w14:textId="74907A2B" w:rsidR="00B6176A" w:rsidRPr="008F2D2B" w:rsidRDefault="00B6176A" w:rsidP="00B6176A">
      <w:pPr>
        <w:rPr>
          <w:lang w:val="en-GB"/>
        </w:rPr>
      </w:pPr>
      <w:r w:rsidRPr="245A02A4">
        <w:rPr>
          <w:lang w:val="en-GB"/>
        </w:rPr>
        <w:t xml:space="preserve">Teresa lives with her husband. Most days, she barely has time for other activities besides performing her house chores and taking care of her grandchildren. Ever since she was diagnosed with </w:t>
      </w:r>
      <w:r w:rsidRPr="7B9369DB">
        <w:rPr>
          <w:i/>
          <w:iCs/>
          <w:lang w:val="en-GB"/>
        </w:rPr>
        <w:t>arteritis</w:t>
      </w:r>
      <w:r w:rsidRPr="245A02A4">
        <w:rPr>
          <w:lang w:val="en-GB"/>
        </w:rPr>
        <w:t xml:space="preserve">, she fears that she may lose her walking ability. She has already started experiencing some mobility issues, for example, when climbing stairs or walking </w:t>
      </w:r>
      <w:r w:rsidR="00E65FE4">
        <w:rPr>
          <w:lang w:val="en-GB"/>
        </w:rPr>
        <w:t>w</w:t>
      </w:r>
      <w:r w:rsidR="001E33EE">
        <w:rPr>
          <w:lang w:val="en-GB"/>
        </w:rPr>
        <w:t xml:space="preserve">hen </w:t>
      </w:r>
      <w:r w:rsidRPr="245A02A4">
        <w:rPr>
          <w:lang w:val="en-GB"/>
        </w:rPr>
        <w:t>for long periods of time.</w:t>
      </w:r>
    </w:p>
    <w:p w14:paraId="172FF48D" w14:textId="14849B01" w:rsidR="00B6176A" w:rsidRDefault="00B6176A" w:rsidP="00B6176A">
      <w:pPr>
        <w:rPr>
          <w:lang w:val="en-GB"/>
        </w:rPr>
      </w:pPr>
      <w:r w:rsidRPr="245A02A4">
        <w:rPr>
          <w:lang w:val="en-GB"/>
        </w:rPr>
        <w:t>To help her manage her schedule, prevent her health from deteriorating and improve her mobility in the house, Teresa decided to subscribe the Organizational Life Assistant (OLA) service</w:t>
      </w:r>
      <w:r w:rsidR="001E33EE">
        <w:rPr>
          <w:lang w:val="en-GB"/>
        </w:rPr>
        <w:t xml:space="preserve"> with the suggestion of her son Pedro</w:t>
      </w:r>
      <w:r w:rsidRPr="245A02A4">
        <w:rPr>
          <w:lang w:val="en-GB"/>
        </w:rPr>
        <w:t xml:space="preserve">. Given that she is not familiar with using technology, she asked her son to help her in this process. Since OLA was available in different versions and platforms, her son decided to offer her his tablet and suggested they could download the Portuguese version to </w:t>
      </w:r>
      <w:r>
        <w:rPr>
          <w:lang w:val="en-GB"/>
        </w:rPr>
        <w:t>install</w:t>
      </w:r>
      <w:r w:rsidRPr="245A02A4">
        <w:rPr>
          <w:lang w:val="en-GB"/>
        </w:rPr>
        <w:t>. She was glad that she could interact with OLA using voice, since she has some vision problems. The OLA virtual avatar also helped her learn how to use its many features by frequently providing her tips and guiding her when necessary.</w:t>
      </w:r>
    </w:p>
    <w:p w14:paraId="25C57B3F" w14:textId="6E5B709D" w:rsidR="00B6176A" w:rsidRDefault="00B6176A" w:rsidP="00B6176A">
      <w:pPr>
        <w:rPr>
          <w:lang w:val="en-GB"/>
        </w:rPr>
      </w:pPr>
      <w:r w:rsidRPr="38B8AF29">
        <w:rPr>
          <w:lang w:val="en-GB"/>
        </w:rPr>
        <w:t>Teresa has been able to manage her schedule more efficiently using OLA. Its electronic agenda allows her to easily access and update her daily schedule and then warns her every time she has an appointment or any task she had previously scheduled, including her medication dosing. Some of OLA features also help her save time.  For example, she is able to create shopping lists that she then uses to search and order products online. Based on her schedule, OLA suggests local services adapted to her needs, such as laundry services, to help her free some of the time she spends on house chores. This way, she has more time to be with her grandchildren.</w:t>
      </w:r>
    </w:p>
    <w:p w14:paraId="5326D631" w14:textId="7997F6E2" w:rsidR="003C6629" w:rsidRPr="000F05AC" w:rsidRDefault="003C6629" w:rsidP="003C6629">
      <w:pPr>
        <w:rPr>
          <w:lang w:val="en-GB"/>
        </w:rPr>
      </w:pPr>
      <w:r w:rsidRPr="245A02A4">
        <w:rPr>
          <w:lang w:val="en-GB"/>
        </w:rPr>
        <w:t>OLA even helped her create a</w:t>
      </w:r>
      <w:r w:rsidR="00D867AE">
        <w:rPr>
          <w:lang w:val="en-GB"/>
        </w:rPr>
        <w:t xml:space="preserve">n online </w:t>
      </w:r>
      <w:r w:rsidRPr="245A02A4">
        <w:rPr>
          <w:lang w:val="en-GB"/>
        </w:rPr>
        <w:t xml:space="preserve">profile. Besides suggesting her local social events she can attend, it also allows her to create her own events and invite her friends, either by sending them e-mails and text messages, or by sharing these events </w:t>
      </w:r>
      <w:r w:rsidR="00D867AE">
        <w:rPr>
          <w:lang w:val="en-GB"/>
        </w:rPr>
        <w:t>on her online</w:t>
      </w:r>
      <w:r w:rsidRPr="245A02A4">
        <w:rPr>
          <w:lang w:val="en-GB"/>
        </w:rPr>
        <w:t xml:space="preserve"> profile. Because she wants to motivate her friends to stay healthy, she often invites her friends for her long walks.</w:t>
      </w:r>
    </w:p>
    <w:p w14:paraId="62404C0D" w14:textId="4EAF7F93" w:rsidR="007F3077" w:rsidRDefault="003C6629" w:rsidP="00B6176A">
      <w:pPr>
        <w:rPr>
          <w:lang w:val="en-GB"/>
        </w:rPr>
      </w:pPr>
      <w:r w:rsidRPr="245A02A4">
        <w:rPr>
          <w:lang w:val="en-GB"/>
        </w:rPr>
        <w:t>OLA also helps Ana to stay active and healthy.</w:t>
      </w:r>
      <w:r w:rsidR="00221931">
        <w:rPr>
          <w:lang w:val="en-GB"/>
        </w:rPr>
        <w:t xml:space="preserve"> With the OLA service she started logging her weight and heart pressure every morning and w</w:t>
      </w:r>
      <w:r w:rsidRPr="245A02A4">
        <w:rPr>
          <w:lang w:val="en-GB"/>
        </w:rPr>
        <w:t>henever she goes out for her riverside walks</w:t>
      </w:r>
      <w:r>
        <w:rPr>
          <w:lang w:val="en-GB"/>
        </w:rPr>
        <w:t xml:space="preserve"> with her husband</w:t>
      </w:r>
      <w:r w:rsidRPr="245A02A4">
        <w:rPr>
          <w:lang w:val="en-GB"/>
        </w:rPr>
        <w:t>, she brings OLA on her smartphone</w:t>
      </w:r>
      <w:r w:rsidR="00221931">
        <w:rPr>
          <w:lang w:val="en-GB"/>
        </w:rPr>
        <w:t xml:space="preserve"> paired with the </w:t>
      </w:r>
      <w:r w:rsidR="00221931">
        <w:rPr>
          <w:lang w:val="en-GB"/>
        </w:rPr>
        <w:lastRenderedPageBreak/>
        <w:t>Microsoft Health Band</w:t>
      </w:r>
      <w:r w:rsidRPr="245A02A4">
        <w:rPr>
          <w:lang w:val="en-GB"/>
        </w:rPr>
        <w:t xml:space="preserve"> to collect data, such as the number of steps</w:t>
      </w:r>
      <w:r w:rsidR="00221931">
        <w:rPr>
          <w:lang w:val="en-GB"/>
        </w:rPr>
        <w:t>,</w:t>
      </w:r>
      <w:r w:rsidRPr="245A02A4">
        <w:rPr>
          <w:lang w:val="en-GB"/>
        </w:rPr>
        <w:t xml:space="preserve"> walked distance</w:t>
      </w:r>
      <w:r w:rsidR="00221931">
        <w:rPr>
          <w:lang w:val="en-GB"/>
        </w:rPr>
        <w:t xml:space="preserve"> and heart rate</w:t>
      </w:r>
      <w:r w:rsidRPr="245A02A4">
        <w:rPr>
          <w:lang w:val="en-GB"/>
        </w:rPr>
        <w:t>, so she can monitor her physical activity. OLA then displays this information in easy to understand formats, from tables to charts, allowing her to be aware of her current activity status and to keep track of her evolution over time.</w:t>
      </w:r>
      <w:r w:rsidR="00221931">
        <w:rPr>
          <w:lang w:val="en-GB"/>
        </w:rPr>
        <w:t xml:space="preserve"> This data is also automatical</w:t>
      </w:r>
      <w:r w:rsidR="007F3077">
        <w:rPr>
          <w:lang w:val="en-GB"/>
        </w:rPr>
        <w:t>ly available to her doctor Luís</w:t>
      </w:r>
      <w:r w:rsidR="00221931">
        <w:rPr>
          <w:lang w:val="en-GB"/>
        </w:rPr>
        <w:t xml:space="preserve"> and </w:t>
      </w:r>
      <w:r w:rsidR="007F3077">
        <w:rPr>
          <w:lang w:val="en-GB"/>
        </w:rPr>
        <w:t>has</w:t>
      </w:r>
      <w:r w:rsidR="00221931">
        <w:rPr>
          <w:lang w:val="en-GB"/>
        </w:rPr>
        <w:t xml:space="preserve"> helped him </w:t>
      </w:r>
      <w:r w:rsidR="007F3077">
        <w:rPr>
          <w:lang w:val="en-GB"/>
        </w:rPr>
        <w:t>monitor her health with longitudinal data instead of sporadic data, allowing a better understanding of Teresa’s heath complains.</w:t>
      </w:r>
    </w:p>
    <w:p w14:paraId="37A51517" w14:textId="3DAFD074" w:rsidR="003C6629" w:rsidRDefault="003C6629" w:rsidP="00B6176A">
      <w:pPr>
        <w:rPr>
          <w:lang w:val="en-GB"/>
        </w:rPr>
      </w:pPr>
      <w:r w:rsidRPr="245A02A4">
        <w:rPr>
          <w:lang w:val="en-GB"/>
        </w:rPr>
        <w:t>In addition, by asking OLA to suggest healthy recipes, Ana has been able to keep a balanced diet. Since she also wants her friends to stay healthy, she frequently shares these recipes with her friends, either through e-mail or social networks.</w:t>
      </w:r>
    </w:p>
    <w:p w14:paraId="2415F84E" w14:textId="77777777" w:rsidR="00B6176A" w:rsidRDefault="00B6176A" w:rsidP="00B6176A">
      <w:pPr>
        <w:rPr>
          <w:lang w:val="en-GB"/>
        </w:rPr>
      </w:pPr>
      <w:r w:rsidRPr="245A02A4">
        <w:rPr>
          <w:lang w:val="en-GB"/>
        </w:rPr>
        <w:t>With the help of her son, Teresa decided to use the OLA environmental analysis feature to improve her mobility in the house, as well as to avoid any injuries that might worsen her health condition. The scan equipment was temporarily made available to Teresa and conveniently delivered to her home. Her son helped her perform a complete environmental scan of her house using the scanning wizard provided by OLA. They also took a picture of its floor plan and uploaded it using the tablet. One hour later, OLA displayed a notification announcing that the environmental analysis results were available. Teresa and her son decided to explore the results using augmented reality. On the bottom left corner of the tablet screen, the floor plan that was previously uploaded was presented with various environmental barriers marked in it. As they moved around the house holding the tablet, they noticed a red dot in the doorway between the entry hall and the living room (Figure 1).</w:t>
      </w:r>
    </w:p>
    <w:p w14:paraId="79E388B2" w14:textId="77777777" w:rsidR="00B6176A" w:rsidRDefault="00B6176A" w:rsidP="00B6176A">
      <w:pPr>
        <w:jc w:val="center"/>
        <w:rPr>
          <w:lang w:val="en-GB"/>
        </w:rPr>
      </w:pPr>
      <w:r w:rsidRPr="000F05AC">
        <w:rPr>
          <w:noProof/>
          <w:lang w:val="pt-PT" w:eastAsia="pt-PT"/>
        </w:rPr>
        <w:drawing>
          <wp:inline distT="0" distB="0" distL="0" distR="0" wp14:anchorId="3B85CE14" wp14:editId="42166DD1">
            <wp:extent cx="2925696" cy="2190750"/>
            <wp:effectExtent l="0" t="0" r="0" b="0"/>
            <wp:docPr id="8" name="Picture 10" descr="C:\Users\Lázaro\Desktop\image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ázaro\Desktop\imagem 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1840" cy="2210327"/>
                    </a:xfrm>
                    <a:prstGeom prst="rect">
                      <a:avLst/>
                    </a:prstGeom>
                    <a:noFill/>
                    <a:ln>
                      <a:noFill/>
                    </a:ln>
                  </pic:spPr>
                </pic:pic>
              </a:graphicData>
            </a:graphic>
          </wp:inline>
        </w:drawing>
      </w:r>
    </w:p>
    <w:p w14:paraId="290015FE" w14:textId="04B64EA6" w:rsidR="00B6176A" w:rsidRPr="000F05AC" w:rsidRDefault="008F26DF" w:rsidP="00DE64B1">
      <w:pPr>
        <w:pStyle w:val="Caption"/>
        <w:rPr>
          <w:lang w:val="en-GB"/>
        </w:rPr>
      </w:pPr>
      <w:r>
        <w:t xml:space="preserve">Figure </w:t>
      </w:r>
      <w:fldSimple w:instr=" SEQ Figure \* ARABIC ">
        <w:r>
          <w:rPr>
            <w:noProof/>
          </w:rPr>
          <w:t>1</w:t>
        </w:r>
      </w:fldSimple>
      <w:r>
        <w:rPr>
          <w:lang w:val="en-GB"/>
        </w:rPr>
        <w:t xml:space="preserve">. </w:t>
      </w:r>
      <w:r w:rsidR="00B6176A" w:rsidRPr="245A02A4">
        <w:rPr>
          <w:lang w:val="en-GB"/>
        </w:rPr>
        <w:t>Shot 1</w:t>
      </w:r>
    </w:p>
    <w:p w14:paraId="7414C947" w14:textId="77777777" w:rsidR="00B6176A" w:rsidRPr="000F05AC" w:rsidRDefault="00B6176A" w:rsidP="00B6176A">
      <w:pPr>
        <w:rPr>
          <w:lang w:val="en-GB"/>
        </w:rPr>
      </w:pPr>
      <w:r w:rsidRPr="245A02A4">
        <w:rPr>
          <w:lang w:val="en-GB"/>
        </w:rPr>
        <w:lastRenderedPageBreak/>
        <w:t>As Teresa tapped the red dot, a cable that was crossing the doorway was highlighted and a popup appeared on the screen with the message “Fall hazard: There is a cable on the floor in which someone might trip and fall” which was also read out loud by OLA (Figure 2).</w:t>
      </w:r>
    </w:p>
    <w:p w14:paraId="668FE8F4" w14:textId="77777777" w:rsidR="00B6176A" w:rsidRPr="000F05AC" w:rsidRDefault="00B6176A" w:rsidP="00B6176A">
      <w:pPr>
        <w:keepNext/>
        <w:jc w:val="center"/>
        <w:rPr>
          <w:lang w:val="en-GB"/>
        </w:rPr>
      </w:pPr>
      <w:r w:rsidRPr="000F05AC">
        <w:rPr>
          <w:noProof/>
          <w:lang w:val="pt-PT" w:eastAsia="pt-PT"/>
        </w:rPr>
        <w:drawing>
          <wp:inline distT="0" distB="0" distL="0" distR="0" wp14:anchorId="7EC08C69" wp14:editId="717FB28E">
            <wp:extent cx="1919002" cy="1440000"/>
            <wp:effectExtent l="0" t="0" r="5080" b="8255"/>
            <wp:docPr id="15" name="Picture 11" descr="C:\Users\Lázaro\Desktop\image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ázaro\Desktop\imagem 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19002" cy="1440000"/>
                    </a:xfrm>
                    <a:prstGeom prst="rect">
                      <a:avLst/>
                    </a:prstGeom>
                    <a:noFill/>
                    <a:ln>
                      <a:noFill/>
                    </a:ln>
                  </pic:spPr>
                </pic:pic>
              </a:graphicData>
            </a:graphic>
          </wp:inline>
        </w:drawing>
      </w:r>
      <w:r w:rsidRPr="000F05AC">
        <w:rPr>
          <w:noProof/>
          <w:lang w:val="pt-PT" w:eastAsia="pt-PT"/>
        </w:rPr>
        <w:drawing>
          <wp:inline distT="0" distB="0" distL="0" distR="0" wp14:anchorId="5A161367" wp14:editId="4AF1E44D">
            <wp:extent cx="3605143" cy="2700000"/>
            <wp:effectExtent l="19050" t="0" r="0" b="0"/>
            <wp:docPr id="16" name="Picture 12" descr="C:\Users\Lázaro\Desktop\image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ázaro\Desktop\imagem 3.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0592" t="23549" r="23549" b="10592"/>
                    <a:stretch/>
                  </pic:blipFill>
                  <pic:spPr bwMode="auto">
                    <a:xfrm>
                      <a:off x="0" y="0"/>
                      <a:ext cx="3605143" cy="2700000"/>
                    </a:xfrm>
                    <a:prstGeom prst="rect">
                      <a:avLst/>
                    </a:prstGeom>
                    <a:noFill/>
                    <a:ln>
                      <a:noFill/>
                    </a:ln>
                    <a:extLst>
                      <a:ext uri="{53640926-AAD7-44D8-BBD7-CCE9431645EC}">
                        <a14:shadowObscured xmlns:a14="http://schemas.microsoft.com/office/drawing/2010/main"/>
                      </a:ext>
                    </a:extLst>
                  </pic:spPr>
                </pic:pic>
              </a:graphicData>
            </a:graphic>
          </wp:inline>
        </w:drawing>
      </w:r>
    </w:p>
    <w:p w14:paraId="39E8C8BC" w14:textId="135F07AE" w:rsidR="00B6176A" w:rsidRPr="000F05AC" w:rsidRDefault="008F26DF" w:rsidP="008F26DF">
      <w:pPr>
        <w:pStyle w:val="Caption"/>
        <w:rPr>
          <w:lang w:val="en-GB"/>
        </w:rPr>
      </w:pPr>
      <w:r>
        <w:t xml:space="preserve">Figure </w:t>
      </w:r>
      <w:fldSimple w:instr=" SEQ Figure \* ARABIC ">
        <w:r w:rsidRPr="00DE64B1">
          <w:t>2</w:t>
        </w:r>
      </w:fldSimple>
      <w:r>
        <w:rPr>
          <w:lang w:val="en-GB"/>
        </w:rPr>
        <w:t xml:space="preserve">. </w:t>
      </w:r>
      <w:r w:rsidR="00B6176A" w:rsidRPr="245A02A4">
        <w:rPr>
          <w:lang w:val="en-GB"/>
        </w:rPr>
        <w:t>Shots 2 &amp; 3</w:t>
      </w:r>
    </w:p>
    <w:p w14:paraId="19C357FA" w14:textId="77777777" w:rsidR="00B6176A" w:rsidRPr="000F05AC" w:rsidRDefault="00B6176A" w:rsidP="00B6176A">
      <w:pPr>
        <w:rPr>
          <w:lang w:val="en-GB"/>
        </w:rPr>
      </w:pPr>
      <w:r w:rsidRPr="245A02A4">
        <w:rPr>
          <w:lang w:val="en-GB"/>
        </w:rPr>
        <w:t>As she tapped the cable, a new popup appeared on the screen with the message “Recommendation 1: Lay the cable along a wall or over a door; Recommendation 2: Remove the cable from this location” which was also read out loud by OLA (Figure 3).</w:t>
      </w:r>
    </w:p>
    <w:p w14:paraId="4C975EB5" w14:textId="77777777" w:rsidR="00B6176A" w:rsidRPr="000F05AC" w:rsidRDefault="00B6176A" w:rsidP="00B6176A">
      <w:pPr>
        <w:keepNext/>
        <w:jc w:val="center"/>
        <w:rPr>
          <w:lang w:val="en-GB"/>
        </w:rPr>
      </w:pPr>
      <w:r w:rsidRPr="000F05AC">
        <w:rPr>
          <w:noProof/>
          <w:lang w:val="pt-PT" w:eastAsia="pt-PT"/>
        </w:rPr>
        <w:drawing>
          <wp:inline distT="0" distB="0" distL="0" distR="0" wp14:anchorId="5F40DB19" wp14:editId="3CD03B69">
            <wp:extent cx="1919002" cy="1440000"/>
            <wp:effectExtent l="0" t="0" r="5080" b="8255"/>
            <wp:docPr id="17" name="Picture 13" descr="C:\Users\Lázaro\Desktop\imagem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ázaro\Desktop\imagem 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19002" cy="1440000"/>
                    </a:xfrm>
                    <a:prstGeom prst="rect">
                      <a:avLst/>
                    </a:prstGeom>
                    <a:noFill/>
                    <a:ln>
                      <a:noFill/>
                    </a:ln>
                  </pic:spPr>
                </pic:pic>
              </a:graphicData>
            </a:graphic>
          </wp:inline>
        </w:drawing>
      </w:r>
      <w:r w:rsidRPr="000F05AC">
        <w:rPr>
          <w:noProof/>
          <w:lang w:val="pt-PT" w:eastAsia="pt-PT"/>
        </w:rPr>
        <w:drawing>
          <wp:inline distT="0" distB="0" distL="0" distR="0" wp14:anchorId="7B19CF99" wp14:editId="1B83F207">
            <wp:extent cx="3603763" cy="2700000"/>
            <wp:effectExtent l="19050" t="0" r="0" b="0"/>
            <wp:docPr id="18" name="Picture 14" descr="C:\Users\Lázaro\Desktop\imagem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ázaro\Desktop\imagem 5.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1396" t="23871" r="23870" b="11397"/>
                    <a:stretch/>
                  </pic:blipFill>
                  <pic:spPr bwMode="auto">
                    <a:xfrm>
                      <a:off x="0" y="0"/>
                      <a:ext cx="3603763" cy="2700000"/>
                    </a:xfrm>
                    <a:prstGeom prst="rect">
                      <a:avLst/>
                    </a:prstGeom>
                    <a:noFill/>
                    <a:ln>
                      <a:noFill/>
                    </a:ln>
                    <a:extLst>
                      <a:ext uri="{53640926-AAD7-44D8-BBD7-CCE9431645EC}">
                        <a14:shadowObscured xmlns:a14="http://schemas.microsoft.com/office/drawing/2010/main"/>
                      </a:ext>
                    </a:extLst>
                  </pic:spPr>
                </pic:pic>
              </a:graphicData>
            </a:graphic>
          </wp:inline>
        </w:drawing>
      </w:r>
    </w:p>
    <w:p w14:paraId="66192416" w14:textId="525148A0" w:rsidR="00B6176A" w:rsidRDefault="008F26DF" w:rsidP="00DE64B1">
      <w:pPr>
        <w:pStyle w:val="Caption"/>
        <w:rPr>
          <w:lang w:val="en-GB"/>
        </w:rPr>
      </w:pPr>
      <w:r>
        <w:t xml:space="preserve">Figure </w:t>
      </w:r>
      <w:fldSimple w:instr=" SEQ Figure \* ARABIC ">
        <w:r w:rsidRPr="00DE64B1">
          <w:t>3</w:t>
        </w:r>
      </w:fldSimple>
      <w:r>
        <w:rPr>
          <w:lang w:val="en-GB"/>
        </w:rPr>
        <w:t xml:space="preserve">. </w:t>
      </w:r>
      <w:r w:rsidR="00B6176A" w:rsidRPr="245A02A4">
        <w:rPr>
          <w:lang w:val="en-GB"/>
        </w:rPr>
        <w:t>Shots 4 &amp; 5</w:t>
      </w:r>
    </w:p>
    <w:p w14:paraId="68BF9D2D" w14:textId="77777777" w:rsidR="00336A94" w:rsidRPr="002F1B6F" w:rsidRDefault="00336A94" w:rsidP="002F1B6F">
      <w:pPr>
        <w:rPr>
          <w:lang w:val="en-GB"/>
        </w:rPr>
      </w:pPr>
    </w:p>
    <w:p w14:paraId="6ECA64A8" w14:textId="77777777" w:rsidR="00B6176A" w:rsidRDefault="00B6176A" w:rsidP="00B6176A">
      <w:pPr>
        <w:rPr>
          <w:lang w:val="en-GB"/>
        </w:rPr>
      </w:pPr>
      <w:r w:rsidRPr="245A02A4">
        <w:rPr>
          <w:lang w:val="en-GB"/>
        </w:rPr>
        <w:t>Teresa and her son then closed all the popups (Figure 4) and continued to examine the remaining environmental barriers that were identified in her house.</w:t>
      </w:r>
    </w:p>
    <w:p w14:paraId="23429BE1" w14:textId="77777777" w:rsidR="00B6176A" w:rsidRPr="000F05AC" w:rsidRDefault="00B6176A" w:rsidP="00B6176A">
      <w:pPr>
        <w:jc w:val="center"/>
        <w:rPr>
          <w:lang w:val="en-GB"/>
        </w:rPr>
      </w:pPr>
      <w:r w:rsidRPr="000F05AC">
        <w:rPr>
          <w:noProof/>
          <w:lang w:val="pt-PT" w:eastAsia="pt-PT"/>
        </w:rPr>
        <w:drawing>
          <wp:inline distT="0" distB="0" distL="0" distR="0" wp14:anchorId="6F381653" wp14:editId="2FE8C9F1">
            <wp:extent cx="1919002" cy="1440000"/>
            <wp:effectExtent l="0" t="0" r="5080" b="8255"/>
            <wp:docPr id="19" name="Picture 15" descr="C:\Users\Lázaro\Desktop\imagem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ázaro\Desktop\imagem 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19002" cy="1440000"/>
                    </a:xfrm>
                    <a:prstGeom prst="rect">
                      <a:avLst/>
                    </a:prstGeom>
                    <a:noFill/>
                    <a:ln>
                      <a:noFill/>
                    </a:ln>
                  </pic:spPr>
                </pic:pic>
              </a:graphicData>
            </a:graphic>
          </wp:inline>
        </w:drawing>
      </w:r>
      <w:r w:rsidRPr="000F05AC">
        <w:rPr>
          <w:lang w:val="en-GB"/>
        </w:rPr>
        <w:tab/>
      </w:r>
      <w:r w:rsidRPr="000F05AC">
        <w:rPr>
          <w:noProof/>
          <w:lang w:val="pt-PT" w:eastAsia="pt-PT"/>
        </w:rPr>
        <w:drawing>
          <wp:inline distT="0" distB="0" distL="0" distR="0" wp14:anchorId="5AECBCAB" wp14:editId="1097DC66">
            <wp:extent cx="2878503" cy="2160000"/>
            <wp:effectExtent l="0" t="0" r="0" b="0"/>
            <wp:docPr id="20" name="Picture 16" descr="C:\Users\Lázaro\Desktop\imagem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ázaro\Desktop\imagem 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78503" cy="2160000"/>
                    </a:xfrm>
                    <a:prstGeom prst="rect">
                      <a:avLst/>
                    </a:prstGeom>
                    <a:noFill/>
                    <a:ln>
                      <a:noFill/>
                    </a:ln>
                  </pic:spPr>
                </pic:pic>
              </a:graphicData>
            </a:graphic>
          </wp:inline>
        </w:drawing>
      </w:r>
    </w:p>
    <w:p w14:paraId="4D62CCDF" w14:textId="77777777" w:rsidR="00B6176A" w:rsidRPr="000F05AC" w:rsidRDefault="00B6176A" w:rsidP="00B6176A">
      <w:pPr>
        <w:keepNext/>
        <w:jc w:val="center"/>
        <w:rPr>
          <w:lang w:val="en-GB"/>
        </w:rPr>
      </w:pPr>
      <w:r w:rsidRPr="000F05AC">
        <w:rPr>
          <w:noProof/>
          <w:lang w:val="pt-PT" w:eastAsia="pt-PT"/>
        </w:rPr>
        <w:drawing>
          <wp:inline distT="0" distB="0" distL="0" distR="0" wp14:anchorId="20E0B119" wp14:editId="2CEEF139">
            <wp:extent cx="1919002" cy="1440000"/>
            <wp:effectExtent l="0" t="0" r="5080" b="8255"/>
            <wp:docPr id="21" name="Picture 17" descr="C:\Users\Lázaro\Desktop\imagem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ázaro\Desktop\imagem 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19002" cy="1440000"/>
                    </a:xfrm>
                    <a:prstGeom prst="rect">
                      <a:avLst/>
                    </a:prstGeom>
                    <a:noFill/>
                    <a:ln>
                      <a:noFill/>
                    </a:ln>
                  </pic:spPr>
                </pic:pic>
              </a:graphicData>
            </a:graphic>
          </wp:inline>
        </w:drawing>
      </w:r>
      <w:r w:rsidRPr="000F05AC">
        <w:rPr>
          <w:lang w:val="en-GB"/>
        </w:rPr>
        <w:tab/>
      </w:r>
      <w:r w:rsidRPr="000F05AC">
        <w:rPr>
          <w:noProof/>
          <w:lang w:val="pt-PT" w:eastAsia="pt-PT"/>
        </w:rPr>
        <w:drawing>
          <wp:inline distT="0" distB="0" distL="0" distR="0" wp14:anchorId="23170303" wp14:editId="65A8EC13">
            <wp:extent cx="2878503" cy="2160000"/>
            <wp:effectExtent l="0" t="0" r="0" b="0"/>
            <wp:docPr id="23" name="Picture 18" descr="C:\Users\Lázaro\Desktop\imagem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ázaro\Desktop\imagem 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78503" cy="2160000"/>
                    </a:xfrm>
                    <a:prstGeom prst="rect">
                      <a:avLst/>
                    </a:prstGeom>
                    <a:noFill/>
                    <a:ln>
                      <a:noFill/>
                    </a:ln>
                  </pic:spPr>
                </pic:pic>
              </a:graphicData>
            </a:graphic>
          </wp:inline>
        </w:drawing>
      </w:r>
    </w:p>
    <w:p w14:paraId="625A6173" w14:textId="494B9682" w:rsidR="00B6176A" w:rsidRPr="000F05AC" w:rsidRDefault="008F26DF" w:rsidP="00DE64B1">
      <w:pPr>
        <w:pStyle w:val="Caption"/>
        <w:rPr>
          <w:lang w:val="en-GB"/>
        </w:rPr>
      </w:pPr>
      <w:r>
        <w:t xml:space="preserve">Figure </w:t>
      </w:r>
      <w:fldSimple w:instr=" SEQ Figure \* ARABIC ">
        <w:r w:rsidRPr="00DE64B1">
          <w:t>4</w:t>
        </w:r>
      </w:fldSimple>
      <w:r>
        <w:rPr>
          <w:lang w:val="en-GB"/>
        </w:rPr>
        <w:t xml:space="preserve">. </w:t>
      </w:r>
      <w:r w:rsidR="00B6176A" w:rsidRPr="245A02A4">
        <w:rPr>
          <w:lang w:val="en-GB"/>
        </w:rPr>
        <w:t>Shots 6, 7, 8 &amp; 9</w:t>
      </w:r>
    </w:p>
    <w:p w14:paraId="16C963D6" w14:textId="378305C6" w:rsidR="00336A94" w:rsidRDefault="00336A94" w:rsidP="00B6176A">
      <w:pPr>
        <w:rPr>
          <w:lang w:val="en-GB"/>
        </w:rPr>
      </w:pPr>
      <w:r w:rsidRPr="38B8AF29">
        <w:rPr>
          <w:lang w:val="en-GB"/>
        </w:rPr>
        <w:t xml:space="preserve">Several days later, although </w:t>
      </w:r>
      <w:r>
        <w:rPr>
          <w:lang w:val="en-GB"/>
        </w:rPr>
        <w:t>s</w:t>
      </w:r>
      <w:r w:rsidRPr="38B8AF29">
        <w:rPr>
          <w:lang w:val="en-GB"/>
        </w:rPr>
        <w:t>he had already performed an environmental analysis of h</w:t>
      </w:r>
      <w:r>
        <w:rPr>
          <w:lang w:val="en-GB"/>
        </w:rPr>
        <w:t>er</w:t>
      </w:r>
      <w:r w:rsidRPr="38B8AF29">
        <w:rPr>
          <w:lang w:val="en-GB"/>
        </w:rPr>
        <w:t xml:space="preserve"> home, this time </w:t>
      </w:r>
      <w:r>
        <w:rPr>
          <w:lang w:val="en-GB"/>
        </w:rPr>
        <w:t>s</w:t>
      </w:r>
      <w:r w:rsidRPr="38B8AF29">
        <w:rPr>
          <w:lang w:val="en-GB"/>
        </w:rPr>
        <w:t xml:space="preserve">he wanted to explore the environmental barriers by navigating through a three-dimensional model of the inner area of his house. To accomplish this, </w:t>
      </w:r>
      <w:r>
        <w:rPr>
          <w:lang w:val="en-GB"/>
        </w:rPr>
        <w:t>s</w:t>
      </w:r>
      <w:r w:rsidRPr="38B8AF29">
        <w:rPr>
          <w:lang w:val="en-GB"/>
        </w:rPr>
        <w:t xml:space="preserve">he decided to use </w:t>
      </w:r>
      <w:r>
        <w:rPr>
          <w:lang w:val="en-GB"/>
        </w:rPr>
        <w:t>her son laptop</w:t>
      </w:r>
      <w:r w:rsidRPr="38B8AF29">
        <w:rPr>
          <w:lang w:val="en-GB"/>
        </w:rPr>
        <w:t>, to which he downloaded OLA</w:t>
      </w:r>
      <w:r>
        <w:rPr>
          <w:lang w:val="en-GB"/>
        </w:rPr>
        <w:t xml:space="preserve"> app</w:t>
      </w:r>
      <w:r w:rsidRPr="38B8AF29">
        <w:rPr>
          <w:lang w:val="en-GB"/>
        </w:rPr>
        <w:t xml:space="preserve">. </w:t>
      </w:r>
      <w:r>
        <w:rPr>
          <w:lang w:val="en-GB"/>
        </w:rPr>
        <w:t>H</w:t>
      </w:r>
      <w:r w:rsidRPr="38B8AF29">
        <w:rPr>
          <w:lang w:val="en-GB"/>
        </w:rPr>
        <w:t xml:space="preserve">e also configured it to use the Portuguese norms and regulations. </w:t>
      </w:r>
      <w:r>
        <w:rPr>
          <w:lang w:val="en-GB"/>
        </w:rPr>
        <w:t>Teresa</w:t>
      </w:r>
      <w:r w:rsidRPr="38B8AF29">
        <w:rPr>
          <w:lang w:val="en-GB"/>
        </w:rPr>
        <w:t xml:space="preserve"> then launched the navigation mode of the house model. As </w:t>
      </w:r>
      <w:r>
        <w:rPr>
          <w:lang w:val="en-GB"/>
        </w:rPr>
        <w:t>s</w:t>
      </w:r>
      <w:r w:rsidRPr="38B8AF29">
        <w:rPr>
          <w:lang w:val="en-GB"/>
        </w:rPr>
        <w:t xml:space="preserve">he moved through the corridor using the </w:t>
      </w:r>
      <w:r>
        <w:rPr>
          <w:lang w:val="en-GB"/>
        </w:rPr>
        <w:t>keyboard and mouse</w:t>
      </w:r>
      <w:r w:rsidRPr="38B8AF29">
        <w:rPr>
          <w:lang w:val="en-GB"/>
        </w:rPr>
        <w:t xml:space="preserve">, </w:t>
      </w:r>
      <w:r>
        <w:rPr>
          <w:lang w:val="en-GB"/>
        </w:rPr>
        <w:t>s</w:t>
      </w:r>
      <w:r w:rsidRPr="38B8AF29">
        <w:rPr>
          <w:lang w:val="en-GB"/>
        </w:rPr>
        <w:t>he noticed a red dot on h</w:t>
      </w:r>
      <w:r w:rsidR="00C81E21">
        <w:rPr>
          <w:lang w:val="en-GB"/>
        </w:rPr>
        <w:t>er</w:t>
      </w:r>
      <w:r w:rsidRPr="38B8AF29">
        <w:rPr>
          <w:lang w:val="en-GB"/>
        </w:rPr>
        <w:t xml:space="preserve"> b</w:t>
      </w:r>
      <w:r w:rsidR="00C81E21">
        <w:rPr>
          <w:lang w:val="en-GB"/>
        </w:rPr>
        <w:t>athroom</w:t>
      </w:r>
      <w:r w:rsidRPr="38B8AF29">
        <w:rPr>
          <w:lang w:val="en-GB"/>
        </w:rPr>
        <w:t xml:space="preserve"> doorway. As </w:t>
      </w:r>
      <w:r>
        <w:rPr>
          <w:lang w:val="en-GB"/>
        </w:rPr>
        <w:t>s</w:t>
      </w:r>
      <w:r w:rsidRPr="38B8AF29">
        <w:rPr>
          <w:lang w:val="en-GB"/>
        </w:rPr>
        <w:t xml:space="preserve">he clicked it using the mouse, a text box appeared on the screen with the following message: “Accessibility barrier: The doorway is too narrow, which might restrict the passage”. </w:t>
      </w:r>
      <w:r>
        <w:rPr>
          <w:lang w:val="en-GB"/>
        </w:rPr>
        <w:t>Sh</w:t>
      </w:r>
      <w:r w:rsidRPr="38B8AF29">
        <w:rPr>
          <w:lang w:val="en-GB"/>
        </w:rPr>
        <w:t xml:space="preserve">e </w:t>
      </w:r>
      <w:r w:rsidRPr="38B8AF29">
        <w:rPr>
          <w:lang w:val="en-GB"/>
        </w:rPr>
        <w:lastRenderedPageBreak/>
        <w:t xml:space="preserve">then closed the text box and continued to examine the remaining environmental barriers identified in </w:t>
      </w:r>
      <w:r>
        <w:rPr>
          <w:lang w:val="en-GB"/>
        </w:rPr>
        <w:t xml:space="preserve">her </w:t>
      </w:r>
      <w:r w:rsidRPr="38B8AF29">
        <w:rPr>
          <w:lang w:val="en-GB"/>
        </w:rPr>
        <w:t xml:space="preserve">house. </w:t>
      </w:r>
    </w:p>
    <w:p w14:paraId="4E90BEAF" w14:textId="432DA2B3" w:rsidR="00D86F49" w:rsidRDefault="00B6176A" w:rsidP="00DE64B1">
      <w:pPr>
        <w:rPr>
          <w:rFonts w:asciiTheme="majorHAnsi" w:eastAsiaTheme="majorEastAsia" w:hAnsiTheme="majorHAnsi" w:cstheme="majorBidi"/>
          <w:color w:val="0989B1" w:themeColor="accent6"/>
          <w:sz w:val="32"/>
          <w:szCs w:val="24"/>
          <w:lang w:val="en-GB"/>
        </w:rPr>
      </w:pPr>
      <w:r w:rsidRPr="245A02A4">
        <w:rPr>
          <w:lang w:val="en-GB"/>
        </w:rPr>
        <w:t>By providing an overview of the environmental barriers existing in her home, OLA helped Teresa and her son to correct them and avoid potential hazards.</w:t>
      </w:r>
      <w:r w:rsidR="00D86F49">
        <w:rPr>
          <w:lang w:val="en-GB"/>
        </w:rPr>
        <w:br w:type="page"/>
      </w:r>
    </w:p>
    <w:p w14:paraId="30FE5661" w14:textId="77777777" w:rsidR="00075071" w:rsidRPr="000F05AC" w:rsidRDefault="00075071" w:rsidP="00CC5446">
      <w:pPr>
        <w:pStyle w:val="Heading2"/>
        <w:rPr>
          <w:lang w:val="en-GB"/>
        </w:rPr>
      </w:pPr>
      <w:bookmarkStart w:id="45" w:name="_Toc421617261"/>
      <w:bookmarkStart w:id="46" w:name="_Toc438508403"/>
      <w:r w:rsidRPr="000F05AC">
        <w:rPr>
          <w:lang w:val="en-GB"/>
        </w:rPr>
        <w:lastRenderedPageBreak/>
        <w:t>Informal Caregivers</w:t>
      </w:r>
      <w:bookmarkEnd w:id="45"/>
      <w:bookmarkEnd w:id="46"/>
    </w:p>
    <w:p w14:paraId="49622AC2" w14:textId="77777777" w:rsidR="00075071" w:rsidRPr="000F05AC" w:rsidRDefault="00075071" w:rsidP="00284C4C">
      <w:pPr>
        <w:rPr>
          <w:lang w:val="en-GB"/>
        </w:rPr>
      </w:pPr>
      <w:r w:rsidRPr="000F05AC">
        <w:rPr>
          <w:noProof/>
          <w:lang w:val="pt-PT" w:eastAsia="pt-PT"/>
        </w:rPr>
        <w:drawing>
          <wp:anchor distT="0" distB="0" distL="114300" distR="114300" simplePos="0" relativeHeight="251602432" behindDoc="0" locked="0" layoutInCell="1" allowOverlap="1" wp14:anchorId="38E7B5FA" wp14:editId="1C7582F9">
            <wp:simplePos x="0" y="0"/>
            <wp:positionH relativeFrom="margin">
              <wp:align>left</wp:align>
            </wp:positionH>
            <wp:positionV relativeFrom="paragraph">
              <wp:posOffset>80010</wp:posOffset>
            </wp:positionV>
            <wp:extent cx="1990725" cy="2111375"/>
            <wp:effectExtent l="0" t="0" r="9525" b="3175"/>
            <wp:wrapSquare wrapText="bothSides"/>
            <wp:docPr id="26" name="Picture 24" descr="Corbis-42-33493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rbis-42-33493006"/>
                    <pic:cNvPicPr>
                      <a:picLocks noChangeAspect="1" noChangeArrowheads="1"/>
                    </pic:cNvPicPr>
                  </pic:nvPicPr>
                  <pic:blipFill>
                    <a:blip r:embed="rId32" cstate="print">
                      <a:extLst>
                        <a:ext uri="{28A0092B-C50C-407E-A947-70E740481C1C}">
                          <a14:useLocalDpi xmlns:a14="http://schemas.microsoft.com/office/drawing/2010/main" val="0"/>
                        </a:ext>
                      </a:extLst>
                    </a:blip>
                    <a:srcRect t="10376" b="19394"/>
                    <a:stretch>
                      <a:fillRect/>
                    </a:stretch>
                  </pic:blipFill>
                  <pic:spPr bwMode="auto">
                    <a:xfrm>
                      <a:off x="0" y="0"/>
                      <a:ext cx="1990725" cy="2111375"/>
                    </a:xfrm>
                    <a:prstGeom prst="rect">
                      <a:avLst/>
                    </a:prstGeom>
                    <a:noFill/>
                    <a:ln>
                      <a:noFill/>
                    </a:ln>
                  </pic:spPr>
                </pic:pic>
              </a:graphicData>
            </a:graphic>
          </wp:anchor>
        </w:drawing>
      </w:r>
    </w:p>
    <w:p w14:paraId="56CDA5CA" w14:textId="77777777" w:rsidR="00075071" w:rsidRPr="000F05AC" w:rsidRDefault="00075071" w:rsidP="000F05AC">
      <w:pPr>
        <w:outlineLvl w:val="2"/>
        <w:rPr>
          <w:lang w:val="en-GB"/>
        </w:rPr>
      </w:pPr>
      <w:bookmarkStart w:id="47" w:name="_Toc438508404"/>
      <w:r w:rsidRPr="000F05AC">
        <w:rPr>
          <w:lang w:val="en-GB"/>
        </w:rPr>
        <w:t>Alice</w:t>
      </w:r>
      <w:bookmarkEnd w:id="47"/>
    </w:p>
    <w:p w14:paraId="71D71D09" w14:textId="77777777" w:rsidR="00075071" w:rsidRPr="000F05AC" w:rsidRDefault="245A02A4" w:rsidP="00284C4C">
      <w:pPr>
        <w:rPr>
          <w:lang w:val="en-GB"/>
        </w:rPr>
      </w:pPr>
      <w:r w:rsidRPr="245A02A4">
        <w:rPr>
          <w:lang w:val="en-GB"/>
        </w:rPr>
        <w:t>54 years old</w:t>
      </w:r>
    </w:p>
    <w:p w14:paraId="1A5CE3CB" w14:textId="316883F2" w:rsidR="00075071" w:rsidRPr="000F05AC" w:rsidRDefault="00773F18" w:rsidP="00284C4C">
      <w:pPr>
        <w:rPr>
          <w:lang w:val="en-GB"/>
        </w:rPr>
      </w:pPr>
      <w:r>
        <w:rPr>
          <w:lang w:val="en-GB"/>
        </w:rPr>
        <w:t>Almada</w:t>
      </w:r>
      <w:r w:rsidR="00075071" w:rsidRPr="000F05AC">
        <w:rPr>
          <w:lang w:val="en-GB"/>
        </w:rPr>
        <w:tab/>
      </w:r>
      <w:r w:rsidR="00075071" w:rsidRPr="000F05AC">
        <w:rPr>
          <w:lang w:val="en-GB"/>
        </w:rPr>
        <w:tab/>
      </w:r>
    </w:p>
    <w:p w14:paraId="4391965C" w14:textId="119AB235" w:rsidR="00075071" w:rsidRPr="000F05AC" w:rsidRDefault="00773F18" w:rsidP="00284C4C">
      <w:pPr>
        <w:rPr>
          <w:lang w:val="en-GB"/>
        </w:rPr>
      </w:pPr>
      <w:r>
        <w:rPr>
          <w:lang w:val="en-GB"/>
        </w:rPr>
        <w:t>Married</w:t>
      </w:r>
    </w:p>
    <w:p w14:paraId="5405B026" w14:textId="77777777" w:rsidR="00075071" w:rsidRPr="000F05AC" w:rsidRDefault="245A02A4" w:rsidP="00284C4C">
      <w:pPr>
        <w:rPr>
          <w:lang w:val="en-GB"/>
        </w:rPr>
      </w:pPr>
      <w:r w:rsidRPr="245A02A4">
        <w:rPr>
          <w:lang w:val="en-GB"/>
        </w:rPr>
        <w:t>Cook</w:t>
      </w:r>
    </w:p>
    <w:p w14:paraId="75ABA346" w14:textId="77777777" w:rsidR="00075071" w:rsidRPr="000F05AC" w:rsidRDefault="245A02A4" w:rsidP="00284C4C">
      <w:pPr>
        <w:rPr>
          <w:lang w:val="en-GB"/>
        </w:rPr>
      </w:pPr>
      <w:r w:rsidRPr="245A02A4">
        <w:rPr>
          <w:lang w:val="en-GB"/>
        </w:rPr>
        <w:t>Takes care of her sister</w:t>
      </w:r>
    </w:p>
    <w:p w14:paraId="1DDBE78A" w14:textId="77777777" w:rsidR="00075071" w:rsidRPr="000F05AC" w:rsidRDefault="00075071" w:rsidP="00284C4C">
      <w:pPr>
        <w:rPr>
          <w:lang w:val="en-GB"/>
        </w:rPr>
      </w:pPr>
    </w:p>
    <w:p w14:paraId="589B4A60" w14:textId="77777777" w:rsidR="00075071" w:rsidRPr="000F05AC" w:rsidRDefault="00075071" w:rsidP="00DE64B1">
      <w:pPr>
        <w:pStyle w:val="Heading4"/>
      </w:pPr>
      <w:bookmarkStart w:id="48" w:name="_Toc435874985"/>
      <w:bookmarkStart w:id="49" w:name="_Toc435875100"/>
      <w:bookmarkStart w:id="50" w:name="_Toc435907035"/>
      <w:bookmarkStart w:id="51" w:name="_Toc436242472"/>
      <w:bookmarkStart w:id="52" w:name="_Toc438508405"/>
      <w:r w:rsidRPr="000F05AC">
        <w:t>Backstory</w:t>
      </w:r>
      <w:bookmarkEnd w:id="48"/>
      <w:bookmarkEnd w:id="49"/>
      <w:bookmarkEnd w:id="50"/>
      <w:bookmarkEnd w:id="51"/>
      <w:bookmarkEnd w:id="52"/>
    </w:p>
    <w:p w14:paraId="43FA706D" w14:textId="08E7D9A5" w:rsidR="00D71B6B" w:rsidRPr="000F05AC" w:rsidRDefault="38B8AF29" w:rsidP="00D71B6B">
      <w:pPr>
        <w:rPr>
          <w:lang w:val="en-GB"/>
        </w:rPr>
      </w:pPr>
      <w:r w:rsidRPr="38B8AF29">
        <w:rPr>
          <w:lang w:val="en-GB"/>
        </w:rPr>
        <w:t>Alice lives with her husband and son in a</w:t>
      </w:r>
      <w:r w:rsidR="00DE5195">
        <w:rPr>
          <w:lang w:val="en-GB"/>
        </w:rPr>
        <w:t xml:space="preserve"> spacious</w:t>
      </w:r>
      <w:r w:rsidR="00DE5195" w:rsidRPr="38B8AF29">
        <w:rPr>
          <w:lang w:val="en-GB"/>
        </w:rPr>
        <w:t xml:space="preserve"> </w:t>
      </w:r>
      <w:r w:rsidRPr="38B8AF29">
        <w:rPr>
          <w:lang w:val="en-GB"/>
        </w:rPr>
        <w:t xml:space="preserve">house in </w:t>
      </w:r>
      <w:r w:rsidR="00D86F49">
        <w:rPr>
          <w:lang w:val="en-GB"/>
        </w:rPr>
        <w:t>Almada</w:t>
      </w:r>
      <w:r w:rsidRPr="38B8AF29">
        <w:rPr>
          <w:lang w:val="en-GB"/>
        </w:rPr>
        <w:t xml:space="preserve">. She attended and graduated high school. She works as a cook at a restaurant, her husband is a car dealer and her son is currently finishing his master thesis. Although both she and her husband are of good health, she has a sister that needs assistance almost every day. Therefore, when she ends her shift in the afternoon she usually goes to her sister’s house to help her.  </w:t>
      </w:r>
    </w:p>
    <w:p w14:paraId="28661D7A" w14:textId="77777777" w:rsidR="00075071" w:rsidRPr="000F05AC" w:rsidRDefault="00075071" w:rsidP="00DE64B1">
      <w:pPr>
        <w:pStyle w:val="Heading4"/>
      </w:pPr>
      <w:bookmarkStart w:id="53" w:name="_Toc435874986"/>
      <w:bookmarkStart w:id="54" w:name="_Toc435875101"/>
      <w:bookmarkStart w:id="55" w:name="_Toc435907036"/>
      <w:bookmarkStart w:id="56" w:name="_Toc436242473"/>
      <w:bookmarkStart w:id="57" w:name="_Toc438508406"/>
      <w:r w:rsidRPr="000F05AC">
        <w:t>Caretaker’s health information</w:t>
      </w:r>
      <w:bookmarkEnd w:id="53"/>
      <w:bookmarkEnd w:id="54"/>
      <w:bookmarkEnd w:id="55"/>
      <w:bookmarkEnd w:id="56"/>
      <w:bookmarkEnd w:id="57"/>
    </w:p>
    <w:p w14:paraId="2BE8FF06" w14:textId="0605F934" w:rsidR="00D71B6B" w:rsidRPr="000F05AC" w:rsidRDefault="38B8AF29" w:rsidP="00D71B6B">
      <w:pPr>
        <w:rPr>
          <w:lang w:val="en-GB"/>
        </w:rPr>
      </w:pPr>
      <w:r w:rsidRPr="38B8AF29">
        <w:rPr>
          <w:lang w:val="en-GB"/>
        </w:rPr>
        <w:t>Alice’s older sister is divorced, has no children and lives alone. Although she is relatively young (59 years old) she has been struggling with joint problems for the past couple of years. Because of that, she is mostly at home and feels lonely very often. Alice does the shopping for her and helps her to clean the house; duties that she is no longer able to fulfil without experiencing severe pain.</w:t>
      </w:r>
    </w:p>
    <w:p w14:paraId="10ACC9C8" w14:textId="29E74E1D" w:rsidR="5708EEAB" w:rsidRDefault="5708EEAB" w:rsidP="00DE64B1">
      <w:pPr>
        <w:pStyle w:val="Heading4"/>
      </w:pPr>
      <w:bookmarkStart w:id="58" w:name="_Toc438508407"/>
      <w:r w:rsidRPr="5708EEAB">
        <w:t>Architectural barriers</w:t>
      </w:r>
      <w:bookmarkEnd w:id="58"/>
    </w:p>
    <w:p w14:paraId="791C00C4" w14:textId="0DABD0A7" w:rsidR="5708EEAB" w:rsidRDefault="5708EEAB">
      <w:pPr>
        <w:rPr>
          <w:rFonts w:ascii="Century Gothic" w:eastAsia="Century Gothic" w:hAnsi="Century Gothic" w:cs="Century Gothic"/>
          <w:szCs w:val="22"/>
          <w:lang w:val="en-GB"/>
        </w:rPr>
      </w:pPr>
      <w:r w:rsidRPr="007356E2">
        <w:rPr>
          <w:rFonts w:ascii="Century Gothic" w:eastAsia="Century Gothic" w:hAnsi="Century Gothic" w:cs="Century Gothic"/>
          <w:lang w:val="en-GB"/>
        </w:rPr>
        <w:t>Her sister frequently experiences difficulties when moving around the house because of her joint problems. She even had an accident once, when she fell by tripping on a rug. Although she managed to recover, Alice worries that it may happen again.</w:t>
      </w:r>
    </w:p>
    <w:p w14:paraId="535F720E" w14:textId="0D1046ED" w:rsidR="00773F18" w:rsidRDefault="00773F18">
      <w:r>
        <w:t>When her sister fell and Alice</w:t>
      </w:r>
      <w:r w:rsidRPr="007356E2">
        <w:rPr>
          <w:rFonts w:ascii="Century Gothic" w:eastAsia="Century Gothic" w:hAnsi="Century Gothic" w:cs="Century Gothic"/>
          <w:lang w:val="en-GB"/>
        </w:rPr>
        <w:t xml:space="preserve"> helped her sister she occasionally experienced difficulties when taking care of her sister due to some architectural barriers that exist in her house. The main problem was her sister’s bathroom, which is very small, and the main corridor</w:t>
      </w:r>
      <w:r w:rsidR="00C81E21" w:rsidRPr="007356E2">
        <w:rPr>
          <w:rFonts w:ascii="Century Gothic" w:eastAsia="Century Gothic" w:hAnsi="Century Gothic" w:cs="Century Gothic"/>
          <w:lang w:val="en-GB"/>
        </w:rPr>
        <w:t xml:space="preserve"> which is too narrow</w:t>
      </w:r>
      <w:r w:rsidRPr="00B406D2">
        <w:rPr>
          <w:rFonts w:ascii="Century Gothic" w:eastAsia="Century Gothic" w:hAnsi="Century Gothic" w:cs="Century Gothic"/>
          <w:lang w:val="en-GB"/>
        </w:rPr>
        <w:t>. This significantly limited her ability to help her sister.</w:t>
      </w:r>
    </w:p>
    <w:p w14:paraId="450E48B7" w14:textId="77777777" w:rsidR="00773F18" w:rsidRDefault="00773F18"/>
    <w:p w14:paraId="1772EEE4" w14:textId="77777777" w:rsidR="00075071" w:rsidRPr="000F05AC" w:rsidRDefault="00075071" w:rsidP="00DE64B1">
      <w:pPr>
        <w:pStyle w:val="Heading4"/>
      </w:pPr>
      <w:bookmarkStart w:id="59" w:name="_Toc435874987"/>
      <w:bookmarkStart w:id="60" w:name="_Toc435875102"/>
      <w:bookmarkStart w:id="61" w:name="_Toc435907037"/>
      <w:bookmarkStart w:id="62" w:name="_Toc436242474"/>
      <w:bookmarkStart w:id="63" w:name="_Toc438508408"/>
      <w:r w:rsidRPr="000F05AC">
        <w:t>Technological knowledge</w:t>
      </w:r>
      <w:bookmarkEnd w:id="59"/>
      <w:bookmarkEnd w:id="60"/>
      <w:bookmarkEnd w:id="61"/>
      <w:bookmarkEnd w:id="62"/>
      <w:bookmarkEnd w:id="63"/>
    </w:p>
    <w:p w14:paraId="00531698" w14:textId="77777777" w:rsidR="00D71B6B" w:rsidRPr="000F05AC" w:rsidRDefault="245A02A4" w:rsidP="00D71B6B">
      <w:pPr>
        <w:rPr>
          <w:lang w:val="en-GB"/>
        </w:rPr>
      </w:pPr>
      <w:r w:rsidRPr="245A02A4">
        <w:rPr>
          <w:lang w:val="en-GB"/>
        </w:rPr>
        <w:t>Alice has a landline and a cell phone which she regularly uses. She also owns a laptop that she uses sometimes to search for recipes or ingredients online.</w:t>
      </w:r>
    </w:p>
    <w:p w14:paraId="3209321E" w14:textId="77777777" w:rsidR="00075071" w:rsidRPr="000F05AC" w:rsidRDefault="00075071" w:rsidP="00DE64B1">
      <w:pPr>
        <w:pStyle w:val="Heading4"/>
      </w:pPr>
      <w:bookmarkStart w:id="64" w:name="_Toc435874988"/>
      <w:bookmarkStart w:id="65" w:name="_Toc435875103"/>
      <w:bookmarkStart w:id="66" w:name="_Toc435907038"/>
      <w:bookmarkStart w:id="67" w:name="_Toc436242475"/>
      <w:bookmarkStart w:id="68" w:name="_Toc438508409"/>
      <w:r w:rsidRPr="000F05AC">
        <w:t>Fears and Frustrations</w:t>
      </w:r>
      <w:bookmarkEnd w:id="64"/>
      <w:bookmarkEnd w:id="65"/>
      <w:bookmarkEnd w:id="66"/>
      <w:bookmarkEnd w:id="67"/>
      <w:bookmarkEnd w:id="68"/>
    </w:p>
    <w:p w14:paraId="4D023779" w14:textId="4CD92E86" w:rsidR="5708EEAB" w:rsidRDefault="5708EEAB">
      <w:r w:rsidRPr="5708EEAB">
        <w:rPr>
          <w:lang w:val="en-GB"/>
        </w:rPr>
        <w:t xml:space="preserve">Alice fears that her sister might become depressed for being alone for the most part of the day. Due to her health problems she does not leave the house neither has many friends that visit her. </w:t>
      </w:r>
      <w:r w:rsidRPr="007356E2">
        <w:rPr>
          <w:rFonts w:ascii="Century Gothic" w:eastAsia="Century Gothic" w:hAnsi="Century Gothic" w:cs="Century Gothic"/>
          <w:lang w:val="en-GB"/>
        </w:rPr>
        <w:t>Alice is also concerned about her safety in the house and fears that she may injure herself again.</w:t>
      </w:r>
    </w:p>
    <w:p w14:paraId="41A2361D" w14:textId="77777777" w:rsidR="00075071" w:rsidRPr="000F05AC" w:rsidRDefault="00075071" w:rsidP="00DE64B1">
      <w:pPr>
        <w:pStyle w:val="Heading4"/>
      </w:pPr>
      <w:bookmarkStart w:id="69" w:name="_Toc435874989"/>
      <w:bookmarkStart w:id="70" w:name="_Toc435875104"/>
      <w:bookmarkStart w:id="71" w:name="_Toc435907039"/>
      <w:bookmarkStart w:id="72" w:name="_Toc436242476"/>
      <w:bookmarkStart w:id="73" w:name="_Toc438508410"/>
      <w:r w:rsidRPr="000F05AC">
        <w:t>Motivations</w:t>
      </w:r>
      <w:bookmarkEnd w:id="69"/>
      <w:bookmarkEnd w:id="70"/>
      <w:bookmarkEnd w:id="71"/>
      <w:bookmarkEnd w:id="72"/>
      <w:bookmarkEnd w:id="73"/>
    </w:p>
    <w:p w14:paraId="05DFC024" w14:textId="3FAE17A1" w:rsidR="001354F3" w:rsidRPr="00863706" w:rsidRDefault="5708EEAB" w:rsidP="001354F3">
      <w:pPr>
        <w:rPr>
          <w:lang w:val="en-GB"/>
        </w:rPr>
      </w:pPr>
      <w:r w:rsidRPr="5708EEAB">
        <w:rPr>
          <w:lang w:val="en-GB"/>
        </w:rPr>
        <w:t xml:space="preserve">Alice would really like to see her sister live more independently. She would like to have access to social support information and services that would help diminish her sister’s feelings of loneliness. It would also be important if there were any tailored products that would help her sister regain some mobility. </w:t>
      </w:r>
    </w:p>
    <w:p w14:paraId="59F574F4" w14:textId="5C71B75A" w:rsidR="000E14F1" w:rsidRPr="000F05AC" w:rsidRDefault="000E14F1" w:rsidP="00DE64B1">
      <w:pPr>
        <w:pStyle w:val="Heading4"/>
      </w:pPr>
      <w:bookmarkStart w:id="74" w:name="_Toc435874990"/>
      <w:bookmarkStart w:id="75" w:name="_Toc435875105"/>
      <w:bookmarkStart w:id="76" w:name="_Toc435907040"/>
      <w:bookmarkStart w:id="77" w:name="_Toc436242477"/>
      <w:bookmarkStart w:id="78" w:name="_Toc438508411"/>
      <w:r w:rsidRPr="000F05AC">
        <w:t>Scenario</w:t>
      </w:r>
      <w:bookmarkEnd w:id="74"/>
      <w:bookmarkEnd w:id="75"/>
      <w:bookmarkEnd w:id="76"/>
      <w:bookmarkEnd w:id="77"/>
      <w:bookmarkEnd w:id="78"/>
    </w:p>
    <w:p w14:paraId="22F2B97F" w14:textId="5C5136E8" w:rsidR="000E14F1" w:rsidRPr="000F05AC" w:rsidRDefault="245A02A4" w:rsidP="00752172">
      <w:pPr>
        <w:rPr>
          <w:lang w:val="en-GB"/>
        </w:rPr>
      </w:pPr>
      <w:r w:rsidRPr="245A02A4">
        <w:rPr>
          <w:lang w:val="en-GB"/>
        </w:rPr>
        <w:t xml:space="preserve">Alice takes care of her sister who lives alone and has no children. She has to assist her almost every day as she suffers from joint problems that cause her severe pain when performing her daily activities. For that reason, she almost never leaves the house and often feels lonely. Alice is also worried about the difficulties she frequently experiences while moving around the house. To help her sister become more independent and improve her mobility inside the house, Alice decided to adopt the Organizational Life Assistant (OLA) system, which she used mostly on her laptop. </w:t>
      </w:r>
      <w:r w:rsidR="00D86F49" w:rsidRPr="245A02A4">
        <w:rPr>
          <w:lang w:val="en-GB"/>
        </w:rPr>
        <w:t xml:space="preserve">She chose to replace her </w:t>
      </w:r>
      <w:r w:rsidR="00D86F49">
        <w:rPr>
          <w:lang w:val="en-GB"/>
        </w:rPr>
        <w:t xml:space="preserve">sisters’ </w:t>
      </w:r>
      <w:r w:rsidR="00D86F49" w:rsidRPr="245A02A4">
        <w:rPr>
          <w:lang w:val="en-GB"/>
        </w:rPr>
        <w:t xml:space="preserve">old cell phone by a new smartphone so </w:t>
      </w:r>
      <w:r w:rsidR="00D86F49">
        <w:rPr>
          <w:lang w:val="en-GB"/>
        </w:rPr>
        <w:t>her sister</w:t>
      </w:r>
      <w:r w:rsidR="00D86F49" w:rsidRPr="245A02A4">
        <w:rPr>
          <w:lang w:val="en-GB"/>
        </w:rPr>
        <w:t xml:space="preserve"> could interact with OLA, since she is already somewhat fa</w:t>
      </w:r>
      <w:r w:rsidR="00D86F49">
        <w:rPr>
          <w:lang w:val="en-GB"/>
        </w:rPr>
        <w:t>miliar with this sort of device, although</w:t>
      </w:r>
      <w:r w:rsidR="00D86F49" w:rsidRPr="245A02A4">
        <w:rPr>
          <w:lang w:val="en-GB"/>
        </w:rPr>
        <w:t xml:space="preserve"> </w:t>
      </w:r>
      <w:r w:rsidR="00D86F49">
        <w:rPr>
          <w:lang w:val="en-GB"/>
        </w:rPr>
        <w:t>th</w:t>
      </w:r>
      <w:r w:rsidR="00D86F49" w:rsidRPr="245A02A4">
        <w:rPr>
          <w:lang w:val="en-GB"/>
        </w:rPr>
        <w:t>e OLA virtual avatar</w:t>
      </w:r>
      <w:r w:rsidR="00D86F49">
        <w:rPr>
          <w:lang w:val="en-GB"/>
        </w:rPr>
        <w:t xml:space="preserve"> was essential in</w:t>
      </w:r>
      <w:r w:rsidR="00D86F49" w:rsidRPr="245A02A4">
        <w:rPr>
          <w:lang w:val="en-GB"/>
        </w:rPr>
        <w:t xml:space="preserve"> helped her learn how to use </w:t>
      </w:r>
      <w:r w:rsidR="00D86F49">
        <w:rPr>
          <w:lang w:val="en-GB"/>
        </w:rPr>
        <w:t>OLA</w:t>
      </w:r>
      <w:r w:rsidR="00D86F49" w:rsidRPr="245A02A4">
        <w:rPr>
          <w:lang w:val="en-GB"/>
        </w:rPr>
        <w:t xml:space="preserve"> many features.</w:t>
      </w:r>
    </w:p>
    <w:p w14:paraId="58D6B185" w14:textId="026899EB" w:rsidR="00D86F49" w:rsidRPr="000F05AC" w:rsidRDefault="245A02A4" w:rsidP="00D86F49">
      <w:pPr>
        <w:rPr>
          <w:lang w:val="en-GB"/>
        </w:rPr>
      </w:pPr>
      <w:r w:rsidRPr="245A02A4">
        <w:rPr>
          <w:lang w:val="en-GB"/>
        </w:rPr>
        <w:t xml:space="preserve">Using OLA, Alice was able to </w:t>
      </w:r>
      <w:r w:rsidR="009441E7">
        <w:rPr>
          <w:lang w:val="en-GB"/>
        </w:rPr>
        <w:t>schedule</w:t>
      </w:r>
      <w:r w:rsidR="009441E7" w:rsidRPr="245A02A4">
        <w:rPr>
          <w:lang w:val="en-GB"/>
        </w:rPr>
        <w:t xml:space="preserve"> occasional visits to her sister’s home</w:t>
      </w:r>
      <w:r w:rsidR="009441E7">
        <w:rPr>
          <w:lang w:val="en-GB"/>
        </w:rPr>
        <w:t xml:space="preserve"> by </w:t>
      </w:r>
      <w:r w:rsidR="009441E7" w:rsidRPr="245A02A4" w:rsidDel="009441E7">
        <w:rPr>
          <w:lang w:val="en-GB"/>
        </w:rPr>
        <w:t xml:space="preserve"> </w:t>
      </w:r>
      <w:r w:rsidRPr="245A02A4">
        <w:rPr>
          <w:lang w:val="en-GB"/>
        </w:rPr>
        <w:t>a local social organizatio</w:t>
      </w:r>
      <w:r w:rsidR="009441E7">
        <w:rPr>
          <w:lang w:val="en-GB"/>
        </w:rPr>
        <w:t>n</w:t>
      </w:r>
      <w:r w:rsidRPr="245A02A4">
        <w:rPr>
          <w:lang w:val="en-GB"/>
        </w:rPr>
        <w:t xml:space="preserve">that </w:t>
      </w:r>
      <w:r w:rsidR="009441E7" w:rsidRPr="245A02A4">
        <w:rPr>
          <w:lang w:val="en-GB"/>
        </w:rPr>
        <w:t>provide</w:t>
      </w:r>
      <w:r w:rsidR="009441E7">
        <w:rPr>
          <w:lang w:val="en-GB"/>
        </w:rPr>
        <w:t>s</w:t>
      </w:r>
      <w:r w:rsidR="009441E7" w:rsidRPr="245A02A4">
        <w:rPr>
          <w:lang w:val="en-GB"/>
        </w:rPr>
        <w:t xml:space="preserve"> </w:t>
      </w:r>
      <w:r w:rsidRPr="245A02A4">
        <w:rPr>
          <w:lang w:val="en-GB"/>
        </w:rPr>
        <w:t xml:space="preserve">home support services. </w:t>
      </w:r>
      <w:r w:rsidR="009441E7">
        <w:rPr>
          <w:lang w:val="en-GB"/>
        </w:rPr>
        <w:t xml:space="preserve">Now </w:t>
      </w:r>
      <w:r w:rsidRPr="245A02A4">
        <w:rPr>
          <w:lang w:val="en-GB"/>
        </w:rPr>
        <w:t>Alice does not have to help her clean the house so often.  In addition, OLA helps Alice and her sister to fulfil her shopping needs and manage her weekly meals. They can create shopping lists simply using voice, to be printed or ordered online. OLA also suggests appealing dishes that they can plan for the week, while also presenting the corresponding list of ingredients to be included in new or previously created shopping lists. These solutions significantly reduced the need for Alice to help her sister on her daily activities.</w:t>
      </w:r>
    </w:p>
    <w:p w14:paraId="1DCF485B" w14:textId="4417EEF3" w:rsidR="000E14F1" w:rsidRPr="000F05AC" w:rsidRDefault="000E14F1" w:rsidP="00752172">
      <w:pPr>
        <w:rPr>
          <w:lang w:val="en-GB"/>
        </w:rPr>
      </w:pPr>
    </w:p>
    <w:p w14:paraId="434D81E9" w14:textId="31B9F53B" w:rsidR="000E14F1" w:rsidRPr="000F05AC" w:rsidRDefault="245A02A4" w:rsidP="00752172">
      <w:pPr>
        <w:rPr>
          <w:lang w:val="en-GB"/>
        </w:rPr>
      </w:pPr>
      <w:r w:rsidRPr="245A02A4">
        <w:rPr>
          <w:lang w:val="en-GB"/>
        </w:rPr>
        <w:t>OLA also helped her sister address her feelings of loneliness. Despite being at home most of the time, she is now able to communicate with Alice and her friends in multiple ways, including phone and video calls</w:t>
      </w:r>
      <w:r w:rsidR="009441E7">
        <w:rPr>
          <w:lang w:val="en-GB"/>
        </w:rPr>
        <w:t xml:space="preserve"> and </w:t>
      </w:r>
      <w:r w:rsidRPr="245A02A4">
        <w:rPr>
          <w:lang w:val="en-GB"/>
        </w:rPr>
        <w:t xml:space="preserve">text </w:t>
      </w:r>
      <w:r w:rsidR="009441E7">
        <w:rPr>
          <w:lang w:val="en-GB"/>
        </w:rPr>
        <w:t xml:space="preserve">or voice </w:t>
      </w:r>
      <w:r w:rsidRPr="245A02A4">
        <w:rPr>
          <w:lang w:val="en-GB"/>
        </w:rPr>
        <w:t>messages. This helped Alice reduce her number of visits, as she could easily contact her sister from her own home. This helped her feel more connected to her friends and family, as she could keep in touch with them and follow the many things they shared in their profiles. In addition, OLA suggested an online community where she could find support and exchange experiences with other people with the same health condition as her.</w:t>
      </w:r>
    </w:p>
    <w:p w14:paraId="7B347BE6" w14:textId="5B63E520" w:rsidR="00D86F49" w:rsidRDefault="245A02A4" w:rsidP="00752172">
      <w:pPr>
        <w:rPr>
          <w:lang w:val="en-GB"/>
        </w:rPr>
      </w:pPr>
      <w:r w:rsidRPr="245A02A4">
        <w:rPr>
          <w:lang w:val="en-GB"/>
        </w:rPr>
        <w:t>Alice also used OLA and its environmental analysis feature to improve the mobility of her sister. Using OLA on her laptop, she requested the environmental scan to be carried out by a qualified technician. On the scheduled day, the technician went to her sister’s house to perform the scan, which took him about one hour. Before leaving, the technician explained to her that the data analysis would take 24 hours and that OLA would alert her as soon as the results were ready. When they became available, Alice used her laptop to navigate through a three-dimensional model of the interior area of her sister’s house. As he moved through the kitchen using the keyboard, she noticed a red dot on the area between the counter and the table. As she clicked it using the touchpad, a text box appeared on the screen with the following message: “Accessibility barrier: The distance between the furniture is too narrow, which might restrict mobility”. She then closed the text box and continued to examine the remaining barriers identified in the house.</w:t>
      </w:r>
    </w:p>
    <w:p w14:paraId="3C5DE747" w14:textId="1519C4E8" w:rsidR="00D86F49" w:rsidRDefault="00D86F49" w:rsidP="00D86F49">
      <w:r>
        <w:rPr>
          <w:lang w:val="en-GB"/>
        </w:rPr>
        <w:t>Since Alice sister was a little stubborn t</w:t>
      </w:r>
      <w:r w:rsidRPr="5708EEAB">
        <w:rPr>
          <w:lang w:val="en-GB"/>
        </w:rPr>
        <w:t xml:space="preserve">hey downloaded OLA to her </w:t>
      </w:r>
      <w:r w:rsidR="002B06C7">
        <w:rPr>
          <w:lang w:val="en-GB"/>
        </w:rPr>
        <w:t>tablet</w:t>
      </w:r>
      <w:r w:rsidR="002B06C7" w:rsidRPr="5708EEAB">
        <w:rPr>
          <w:lang w:val="en-GB"/>
        </w:rPr>
        <w:t xml:space="preserve"> </w:t>
      </w:r>
      <w:r w:rsidRPr="5708EEAB">
        <w:rPr>
          <w:lang w:val="en-GB"/>
        </w:rPr>
        <w:t xml:space="preserve">and configured its settings to use the Portuguese accessibility norms and regulations. </w:t>
      </w:r>
      <w:r>
        <w:rPr>
          <w:lang w:val="en-GB"/>
        </w:rPr>
        <w:t xml:space="preserve">After the initial setup Alice pointed the </w:t>
      </w:r>
      <w:r w:rsidR="002B06C7">
        <w:rPr>
          <w:lang w:val="en-GB"/>
        </w:rPr>
        <w:t xml:space="preserve">tablet </w:t>
      </w:r>
      <w:r>
        <w:rPr>
          <w:lang w:val="en-GB"/>
        </w:rPr>
        <w:t>and</w:t>
      </w:r>
      <w:r w:rsidRPr="5708EEAB">
        <w:rPr>
          <w:lang w:val="en-GB"/>
        </w:rPr>
        <w:t xml:space="preserve"> suddenly, </w:t>
      </w:r>
      <w:r>
        <w:rPr>
          <w:lang w:val="en-GB"/>
        </w:rPr>
        <w:t>her sister</w:t>
      </w:r>
      <w:r w:rsidRPr="5708EEAB">
        <w:rPr>
          <w:lang w:val="en-GB"/>
        </w:rPr>
        <w:t xml:space="preserve"> noticed a red dot in the middle of the bathroom. When she tapped it, a text box popped up on the screen with the message: “Mobility issue: There are no grab rails in the bathroom”.  She could also see grab rails highlighted and superimposed on the bathroom walls. When she clicked them, a text box popped on the screen with the message “Recommendation: Place grab rails along the bathroom walls as shown to improve mobility”. She then closed all the text boxes and they continued to explore the remaining environmental barriers identified in the house.</w:t>
      </w:r>
    </w:p>
    <w:p w14:paraId="09E8F5ED" w14:textId="278233B9" w:rsidR="000E14F1" w:rsidRPr="000F05AC" w:rsidRDefault="245A02A4" w:rsidP="00752172">
      <w:pPr>
        <w:rPr>
          <w:lang w:val="en-GB"/>
        </w:rPr>
      </w:pPr>
      <w:r w:rsidRPr="245A02A4">
        <w:rPr>
          <w:lang w:val="en-GB"/>
        </w:rPr>
        <w:t>In the end, Alice was able to make several changes to her sister’s house that, over time, proved to improve her mobility.</w:t>
      </w:r>
    </w:p>
    <w:p w14:paraId="24F22E7A" w14:textId="356FCF97" w:rsidR="00D86F49" w:rsidRDefault="00D86F49" w:rsidP="002F1B6F">
      <w:pPr>
        <w:jc w:val="left"/>
      </w:pPr>
    </w:p>
    <w:p w14:paraId="0783E298" w14:textId="77777777" w:rsidR="00075071" w:rsidRPr="000F05AC" w:rsidRDefault="00075071" w:rsidP="00075071">
      <w:pPr>
        <w:jc w:val="left"/>
        <w:rPr>
          <w:lang w:val="en-GB"/>
        </w:rPr>
      </w:pPr>
      <w:r w:rsidRPr="000F05AC">
        <w:rPr>
          <w:lang w:val="en-GB"/>
        </w:rPr>
        <w:lastRenderedPageBreak/>
        <w:br w:type="page"/>
      </w:r>
    </w:p>
    <w:p w14:paraId="0D95E423" w14:textId="77777777" w:rsidR="00075071" w:rsidRPr="000F05AC" w:rsidRDefault="00075071" w:rsidP="00B10AD1">
      <w:pPr>
        <w:rPr>
          <w:lang w:val="en-GB"/>
        </w:rPr>
      </w:pPr>
      <w:r w:rsidRPr="000F05AC">
        <w:rPr>
          <w:noProof/>
          <w:lang w:val="pt-PT" w:eastAsia="pt-PT"/>
        </w:rPr>
        <w:lastRenderedPageBreak/>
        <w:drawing>
          <wp:anchor distT="0" distB="0" distL="114300" distR="114300" simplePos="0" relativeHeight="251601408" behindDoc="0" locked="0" layoutInCell="1" allowOverlap="1" wp14:anchorId="491FAD90" wp14:editId="632E5DC7">
            <wp:simplePos x="0" y="0"/>
            <wp:positionH relativeFrom="column">
              <wp:posOffset>1270</wp:posOffset>
            </wp:positionH>
            <wp:positionV relativeFrom="paragraph">
              <wp:posOffset>52070</wp:posOffset>
            </wp:positionV>
            <wp:extent cx="1823720" cy="2143760"/>
            <wp:effectExtent l="0" t="0" r="5080" b="8890"/>
            <wp:wrapSquare wrapText="bothSides"/>
            <wp:docPr id="27" name="Picture 6" descr="Corbis-42-27444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rbis-42-27444960"/>
                    <pic:cNvPicPr>
                      <a:picLocks noChangeAspect="1" noChangeArrowheads="1"/>
                    </pic:cNvPicPr>
                  </pic:nvPicPr>
                  <pic:blipFill>
                    <a:blip r:embed="rId33" cstate="print">
                      <a:extLst>
                        <a:ext uri="{28A0092B-C50C-407E-A947-70E740481C1C}">
                          <a14:useLocalDpi xmlns:a14="http://schemas.microsoft.com/office/drawing/2010/main" val="0"/>
                        </a:ext>
                      </a:extLst>
                    </a:blip>
                    <a:srcRect l="19608" t="7515" r="20000" b="45473"/>
                    <a:stretch>
                      <a:fillRect/>
                    </a:stretch>
                  </pic:blipFill>
                  <pic:spPr bwMode="auto">
                    <a:xfrm>
                      <a:off x="0" y="0"/>
                      <a:ext cx="1823720" cy="2143760"/>
                    </a:xfrm>
                    <a:prstGeom prst="rect">
                      <a:avLst/>
                    </a:prstGeom>
                    <a:noFill/>
                    <a:ln>
                      <a:noFill/>
                    </a:ln>
                  </pic:spPr>
                </pic:pic>
              </a:graphicData>
            </a:graphic>
          </wp:anchor>
        </w:drawing>
      </w:r>
    </w:p>
    <w:p w14:paraId="4B533F08" w14:textId="77777777" w:rsidR="00B10AD1" w:rsidRPr="000F05AC" w:rsidRDefault="00B10AD1" w:rsidP="000F05AC">
      <w:pPr>
        <w:outlineLvl w:val="2"/>
        <w:rPr>
          <w:lang w:val="en-GB"/>
        </w:rPr>
      </w:pPr>
      <w:bookmarkStart w:id="79" w:name="_Toc438508412"/>
      <w:r w:rsidRPr="000F05AC">
        <w:rPr>
          <w:lang w:val="en-GB"/>
        </w:rPr>
        <w:t>Pedro</w:t>
      </w:r>
      <w:bookmarkEnd w:id="79"/>
    </w:p>
    <w:p w14:paraId="3B324A94" w14:textId="77777777" w:rsidR="00075071" w:rsidRPr="000F05AC" w:rsidRDefault="00A273BA" w:rsidP="00B10AD1">
      <w:pPr>
        <w:rPr>
          <w:lang w:val="en-GB"/>
        </w:rPr>
      </w:pPr>
      <w:r>
        <w:rPr>
          <w:lang w:val="en-GB"/>
        </w:rPr>
        <w:t>33 years</w:t>
      </w:r>
      <w:r w:rsidR="245A02A4" w:rsidRPr="245A02A4">
        <w:rPr>
          <w:lang w:val="en-GB"/>
        </w:rPr>
        <w:t xml:space="preserve"> old</w:t>
      </w:r>
    </w:p>
    <w:p w14:paraId="7AFE5BE9" w14:textId="06658B24" w:rsidR="00075071" w:rsidRPr="000F05AC" w:rsidRDefault="00367F98" w:rsidP="00B10AD1">
      <w:pPr>
        <w:rPr>
          <w:lang w:val="en-GB"/>
        </w:rPr>
      </w:pPr>
      <w:r>
        <w:rPr>
          <w:lang w:val="en-GB"/>
        </w:rPr>
        <w:t>Oeiras</w:t>
      </w:r>
    </w:p>
    <w:p w14:paraId="7C73BA07" w14:textId="00979F47" w:rsidR="00075071" w:rsidRPr="000F05AC" w:rsidRDefault="00367F98" w:rsidP="00B10AD1">
      <w:pPr>
        <w:rPr>
          <w:lang w:val="en-GB"/>
        </w:rPr>
      </w:pPr>
      <w:r>
        <w:rPr>
          <w:lang w:val="en-GB"/>
        </w:rPr>
        <w:t>Married</w:t>
      </w:r>
    </w:p>
    <w:p w14:paraId="5E75075E" w14:textId="77777777" w:rsidR="00075071" w:rsidRPr="000F05AC" w:rsidRDefault="245A02A4" w:rsidP="00B10AD1">
      <w:pPr>
        <w:rPr>
          <w:lang w:val="en-GB"/>
        </w:rPr>
      </w:pPr>
      <w:r w:rsidRPr="245A02A4">
        <w:rPr>
          <w:lang w:val="en-GB"/>
        </w:rPr>
        <w:t>Graphic Designer</w:t>
      </w:r>
    </w:p>
    <w:p w14:paraId="6EBB1E5A" w14:textId="53C606F0" w:rsidR="00075071" w:rsidRPr="000F05AC" w:rsidRDefault="245A02A4" w:rsidP="00B10AD1">
      <w:pPr>
        <w:rPr>
          <w:lang w:val="en-GB"/>
        </w:rPr>
      </w:pPr>
      <w:r w:rsidRPr="245A02A4">
        <w:rPr>
          <w:lang w:val="en-GB"/>
        </w:rPr>
        <w:t xml:space="preserve">Takes care of </w:t>
      </w:r>
      <w:r w:rsidR="00367F98">
        <w:rPr>
          <w:lang w:val="en-GB"/>
        </w:rPr>
        <w:t>his parents (Teresa and her husband)</w:t>
      </w:r>
    </w:p>
    <w:p w14:paraId="591423F9" w14:textId="77777777" w:rsidR="00075071" w:rsidRPr="000F05AC" w:rsidRDefault="00075071" w:rsidP="00B10AD1">
      <w:pPr>
        <w:rPr>
          <w:lang w:val="en-GB"/>
        </w:rPr>
      </w:pPr>
    </w:p>
    <w:p w14:paraId="513FC3D3" w14:textId="77777777" w:rsidR="00075071" w:rsidRPr="000F05AC" w:rsidRDefault="00075071" w:rsidP="00DE64B1">
      <w:pPr>
        <w:pStyle w:val="Heading4"/>
      </w:pPr>
      <w:bookmarkStart w:id="80" w:name="_Toc435874992"/>
      <w:bookmarkStart w:id="81" w:name="_Toc435875107"/>
      <w:bookmarkStart w:id="82" w:name="_Toc435907042"/>
      <w:bookmarkStart w:id="83" w:name="_Toc436242479"/>
      <w:bookmarkStart w:id="84" w:name="_Toc438508413"/>
      <w:r w:rsidRPr="000F05AC">
        <w:t>Backstory</w:t>
      </w:r>
      <w:bookmarkEnd w:id="80"/>
      <w:bookmarkEnd w:id="81"/>
      <w:bookmarkEnd w:id="82"/>
      <w:bookmarkEnd w:id="83"/>
      <w:bookmarkEnd w:id="84"/>
    </w:p>
    <w:p w14:paraId="43BC89F4" w14:textId="5C93B897" w:rsidR="00B10AD1" w:rsidRPr="000F05AC" w:rsidRDefault="245A02A4" w:rsidP="00B10AD1">
      <w:pPr>
        <w:rPr>
          <w:lang w:val="en-GB"/>
        </w:rPr>
      </w:pPr>
      <w:r w:rsidRPr="245A02A4">
        <w:rPr>
          <w:lang w:val="en-GB"/>
        </w:rPr>
        <w:t xml:space="preserve">Pedro lives </w:t>
      </w:r>
      <w:r w:rsidR="00367F98">
        <w:rPr>
          <w:lang w:val="en-GB"/>
        </w:rPr>
        <w:t xml:space="preserve">with his wife and 3 children </w:t>
      </w:r>
      <w:r w:rsidRPr="245A02A4">
        <w:rPr>
          <w:lang w:val="en-GB"/>
        </w:rPr>
        <w:t xml:space="preserve">in an apartment in central </w:t>
      </w:r>
      <w:r w:rsidR="00367F98">
        <w:rPr>
          <w:lang w:val="en-GB"/>
        </w:rPr>
        <w:t>Oeiras</w:t>
      </w:r>
      <w:r w:rsidRPr="245A02A4">
        <w:rPr>
          <w:lang w:val="en-GB"/>
        </w:rPr>
        <w:t xml:space="preserve">. He has a degree in Design and works as a graphic designer at a marketing company. He earns enough to live an independent and satisfactory life. He is a very caring son, who constantly worries about his </w:t>
      </w:r>
      <w:r w:rsidR="00367F98">
        <w:rPr>
          <w:lang w:val="en-GB"/>
        </w:rPr>
        <w:t xml:space="preserve">parent’s </w:t>
      </w:r>
      <w:r w:rsidRPr="245A02A4">
        <w:rPr>
          <w:lang w:val="en-GB"/>
        </w:rPr>
        <w:t>health</w:t>
      </w:r>
      <w:r w:rsidR="00367F98">
        <w:rPr>
          <w:lang w:val="en-GB"/>
        </w:rPr>
        <w:t>. He regularly visits his parents since they take care of this children during school</w:t>
      </w:r>
      <w:r w:rsidR="00367F98" w:rsidRPr="245A02A4">
        <w:rPr>
          <w:lang w:val="en-GB"/>
        </w:rPr>
        <w:t xml:space="preserve"> </w:t>
      </w:r>
      <w:r w:rsidR="00367F98">
        <w:rPr>
          <w:lang w:val="en-GB"/>
        </w:rPr>
        <w:t>afterhours while he and his wife are still at work.</w:t>
      </w:r>
      <w:r w:rsidRPr="245A02A4">
        <w:rPr>
          <w:lang w:val="en-GB"/>
        </w:rPr>
        <w:t xml:space="preserve">  </w:t>
      </w:r>
    </w:p>
    <w:p w14:paraId="7BF9F9A5" w14:textId="77777777" w:rsidR="00075071" w:rsidRPr="000F05AC" w:rsidRDefault="00075071" w:rsidP="00DE64B1">
      <w:pPr>
        <w:pStyle w:val="Heading4"/>
      </w:pPr>
      <w:bookmarkStart w:id="85" w:name="_Toc435874993"/>
      <w:bookmarkStart w:id="86" w:name="_Toc435875108"/>
      <w:bookmarkStart w:id="87" w:name="_Toc435907043"/>
      <w:bookmarkStart w:id="88" w:name="_Toc436242480"/>
      <w:bookmarkStart w:id="89" w:name="_Toc438508414"/>
      <w:r w:rsidRPr="000F05AC">
        <w:t>Caretaker’s health information</w:t>
      </w:r>
      <w:bookmarkEnd w:id="85"/>
      <w:bookmarkEnd w:id="86"/>
      <w:bookmarkEnd w:id="87"/>
      <w:bookmarkEnd w:id="88"/>
      <w:bookmarkEnd w:id="89"/>
    </w:p>
    <w:p w14:paraId="0C9843C2" w14:textId="7EFDD2ED" w:rsidR="00B10AD1" w:rsidRPr="000F05AC" w:rsidRDefault="245A02A4">
      <w:pPr>
        <w:rPr>
          <w:lang w:val="en-GB"/>
        </w:rPr>
      </w:pPr>
      <w:r w:rsidRPr="245A02A4">
        <w:rPr>
          <w:lang w:val="en-GB"/>
        </w:rPr>
        <w:t xml:space="preserve">Pedro’s </w:t>
      </w:r>
      <w:r w:rsidR="00367F98">
        <w:rPr>
          <w:lang w:val="en-GB"/>
        </w:rPr>
        <w:t>mother</w:t>
      </w:r>
      <w:r w:rsidRPr="245A02A4">
        <w:rPr>
          <w:lang w:val="en-GB"/>
        </w:rPr>
        <w:t xml:space="preserve"> </w:t>
      </w:r>
      <w:r w:rsidR="00367F98" w:rsidRPr="245A02A4">
        <w:rPr>
          <w:lang w:val="en-GB"/>
        </w:rPr>
        <w:t xml:space="preserve">overall health is good but she has been feeling some challenges while climbing stair or walking for long periods of time. After going to the doctor </w:t>
      </w:r>
      <w:r w:rsidR="00367F98">
        <w:rPr>
          <w:lang w:val="en-GB"/>
        </w:rPr>
        <w:t>his mother</w:t>
      </w:r>
      <w:r w:rsidR="00367F98" w:rsidRPr="245A02A4">
        <w:rPr>
          <w:lang w:val="en-GB"/>
        </w:rPr>
        <w:t xml:space="preserve"> was diagnosed with</w:t>
      </w:r>
      <w:r w:rsidR="00367F98" w:rsidRPr="00B6176A">
        <w:rPr>
          <w:lang w:val="en-GB"/>
        </w:rPr>
        <w:t xml:space="preserve"> light</w:t>
      </w:r>
      <w:r w:rsidR="00367F98" w:rsidRPr="007356E2">
        <w:rPr>
          <w:i/>
          <w:iCs/>
          <w:lang w:val="en-GB"/>
        </w:rPr>
        <w:t xml:space="preserve"> </w:t>
      </w:r>
      <w:r w:rsidR="00367F98" w:rsidRPr="7B9369DB">
        <w:rPr>
          <w:i/>
          <w:iCs/>
          <w:lang w:val="en-GB"/>
        </w:rPr>
        <w:t>arteritis</w:t>
      </w:r>
      <w:r w:rsidR="00367F98" w:rsidRPr="245A02A4">
        <w:rPr>
          <w:lang w:val="en-GB"/>
        </w:rPr>
        <w:t xml:space="preserve"> and </w:t>
      </w:r>
      <w:r w:rsidR="00367F98">
        <w:rPr>
          <w:lang w:val="en-GB"/>
        </w:rPr>
        <w:t>Pedro</w:t>
      </w:r>
      <w:r w:rsidR="00367F98" w:rsidRPr="245A02A4">
        <w:rPr>
          <w:lang w:val="en-GB"/>
        </w:rPr>
        <w:t xml:space="preserve"> is very concerned about it</w:t>
      </w:r>
      <w:r w:rsidR="00367F98">
        <w:rPr>
          <w:lang w:val="en-GB"/>
        </w:rPr>
        <w:t xml:space="preserve"> since she takes care of his children and sometimes feels very tiered.</w:t>
      </w:r>
    </w:p>
    <w:p w14:paraId="68D7E935" w14:textId="77777777" w:rsidR="00075071" w:rsidRPr="000F05AC" w:rsidRDefault="00075071" w:rsidP="00DE64B1">
      <w:pPr>
        <w:pStyle w:val="Heading4"/>
      </w:pPr>
      <w:bookmarkStart w:id="90" w:name="_Toc435874994"/>
      <w:bookmarkStart w:id="91" w:name="_Toc435875109"/>
      <w:bookmarkStart w:id="92" w:name="_Toc435907044"/>
      <w:bookmarkStart w:id="93" w:name="_Toc436242481"/>
      <w:bookmarkStart w:id="94" w:name="_Toc438508415"/>
      <w:r w:rsidRPr="000F05AC">
        <w:t>Technological knowledge</w:t>
      </w:r>
      <w:bookmarkEnd w:id="90"/>
      <w:bookmarkEnd w:id="91"/>
      <w:bookmarkEnd w:id="92"/>
      <w:bookmarkEnd w:id="93"/>
      <w:bookmarkEnd w:id="94"/>
    </w:p>
    <w:p w14:paraId="6845137D" w14:textId="04EF695A" w:rsidR="00075071" w:rsidRPr="000F05AC" w:rsidRDefault="245A02A4" w:rsidP="00B10AD1">
      <w:pPr>
        <w:rPr>
          <w:lang w:val="en-GB"/>
        </w:rPr>
      </w:pPr>
      <w:r w:rsidRPr="245A02A4">
        <w:rPr>
          <w:lang w:val="en-GB"/>
        </w:rPr>
        <w:t>Pedro has a landline</w:t>
      </w:r>
      <w:r w:rsidR="00367F98">
        <w:rPr>
          <w:lang w:val="en-GB"/>
        </w:rPr>
        <w:t>, laptop</w:t>
      </w:r>
      <w:r w:rsidRPr="245A02A4">
        <w:rPr>
          <w:lang w:val="en-GB"/>
        </w:rPr>
        <w:t xml:space="preserve"> and a smartphone. He is always connected to the web through his phone or through his last generation laptop that he also uses to work. </w:t>
      </w:r>
    </w:p>
    <w:p w14:paraId="591CBAF9" w14:textId="77777777" w:rsidR="00075071" w:rsidRPr="000F05AC" w:rsidRDefault="00075071" w:rsidP="00DE64B1">
      <w:pPr>
        <w:pStyle w:val="Heading4"/>
      </w:pPr>
      <w:bookmarkStart w:id="95" w:name="_Toc435874995"/>
      <w:bookmarkStart w:id="96" w:name="_Toc435875110"/>
      <w:bookmarkStart w:id="97" w:name="_Toc435907045"/>
      <w:bookmarkStart w:id="98" w:name="_Toc436242482"/>
      <w:bookmarkStart w:id="99" w:name="_Toc438508416"/>
      <w:r w:rsidRPr="000F05AC">
        <w:t>Fears and Frustrations</w:t>
      </w:r>
      <w:bookmarkEnd w:id="95"/>
      <w:bookmarkEnd w:id="96"/>
      <w:bookmarkEnd w:id="97"/>
      <w:bookmarkEnd w:id="98"/>
      <w:bookmarkEnd w:id="99"/>
    </w:p>
    <w:p w14:paraId="0EA834F1" w14:textId="675C6D05" w:rsidR="00B10AD1" w:rsidRPr="000F05AC" w:rsidRDefault="245A02A4" w:rsidP="00B10AD1">
      <w:pPr>
        <w:rPr>
          <w:lang w:val="en-GB"/>
        </w:rPr>
      </w:pPr>
      <w:r w:rsidRPr="245A02A4">
        <w:rPr>
          <w:lang w:val="en-GB"/>
        </w:rPr>
        <w:t xml:space="preserve">Pedro’s biggest fear is that his </w:t>
      </w:r>
      <w:r w:rsidR="00367F98">
        <w:rPr>
          <w:lang w:val="en-GB"/>
        </w:rPr>
        <w:t xml:space="preserve">mother’s </w:t>
      </w:r>
      <w:r w:rsidR="00367F98" w:rsidRPr="7B9369DB">
        <w:rPr>
          <w:i/>
          <w:iCs/>
          <w:lang w:val="en-GB"/>
        </w:rPr>
        <w:t>arteritis</w:t>
      </w:r>
      <w:r w:rsidR="00367F98" w:rsidRPr="245A02A4" w:rsidDel="00367F98">
        <w:rPr>
          <w:lang w:val="en-GB"/>
        </w:rPr>
        <w:t xml:space="preserve"> </w:t>
      </w:r>
      <w:r w:rsidRPr="245A02A4">
        <w:rPr>
          <w:lang w:val="en-GB"/>
        </w:rPr>
        <w:t xml:space="preserve">gets worse or that </w:t>
      </w:r>
      <w:r w:rsidR="00367F98">
        <w:rPr>
          <w:lang w:val="en-GB"/>
        </w:rPr>
        <w:t>s</w:t>
      </w:r>
      <w:r w:rsidRPr="245A02A4">
        <w:rPr>
          <w:lang w:val="en-GB"/>
        </w:rPr>
        <w:t xml:space="preserve">he forgets to take </w:t>
      </w:r>
      <w:r w:rsidR="00367F98">
        <w:rPr>
          <w:lang w:val="en-GB"/>
        </w:rPr>
        <w:t>her medication</w:t>
      </w:r>
      <w:r w:rsidRPr="245A02A4">
        <w:rPr>
          <w:lang w:val="en-GB"/>
        </w:rPr>
        <w:t xml:space="preserve">. He is concerned that his </w:t>
      </w:r>
      <w:r w:rsidR="00367F98">
        <w:rPr>
          <w:lang w:val="en-GB"/>
        </w:rPr>
        <w:t>mother</w:t>
      </w:r>
      <w:r w:rsidR="00367F98" w:rsidRPr="245A02A4">
        <w:rPr>
          <w:lang w:val="en-GB"/>
        </w:rPr>
        <w:t xml:space="preserve"> </w:t>
      </w:r>
      <w:r w:rsidRPr="245A02A4">
        <w:rPr>
          <w:lang w:val="en-GB"/>
        </w:rPr>
        <w:t>will start experiencing mobility issues if h</w:t>
      </w:r>
      <w:r w:rsidR="00367F98">
        <w:rPr>
          <w:lang w:val="en-GB"/>
        </w:rPr>
        <w:t>er</w:t>
      </w:r>
      <w:r w:rsidRPr="245A02A4">
        <w:rPr>
          <w:lang w:val="en-GB"/>
        </w:rPr>
        <w:t xml:space="preserve"> condition progresses, such as lack of balance and coordination, or even pain in </w:t>
      </w:r>
      <w:r w:rsidR="00367F98">
        <w:rPr>
          <w:lang w:val="en-GB"/>
        </w:rPr>
        <w:t>her joints</w:t>
      </w:r>
      <w:r w:rsidRPr="245A02A4">
        <w:rPr>
          <w:lang w:val="en-GB"/>
        </w:rPr>
        <w:t xml:space="preserve">. He is also worried that </w:t>
      </w:r>
      <w:r w:rsidR="006E25A9">
        <w:rPr>
          <w:lang w:val="en-GB"/>
        </w:rPr>
        <w:t>he</w:t>
      </w:r>
      <w:r w:rsidR="00367F98" w:rsidRPr="245A02A4">
        <w:rPr>
          <w:lang w:val="en-GB"/>
        </w:rPr>
        <w:t xml:space="preserve"> </w:t>
      </w:r>
      <w:r w:rsidRPr="245A02A4">
        <w:rPr>
          <w:lang w:val="en-GB"/>
        </w:rPr>
        <w:t xml:space="preserve">is not taking proper care of </w:t>
      </w:r>
      <w:r w:rsidR="006E25A9">
        <w:rPr>
          <w:lang w:val="en-GB"/>
        </w:rPr>
        <w:t>her mother by burdening her with his children</w:t>
      </w:r>
      <w:r w:rsidRPr="245A02A4">
        <w:rPr>
          <w:lang w:val="en-GB"/>
        </w:rPr>
        <w:t xml:space="preserve"> and is frustrated by the arguments </w:t>
      </w:r>
      <w:r w:rsidR="006E25A9">
        <w:rPr>
          <w:lang w:val="en-GB"/>
        </w:rPr>
        <w:t>he sometimes has with his father</w:t>
      </w:r>
      <w:r w:rsidRPr="245A02A4">
        <w:rPr>
          <w:lang w:val="en-GB"/>
        </w:rPr>
        <w:t xml:space="preserve"> about that subject.</w:t>
      </w:r>
    </w:p>
    <w:p w14:paraId="07F90050" w14:textId="77777777" w:rsidR="00075071" w:rsidRPr="000F05AC" w:rsidRDefault="00075071" w:rsidP="00DE64B1">
      <w:pPr>
        <w:pStyle w:val="Heading4"/>
      </w:pPr>
      <w:bookmarkStart w:id="100" w:name="_Toc435874996"/>
      <w:bookmarkStart w:id="101" w:name="_Toc435875111"/>
      <w:bookmarkStart w:id="102" w:name="_Toc435907046"/>
      <w:bookmarkStart w:id="103" w:name="_Toc436242483"/>
      <w:bookmarkStart w:id="104" w:name="_Toc438508417"/>
      <w:r w:rsidRPr="000F05AC">
        <w:lastRenderedPageBreak/>
        <w:t>Motivations</w:t>
      </w:r>
      <w:bookmarkEnd w:id="100"/>
      <w:bookmarkEnd w:id="101"/>
      <w:bookmarkEnd w:id="102"/>
      <w:bookmarkEnd w:id="103"/>
      <w:bookmarkEnd w:id="104"/>
    </w:p>
    <w:p w14:paraId="4FC3B3C8" w14:textId="4900AE18" w:rsidR="00B10AD1" w:rsidRPr="000F05AC" w:rsidRDefault="245A02A4" w:rsidP="00B10AD1">
      <w:pPr>
        <w:rPr>
          <w:lang w:val="en-GB"/>
        </w:rPr>
      </w:pPr>
      <w:r w:rsidRPr="245A02A4">
        <w:rPr>
          <w:lang w:val="en-GB"/>
        </w:rPr>
        <w:t xml:space="preserve">Pedro would like to be able to monitor </w:t>
      </w:r>
      <w:r w:rsidR="006E25A9">
        <w:rPr>
          <w:lang w:val="en-GB"/>
        </w:rPr>
        <w:t>his mother</w:t>
      </w:r>
      <w:r w:rsidRPr="245A02A4">
        <w:rPr>
          <w:lang w:val="en-GB"/>
        </w:rPr>
        <w:t xml:space="preserve"> health status, treatments and illness evolution in a non-intrusive manner. Any device to help his </w:t>
      </w:r>
      <w:r w:rsidR="006E25A9">
        <w:rPr>
          <w:lang w:val="en-GB"/>
        </w:rPr>
        <w:t>mother</w:t>
      </w:r>
      <w:r w:rsidRPr="245A02A4">
        <w:rPr>
          <w:lang w:val="en-GB"/>
        </w:rPr>
        <w:t xml:space="preserve"> deal with daily routines would also be very likely to interest Pedro. Since he is not very secure about his approach regarding his father</w:t>
      </w:r>
      <w:r w:rsidR="006E25A9">
        <w:rPr>
          <w:lang w:val="en-GB"/>
        </w:rPr>
        <w:t>’s worries and his mother’s illness,</w:t>
      </w:r>
      <w:r w:rsidRPr="245A02A4">
        <w:rPr>
          <w:lang w:val="en-GB"/>
        </w:rPr>
        <w:t xml:space="preserve"> he would also benefit from having access to caregiving skills training. </w:t>
      </w:r>
      <w:r w:rsidR="006E25A9">
        <w:rPr>
          <w:lang w:val="en-GB"/>
        </w:rPr>
        <w:t>H</w:t>
      </w:r>
      <w:r w:rsidRPr="245A02A4">
        <w:rPr>
          <w:lang w:val="en-GB"/>
        </w:rPr>
        <w:t xml:space="preserve">e worries that his </w:t>
      </w:r>
      <w:r w:rsidR="006E25A9">
        <w:rPr>
          <w:lang w:val="en-GB"/>
        </w:rPr>
        <w:t xml:space="preserve">parents’ </w:t>
      </w:r>
      <w:r w:rsidRPr="245A02A4">
        <w:rPr>
          <w:lang w:val="en-GB"/>
        </w:rPr>
        <w:t xml:space="preserve">house is not fully prepared </w:t>
      </w:r>
      <w:r w:rsidR="006E25A9" w:rsidRPr="245A02A4">
        <w:rPr>
          <w:lang w:val="en-GB"/>
        </w:rPr>
        <w:t>to receive someone with mobility issues</w:t>
      </w:r>
      <w:r w:rsidR="006E25A9">
        <w:rPr>
          <w:lang w:val="en-GB"/>
        </w:rPr>
        <w:t xml:space="preserve"> if his mother’s illness worsens</w:t>
      </w:r>
      <w:r w:rsidRPr="245A02A4">
        <w:rPr>
          <w:lang w:val="en-GB"/>
        </w:rPr>
        <w:t>.</w:t>
      </w:r>
    </w:p>
    <w:p w14:paraId="120784E5" w14:textId="77777777" w:rsidR="004D50DE" w:rsidRPr="000F05AC" w:rsidRDefault="004D50DE" w:rsidP="00DE64B1">
      <w:pPr>
        <w:pStyle w:val="Heading4"/>
      </w:pPr>
      <w:bookmarkStart w:id="105" w:name="_Toc435874997"/>
      <w:bookmarkStart w:id="106" w:name="_Toc435875112"/>
      <w:bookmarkStart w:id="107" w:name="_Toc435907047"/>
      <w:bookmarkStart w:id="108" w:name="_Toc436242484"/>
      <w:bookmarkStart w:id="109" w:name="_Toc438508418"/>
      <w:r w:rsidRPr="000F05AC">
        <w:t>Scenario</w:t>
      </w:r>
      <w:bookmarkEnd w:id="105"/>
      <w:bookmarkEnd w:id="106"/>
      <w:bookmarkEnd w:id="107"/>
      <w:bookmarkEnd w:id="108"/>
      <w:bookmarkEnd w:id="109"/>
    </w:p>
    <w:p w14:paraId="33935A4F" w14:textId="01BF6552" w:rsidR="004D50DE" w:rsidRPr="000F05AC" w:rsidRDefault="245A02A4" w:rsidP="00752172">
      <w:pPr>
        <w:rPr>
          <w:lang w:val="en-GB"/>
        </w:rPr>
      </w:pPr>
      <w:r w:rsidRPr="245A02A4">
        <w:rPr>
          <w:lang w:val="en-GB"/>
        </w:rPr>
        <w:t xml:space="preserve">Pedro takes care of his </w:t>
      </w:r>
      <w:r w:rsidR="004869E0">
        <w:rPr>
          <w:lang w:val="en-GB"/>
        </w:rPr>
        <w:t>mother</w:t>
      </w:r>
      <w:r w:rsidRPr="245A02A4">
        <w:rPr>
          <w:lang w:val="en-GB"/>
        </w:rPr>
        <w:t xml:space="preserve"> who was diagnosed with </w:t>
      </w:r>
      <w:r w:rsidR="004869E0">
        <w:rPr>
          <w:lang w:val="en-GB"/>
        </w:rPr>
        <w:t>arthritis</w:t>
      </w:r>
      <w:r w:rsidRPr="245A02A4">
        <w:rPr>
          <w:lang w:val="en-GB"/>
        </w:rPr>
        <w:t xml:space="preserve">. He is always concerned about </w:t>
      </w:r>
      <w:r w:rsidR="004869E0" w:rsidRPr="245A02A4">
        <w:rPr>
          <w:lang w:val="en-GB"/>
        </w:rPr>
        <w:t>h</w:t>
      </w:r>
      <w:r w:rsidR="004869E0">
        <w:rPr>
          <w:lang w:val="en-GB"/>
        </w:rPr>
        <w:t>er</w:t>
      </w:r>
      <w:r w:rsidR="004869E0" w:rsidRPr="245A02A4">
        <w:rPr>
          <w:lang w:val="en-GB"/>
        </w:rPr>
        <w:t xml:space="preserve"> </w:t>
      </w:r>
      <w:r w:rsidRPr="245A02A4">
        <w:rPr>
          <w:lang w:val="en-GB"/>
        </w:rPr>
        <w:t xml:space="preserve">health, </w:t>
      </w:r>
      <w:r w:rsidR="004869E0">
        <w:rPr>
          <w:lang w:val="en-GB"/>
        </w:rPr>
        <w:t>since she takes care of his children which take a big toil in her health</w:t>
      </w:r>
      <w:r w:rsidRPr="245A02A4">
        <w:rPr>
          <w:lang w:val="en-GB"/>
        </w:rPr>
        <w:t xml:space="preserve">. However, his constant worries have caused some arguments between </w:t>
      </w:r>
      <w:r w:rsidR="004869E0">
        <w:rPr>
          <w:lang w:val="en-GB"/>
        </w:rPr>
        <w:t>him and his father</w:t>
      </w:r>
      <w:r w:rsidRPr="245A02A4">
        <w:rPr>
          <w:lang w:val="en-GB"/>
        </w:rPr>
        <w:t xml:space="preserve">, which made him question his abilities as a caregiver. To help him monitor his </w:t>
      </w:r>
      <w:r w:rsidR="004869E0">
        <w:rPr>
          <w:lang w:val="en-GB"/>
        </w:rPr>
        <w:t>mothers</w:t>
      </w:r>
      <w:r w:rsidR="004869E0" w:rsidRPr="245A02A4">
        <w:rPr>
          <w:lang w:val="en-GB"/>
        </w:rPr>
        <w:t xml:space="preserve">’ </w:t>
      </w:r>
      <w:r w:rsidRPr="245A02A4">
        <w:rPr>
          <w:lang w:val="en-GB"/>
        </w:rPr>
        <w:t>health, as well as to improve his caregiving skills, Pedro</w:t>
      </w:r>
      <w:r w:rsidR="004869E0">
        <w:rPr>
          <w:lang w:val="en-GB"/>
        </w:rPr>
        <w:t xml:space="preserve"> and his mother</w:t>
      </w:r>
      <w:r w:rsidRPr="245A02A4">
        <w:rPr>
          <w:lang w:val="en-GB"/>
        </w:rPr>
        <w:t xml:space="preserve"> decided to subscribe the Organizational Life Assistant (OLA) system with the agreement of his father. To do so, he </w:t>
      </w:r>
      <w:r w:rsidR="00D80F0E">
        <w:rPr>
          <w:lang w:val="en-GB"/>
        </w:rPr>
        <w:t>gifted</w:t>
      </w:r>
      <w:r w:rsidR="00216C7F">
        <w:rPr>
          <w:lang w:val="en-GB"/>
        </w:rPr>
        <w:t xml:space="preserve"> his </w:t>
      </w:r>
      <w:r w:rsidR="00D80F0E">
        <w:rPr>
          <w:lang w:val="en-GB"/>
        </w:rPr>
        <w:t xml:space="preserve">tablet to his mother so she </w:t>
      </w:r>
      <w:r w:rsidRPr="245A02A4">
        <w:rPr>
          <w:lang w:val="en-GB"/>
        </w:rPr>
        <w:t xml:space="preserve">could communicate with OLA, while he interacted with it using both his smartphone and his laptop. </w:t>
      </w:r>
    </w:p>
    <w:p w14:paraId="77C98754" w14:textId="68D34FC2" w:rsidR="004D50DE" w:rsidRPr="000F05AC" w:rsidRDefault="245A02A4" w:rsidP="00D80F0E">
      <w:pPr>
        <w:rPr>
          <w:lang w:val="en-GB"/>
        </w:rPr>
      </w:pPr>
      <w:r w:rsidRPr="245A02A4">
        <w:rPr>
          <w:lang w:val="en-GB"/>
        </w:rPr>
        <w:t>Pedro found OLA to be a great solution to monit</w:t>
      </w:r>
      <w:r w:rsidR="00D80F0E">
        <w:rPr>
          <w:lang w:val="en-GB"/>
        </w:rPr>
        <w:t>or the health condition of his mother. He could easily access her</w:t>
      </w:r>
      <w:r w:rsidRPr="245A02A4">
        <w:rPr>
          <w:lang w:val="en-GB"/>
        </w:rPr>
        <w:t xml:space="preserve"> health records, including </w:t>
      </w:r>
      <w:r w:rsidR="00D80F0E">
        <w:rPr>
          <w:lang w:val="en-GB"/>
        </w:rPr>
        <w:t>if that week she and his father went on their regular walk and if anything had happened</w:t>
      </w:r>
      <w:r w:rsidRPr="245A02A4">
        <w:rPr>
          <w:lang w:val="en-GB"/>
        </w:rPr>
        <w:t xml:space="preserve">. </w:t>
      </w:r>
      <w:r w:rsidR="00D80F0E">
        <w:rPr>
          <w:lang w:val="en-GB"/>
        </w:rPr>
        <w:t>As his mother started using the medication control app</w:t>
      </w:r>
      <w:r w:rsidRPr="245A02A4">
        <w:rPr>
          <w:lang w:val="en-GB"/>
        </w:rPr>
        <w:t xml:space="preserve"> Pedro </w:t>
      </w:r>
      <w:r w:rsidR="00D80F0E">
        <w:rPr>
          <w:lang w:val="en-GB"/>
        </w:rPr>
        <w:t xml:space="preserve">could </w:t>
      </w:r>
      <w:r w:rsidR="00D80F0E" w:rsidRPr="245A02A4">
        <w:rPr>
          <w:lang w:val="en-GB"/>
        </w:rPr>
        <w:t>effortless</w:t>
      </w:r>
      <w:r w:rsidR="00D80F0E">
        <w:rPr>
          <w:lang w:val="en-GB"/>
        </w:rPr>
        <w:t>ly</w:t>
      </w:r>
      <w:r w:rsidR="00D80F0E" w:rsidRPr="245A02A4">
        <w:rPr>
          <w:lang w:val="en-GB"/>
        </w:rPr>
        <w:t xml:space="preserve"> and no</w:t>
      </w:r>
      <w:r w:rsidR="00D80F0E">
        <w:rPr>
          <w:lang w:val="en-GB"/>
        </w:rPr>
        <w:t>n</w:t>
      </w:r>
      <w:r w:rsidR="00D80F0E" w:rsidRPr="245A02A4">
        <w:rPr>
          <w:lang w:val="en-GB"/>
        </w:rPr>
        <w:t>intrusive</w:t>
      </w:r>
      <w:r w:rsidR="00D80F0E">
        <w:rPr>
          <w:lang w:val="en-GB"/>
        </w:rPr>
        <w:t>ly</w:t>
      </w:r>
      <w:r w:rsidR="00D80F0E" w:rsidRPr="245A02A4">
        <w:rPr>
          <w:lang w:val="en-GB"/>
        </w:rPr>
        <w:t xml:space="preserve"> </w:t>
      </w:r>
      <w:r w:rsidRPr="245A02A4">
        <w:rPr>
          <w:lang w:val="en-GB"/>
        </w:rPr>
        <w:t xml:space="preserve">check his </w:t>
      </w:r>
      <w:r w:rsidR="00D80F0E">
        <w:rPr>
          <w:lang w:val="en-GB"/>
        </w:rPr>
        <w:t xml:space="preserve">mother </w:t>
      </w:r>
      <w:r w:rsidRPr="245A02A4">
        <w:rPr>
          <w:lang w:val="en-GB"/>
        </w:rPr>
        <w:t xml:space="preserve">current and past </w:t>
      </w:r>
      <w:r w:rsidR="00D80F0E">
        <w:rPr>
          <w:lang w:val="en-GB"/>
        </w:rPr>
        <w:t>medication intakes</w:t>
      </w:r>
      <w:r w:rsidRPr="245A02A4">
        <w:rPr>
          <w:lang w:val="en-GB"/>
        </w:rPr>
        <w:t xml:space="preserve">, as well as other health indicators, allowing him to understand its evolution over time. All this information was easy to understand, as it was displayed in charts and other friendly formats. </w:t>
      </w:r>
      <w:r w:rsidR="00D80F0E" w:rsidRPr="245A02A4">
        <w:rPr>
          <w:lang w:val="en-GB"/>
        </w:rPr>
        <w:t xml:space="preserve">By knowing that his </w:t>
      </w:r>
      <w:r w:rsidR="00D80F0E">
        <w:rPr>
          <w:lang w:val="en-GB"/>
        </w:rPr>
        <w:t>mother</w:t>
      </w:r>
      <w:r w:rsidR="00D80F0E" w:rsidRPr="245A02A4">
        <w:rPr>
          <w:lang w:val="en-GB"/>
        </w:rPr>
        <w:t xml:space="preserve"> was reminded to take </w:t>
      </w:r>
      <w:r w:rsidR="00D80F0E">
        <w:rPr>
          <w:lang w:val="en-GB"/>
        </w:rPr>
        <w:t>her pills</w:t>
      </w:r>
      <w:r w:rsidR="00D80F0E" w:rsidRPr="245A02A4">
        <w:rPr>
          <w:lang w:val="en-GB"/>
        </w:rPr>
        <w:t xml:space="preserve"> and by being notified himself, Pedro felt less worried, as he could call his father </w:t>
      </w:r>
      <w:r w:rsidR="00D80F0E">
        <w:rPr>
          <w:lang w:val="en-GB"/>
        </w:rPr>
        <w:t xml:space="preserve">or mother </w:t>
      </w:r>
      <w:r w:rsidR="00D80F0E" w:rsidRPr="245A02A4">
        <w:rPr>
          <w:lang w:val="en-GB"/>
        </w:rPr>
        <w:t xml:space="preserve">whenever </w:t>
      </w:r>
      <w:r w:rsidR="00D80F0E">
        <w:rPr>
          <w:lang w:val="en-GB"/>
        </w:rPr>
        <w:t>she missed a pill</w:t>
      </w:r>
      <w:r w:rsidR="00D80F0E" w:rsidRPr="245A02A4">
        <w:rPr>
          <w:lang w:val="en-GB"/>
        </w:rPr>
        <w:t xml:space="preserve">. </w:t>
      </w:r>
      <w:r w:rsidRPr="245A02A4">
        <w:rPr>
          <w:lang w:val="en-GB"/>
        </w:rPr>
        <w:t>I</w:t>
      </w:r>
      <w:r w:rsidR="00D80F0E">
        <w:rPr>
          <w:lang w:val="en-GB"/>
        </w:rPr>
        <w:t>n addition, both Pedro and his parents</w:t>
      </w:r>
      <w:r w:rsidRPr="245A02A4">
        <w:rPr>
          <w:lang w:val="en-GB"/>
        </w:rPr>
        <w:t xml:space="preserve"> used OLA to manage medical appointments, from consultations to treatments, by scheduling new appointments online and being reminded whenever there was one.</w:t>
      </w:r>
    </w:p>
    <w:p w14:paraId="06489BE8" w14:textId="400A9FF7" w:rsidR="004D50DE" w:rsidRPr="000F05AC" w:rsidRDefault="245A02A4" w:rsidP="00752172">
      <w:pPr>
        <w:rPr>
          <w:lang w:val="en-GB"/>
        </w:rPr>
      </w:pPr>
      <w:r w:rsidRPr="245A02A4">
        <w:rPr>
          <w:lang w:val="en-GB"/>
        </w:rPr>
        <w:t xml:space="preserve">Pedro also felt his caregiving skills improved using OLA, as he could easily access health information about </w:t>
      </w:r>
      <w:r w:rsidR="00D80F0E" w:rsidRPr="007356E2">
        <w:rPr>
          <w:i/>
          <w:iCs/>
          <w:lang w:val="en-GB"/>
        </w:rPr>
        <w:t>arthritis</w:t>
      </w:r>
      <w:r w:rsidRPr="245A02A4">
        <w:rPr>
          <w:lang w:val="en-GB"/>
        </w:rPr>
        <w:t xml:space="preserve"> and related topics, as well as caregiving tips specific to this condition. This allowed him to be more informed when taking important decisions about his </w:t>
      </w:r>
      <w:r w:rsidR="00D80F0E">
        <w:rPr>
          <w:lang w:val="en-GB"/>
        </w:rPr>
        <w:t>mothe</w:t>
      </w:r>
      <w:r w:rsidRPr="245A02A4">
        <w:rPr>
          <w:lang w:val="en-GB"/>
        </w:rPr>
        <w:t>r’s health. OLA even suggested him an online caregiver community where he could find support and exchange experiences with other caregivers in the same situation as him.</w:t>
      </w:r>
    </w:p>
    <w:p w14:paraId="2E83CECF" w14:textId="5137F960" w:rsidR="004D50DE" w:rsidRPr="000F05AC" w:rsidRDefault="00E53BE2" w:rsidP="00752172">
      <w:pPr>
        <w:rPr>
          <w:lang w:val="en-GB"/>
        </w:rPr>
      </w:pPr>
      <w:r>
        <w:rPr>
          <w:lang w:val="en-GB"/>
        </w:rPr>
        <w:lastRenderedPageBreak/>
        <w:t xml:space="preserve">Since Pedro was worried about the mobility of his mother he also wanted to do an environmental analysis to this parent’s house. </w:t>
      </w:r>
      <w:r w:rsidR="245A02A4" w:rsidRPr="245A02A4">
        <w:rPr>
          <w:lang w:val="en-GB"/>
        </w:rPr>
        <w:t>Given that he is very familiar with using technology, he chose to scan the house by himself using the equipment that was temporarily delivered to his</w:t>
      </w:r>
      <w:r>
        <w:rPr>
          <w:lang w:val="en-GB"/>
        </w:rPr>
        <w:t xml:space="preserve"> parent’s</w:t>
      </w:r>
      <w:r w:rsidR="245A02A4" w:rsidRPr="245A02A4">
        <w:rPr>
          <w:lang w:val="en-GB"/>
        </w:rPr>
        <w:t xml:space="preserve"> house. He downloaded OLA to his </w:t>
      </w:r>
      <w:r>
        <w:rPr>
          <w:lang w:val="en-GB"/>
        </w:rPr>
        <w:t xml:space="preserve">mother’s </w:t>
      </w:r>
      <w:r w:rsidR="245A02A4" w:rsidRPr="245A02A4">
        <w:rPr>
          <w:lang w:val="en-GB"/>
        </w:rPr>
        <w:t xml:space="preserve">tablet and configured it to use the Portuguese norms and regulations. He also drew a simplified floor plan of the house in the tablet. After completing the scan process, OLA provided an estimated time for the environmental analysis to be ready, based on the total scanned area. </w:t>
      </w:r>
      <w:r>
        <w:rPr>
          <w:lang w:val="en-GB"/>
        </w:rPr>
        <w:t>One hour later the</w:t>
      </w:r>
      <w:r w:rsidR="245A02A4" w:rsidRPr="245A02A4">
        <w:rPr>
          <w:lang w:val="en-GB"/>
        </w:rPr>
        <w:t xml:space="preserve"> OLA</w:t>
      </w:r>
      <w:r>
        <w:rPr>
          <w:lang w:val="en-GB"/>
        </w:rPr>
        <w:t xml:space="preserve"> app</w:t>
      </w:r>
      <w:r w:rsidR="245A02A4" w:rsidRPr="245A02A4">
        <w:rPr>
          <w:lang w:val="en-GB"/>
        </w:rPr>
        <w:t xml:space="preserve"> notified him about the results and he decided to examine them </w:t>
      </w:r>
      <w:r>
        <w:rPr>
          <w:lang w:val="en-GB"/>
        </w:rPr>
        <w:t xml:space="preserve">with his mother </w:t>
      </w:r>
      <w:r w:rsidR="245A02A4" w:rsidRPr="245A02A4">
        <w:rPr>
          <w:lang w:val="en-GB"/>
        </w:rPr>
        <w:t>using augmented reality.</w:t>
      </w:r>
    </w:p>
    <w:p w14:paraId="425A37C1" w14:textId="2333DDD8" w:rsidR="00E53BE2" w:rsidRDefault="006A70B8" w:rsidP="00E53BE2">
      <w:pPr>
        <w:rPr>
          <w:lang w:val="en-GB"/>
        </w:rPr>
      </w:pPr>
      <w:r w:rsidRPr="007356E2">
        <w:rPr>
          <w:rFonts w:ascii="Century Gothic" w:eastAsia="Century Gothic" w:hAnsi="Century Gothic" w:cs="Century Gothic"/>
          <w:lang w:val="en-GB"/>
        </w:rPr>
        <w:t>Two months</w:t>
      </w:r>
      <w:r w:rsidR="00E53BE2" w:rsidRPr="007356E2">
        <w:rPr>
          <w:rFonts w:ascii="Century Gothic" w:eastAsia="Century Gothic" w:hAnsi="Century Gothic" w:cs="Century Gothic"/>
          <w:lang w:val="en-GB"/>
        </w:rPr>
        <w:t xml:space="preserve"> later his parents decided to renovate their bathroom since it was one of the problematic areas of the house and asked him to talk to the foreman and there architect. </w:t>
      </w:r>
      <w:r w:rsidR="00E53BE2">
        <w:rPr>
          <w:lang w:val="en-GB"/>
        </w:rPr>
        <w:t>Using OLA on his</w:t>
      </w:r>
      <w:r w:rsidR="00E53BE2" w:rsidRPr="245A02A4">
        <w:rPr>
          <w:lang w:val="en-GB"/>
        </w:rPr>
        <w:t xml:space="preserve"> laptop to navigate through a three-dimensional model of the interior area of </w:t>
      </w:r>
      <w:r>
        <w:rPr>
          <w:lang w:val="en-GB"/>
        </w:rPr>
        <w:t>his parent’s</w:t>
      </w:r>
      <w:r w:rsidR="00E53BE2" w:rsidRPr="245A02A4">
        <w:rPr>
          <w:lang w:val="en-GB"/>
        </w:rPr>
        <w:t xml:space="preserve"> house</w:t>
      </w:r>
      <w:r>
        <w:rPr>
          <w:lang w:val="en-GB"/>
        </w:rPr>
        <w:t xml:space="preserve"> he was able to better explain the areas that they want to address and additionally provide the 3d model of his parents’ house to the architect who was able to use it as a reference for the alterations project.</w:t>
      </w:r>
    </w:p>
    <w:p w14:paraId="34AFE962" w14:textId="320B14A8" w:rsidR="38B8AF29" w:rsidRDefault="38B8AF29">
      <w:r w:rsidRPr="007356E2">
        <w:rPr>
          <w:rFonts w:ascii="Century Gothic" w:eastAsia="Century Gothic" w:hAnsi="Century Gothic" w:cs="Century Gothic"/>
          <w:lang w:val="en-GB"/>
        </w:rPr>
        <w:t>By providing an overview of the environmental barriers that existed in his</w:t>
      </w:r>
      <w:r w:rsidR="006A70B8" w:rsidRPr="007356E2">
        <w:rPr>
          <w:rFonts w:ascii="Century Gothic" w:eastAsia="Century Gothic" w:hAnsi="Century Gothic" w:cs="Century Gothic"/>
          <w:lang w:val="en-GB"/>
        </w:rPr>
        <w:t xml:space="preserve"> parent’s</w:t>
      </w:r>
      <w:r w:rsidRPr="00B406D2">
        <w:rPr>
          <w:rFonts w:ascii="Century Gothic" w:eastAsia="Century Gothic" w:hAnsi="Century Gothic" w:cs="Century Gothic"/>
          <w:lang w:val="en-GB"/>
        </w:rPr>
        <w:t xml:space="preserve"> home, OLA allowed Pedro </w:t>
      </w:r>
      <w:r w:rsidR="006A70B8" w:rsidRPr="00B406D2">
        <w:rPr>
          <w:rFonts w:ascii="Century Gothic" w:eastAsia="Century Gothic" w:hAnsi="Century Gothic" w:cs="Century Gothic"/>
          <w:lang w:val="en-GB"/>
        </w:rPr>
        <w:t>and his parents to adapt to his mothers’ current and future needs</w:t>
      </w:r>
      <w:r w:rsidRPr="00D867AE">
        <w:rPr>
          <w:rFonts w:ascii="Century Gothic" w:eastAsia="Century Gothic" w:hAnsi="Century Gothic" w:cs="Century Gothic"/>
          <w:lang w:val="en-GB"/>
        </w:rPr>
        <w:t>.</w:t>
      </w:r>
    </w:p>
    <w:p w14:paraId="71B06176" w14:textId="10FCA7EB" w:rsidR="00A56697" w:rsidRDefault="00A56697" w:rsidP="00075071">
      <w:pPr>
        <w:rPr>
          <w:lang w:val="en-GB"/>
        </w:rPr>
      </w:pPr>
    </w:p>
    <w:p w14:paraId="49D5FE85" w14:textId="77777777" w:rsidR="00A56697" w:rsidRDefault="00A56697" w:rsidP="00075071">
      <w:pPr>
        <w:rPr>
          <w:lang w:val="en-GB"/>
        </w:rPr>
      </w:pPr>
    </w:p>
    <w:p w14:paraId="0F27136A" w14:textId="77777777" w:rsidR="00075071" w:rsidRPr="000F05AC" w:rsidRDefault="00075071" w:rsidP="00075071">
      <w:pPr>
        <w:rPr>
          <w:rFonts w:asciiTheme="majorHAnsi" w:eastAsiaTheme="majorEastAsia" w:hAnsiTheme="majorHAnsi" w:cstheme="majorBidi"/>
          <w:color w:val="595959" w:themeColor="text1" w:themeTint="A6"/>
          <w:sz w:val="24"/>
          <w:szCs w:val="24"/>
          <w:lang w:val="en-GB"/>
        </w:rPr>
      </w:pPr>
      <w:r w:rsidRPr="000F05AC">
        <w:rPr>
          <w:lang w:val="en-GB"/>
        </w:rPr>
        <w:br w:type="page"/>
      </w:r>
    </w:p>
    <w:p w14:paraId="3B548199" w14:textId="77777777" w:rsidR="00CC5446" w:rsidRPr="000F05AC" w:rsidRDefault="00CC5446" w:rsidP="00CC5446">
      <w:pPr>
        <w:pStyle w:val="Heading2"/>
        <w:rPr>
          <w:lang w:val="en-GB"/>
        </w:rPr>
      </w:pPr>
      <w:bookmarkStart w:id="110" w:name="_Toc421617260"/>
      <w:bookmarkStart w:id="111" w:name="_Toc438508419"/>
      <w:r w:rsidRPr="000F05AC">
        <w:rPr>
          <w:lang w:val="en-GB"/>
        </w:rPr>
        <w:lastRenderedPageBreak/>
        <w:t>Formal Caregivers</w:t>
      </w:r>
      <w:bookmarkEnd w:id="110"/>
      <w:bookmarkEnd w:id="111"/>
    </w:p>
    <w:p w14:paraId="32DFA085" w14:textId="77777777" w:rsidR="00CC5446" w:rsidRPr="000F05AC" w:rsidRDefault="00CC5446" w:rsidP="007C7591">
      <w:pPr>
        <w:rPr>
          <w:lang w:val="en-GB"/>
        </w:rPr>
      </w:pPr>
      <w:r w:rsidRPr="000F05AC">
        <w:rPr>
          <w:noProof/>
          <w:lang w:val="pt-PT" w:eastAsia="pt-PT"/>
        </w:rPr>
        <w:drawing>
          <wp:anchor distT="0" distB="0" distL="114300" distR="114300" simplePos="0" relativeHeight="251603456" behindDoc="0" locked="0" layoutInCell="1" allowOverlap="1" wp14:anchorId="2EB19CF9" wp14:editId="04D07489">
            <wp:simplePos x="0" y="0"/>
            <wp:positionH relativeFrom="margin">
              <wp:align>left</wp:align>
            </wp:positionH>
            <wp:positionV relativeFrom="paragraph">
              <wp:posOffset>26670</wp:posOffset>
            </wp:positionV>
            <wp:extent cx="1908810" cy="2123440"/>
            <wp:effectExtent l="19050" t="0" r="0" b="0"/>
            <wp:wrapSquare wrapText="bothSides"/>
            <wp:docPr id="4" name="Picture 25" descr="Do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tor"/>
                    <pic:cNvPicPr>
                      <a:picLocks noChangeAspect="1" noChangeArrowheads="1"/>
                    </pic:cNvPicPr>
                  </pic:nvPicPr>
                  <pic:blipFill>
                    <a:blip r:embed="rId34" cstate="print">
                      <a:extLst>
                        <a:ext uri="{28A0092B-C50C-407E-A947-70E740481C1C}">
                          <a14:useLocalDpi xmlns:a14="http://schemas.microsoft.com/office/drawing/2010/main" val="0"/>
                        </a:ext>
                      </a:extLst>
                    </a:blip>
                    <a:srcRect b="26314"/>
                    <a:stretch>
                      <a:fillRect/>
                    </a:stretch>
                  </pic:blipFill>
                  <pic:spPr bwMode="auto">
                    <a:xfrm>
                      <a:off x="0" y="0"/>
                      <a:ext cx="1908810" cy="2123440"/>
                    </a:xfrm>
                    <a:prstGeom prst="rect">
                      <a:avLst/>
                    </a:prstGeom>
                    <a:noFill/>
                    <a:ln>
                      <a:noFill/>
                    </a:ln>
                  </pic:spPr>
                </pic:pic>
              </a:graphicData>
            </a:graphic>
          </wp:anchor>
        </w:drawing>
      </w:r>
    </w:p>
    <w:p w14:paraId="757C5DB2" w14:textId="77777777" w:rsidR="00CC5446" w:rsidRPr="000F05AC" w:rsidRDefault="00CC5446" w:rsidP="000F05AC">
      <w:pPr>
        <w:outlineLvl w:val="2"/>
        <w:rPr>
          <w:lang w:val="en-GB"/>
        </w:rPr>
      </w:pPr>
      <w:bookmarkStart w:id="112" w:name="_Toc438508420"/>
      <w:r w:rsidRPr="000F05AC">
        <w:rPr>
          <w:lang w:val="en-GB"/>
        </w:rPr>
        <w:t>Luís</w:t>
      </w:r>
      <w:bookmarkEnd w:id="112"/>
      <w:r w:rsidRPr="000F05AC">
        <w:rPr>
          <w:lang w:val="en-GB"/>
        </w:rPr>
        <w:t xml:space="preserve"> </w:t>
      </w:r>
    </w:p>
    <w:p w14:paraId="5A0289D3" w14:textId="77777777" w:rsidR="00CC5446" w:rsidRPr="000F05AC" w:rsidRDefault="245A02A4" w:rsidP="007C7591">
      <w:pPr>
        <w:rPr>
          <w:lang w:val="en-GB"/>
        </w:rPr>
      </w:pPr>
      <w:r w:rsidRPr="245A02A4">
        <w:rPr>
          <w:lang w:val="en-GB"/>
        </w:rPr>
        <w:t>38 years old</w:t>
      </w:r>
    </w:p>
    <w:p w14:paraId="5156263B" w14:textId="77777777" w:rsidR="00CC5446" w:rsidRPr="000F05AC" w:rsidRDefault="245A02A4" w:rsidP="007C7591">
      <w:pPr>
        <w:rPr>
          <w:lang w:val="en-GB"/>
        </w:rPr>
      </w:pPr>
      <w:r w:rsidRPr="245A02A4">
        <w:rPr>
          <w:lang w:val="en-GB"/>
        </w:rPr>
        <w:t>Lisbon</w:t>
      </w:r>
    </w:p>
    <w:p w14:paraId="51986570" w14:textId="77777777" w:rsidR="00CC5446" w:rsidRPr="000F05AC" w:rsidRDefault="245A02A4" w:rsidP="007C7591">
      <w:pPr>
        <w:rPr>
          <w:lang w:val="en-GB"/>
        </w:rPr>
      </w:pPr>
      <w:r w:rsidRPr="245A02A4">
        <w:rPr>
          <w:lang w:val="en-GB"/>
        </w:rPr>
        <w:t>Married</w:t>
      </w:r>
    </w:p>
    <w:p w14:paraId="34E9AEAC" w14:textId="77777777" w:rsidR="00CC5446" w:rsidRDefault="245A02A4" w:rsidP="007C7591">
      <w:pPr>
        <w:rPr>
          <w:lang w:val="en-GB"/>
        </w:rPr>
      </w:pPr>
      <w:r w:rsidRPr="245A02A4">
        <w:rPr>
          <w:lang w:val="en-GB"/>
        </w:rPr>
        <w:t>Medical doctor</w:t>
      </w:r>
    </w:p>
    <w:p w14:paraId="2E67C4A8" w14:textId="2871B5C0" w:rsidR="007F3077" w:rsidRPr="000F05AC" w:rsidRDefault="007F3077" w:rsidP="007C7591">
      <w:pPr>
        <w:rPr>
          <w:lang w:val="en-GB"/>
        </w:rPr>
      </w:pPr>
      <w:r>
        <w:rPr>
          <w:lang w:val="en-GB"/>
        </w:rPr>
        <w:t>Monitors Teresa</w:t>
      </w:r>
    </w:p>
    <w:p w14:paraId="4C7A8D1A" w14:textId="77777777" w:rsidR="00CC5446" w:rsidRPr="000F05AC" w:rsidRDefault="00CC5446" w:rsidP="007C7591">
      <w:pPr>
        <w:rPr>
          <w:rFonts w:eastAsia="Calibri"/>
          <w:b/>
          <w:bCs/>
          <w:sz w:val="20"/>
          <w:szCs w:val="22"/>
          <w:lang w:val="en-GB"/>
        </w:rPr>
      </w:pPr>
    </w:p>
    <w:p w14:paraId="576187CF" w14:textId="77777777" w:rsidR="00CC5446" w:rsidRPr="000F05AC" w:rsidRDefault="00CC5446" w:rsidP="00DE64B1">
      <w:pPr>
        <w:pStyle w:val="Heading4"/>
      </w:pPr>
      <w:bookmarkStart w:id="113" w:name="_Toc435875006"/>
      <w:bookmarkStart w:id="114" w:name="_Toc435875121"/>
      <w:bookmarkStart w:id="115" w:name="_Toc435907056"/>
      <w:bookmarkStart w:id="116" w:name="_Toc436242493"/>
      <w:bookmarkStart w:id="117" w:name="_Toc438508421"/>
      <w:r w:rsidRPr="000F05AC">
        <w:t>Backstory</w:t>
      </w:r>
      <w:bookmarkEnd w:id="113"/>
      <w:bookmarkEnd w:id="114"/>
      <w:bookmarkEnd w:id="115"/>
      <w:bookmarkEnd w:id="116"/>
      <w:bookmarkEnd w:id="117"/>
    </w:p>
    <w:p w14:paraId="1D120A72" w14:textId="50339808" w:rsidR="000F05AC" w:rsidRPr="000F05AC" w:rsidRDefault="67568133" w:rsidP="000F05AC">
      <w:pPr>
        <w:rPr>
          <w:lang w:val="en-GB"/>
        </w:rPr>
      </w:pPr>
      <w:r w:rsidRPr="67568133">
        <w:rPr>
          <w:lang w:val="en-GB"/>
        </w:rPr>
        <w:t>Luís has worked at a Lisbon hospital</w:t>
      </w:r>
      <w:r w:rsidR="006732F1">
        <w:rPr>
          <w:lang w:val="en-GB"/>
        </w:rPr>
        <w:t xml:space="preserve"> (São Francisco Xavier)</w:t>
      </w:r>
      <w:r w:rsidRPr="67568133">
        <w:rPr>
          <w:lang w:val="en-GB"/>
        </w:rPr>
        <w:t xml:space="preserve"> for the last 12 years. His specialty is family medicine and although his patients are from all ages, seniors tend to be more common as they have more health-related problems and need closer monitoring. Having senior parents</w:t>
      </w:r>
      <w:r w:rsidR="006732F1">
        <w:rPr>
          <w:lang w:val="en-GB"/>
        </w:rPr>
        <w:t xml:space="preserve"> (Teresa)</w:t>
      </w:r>
      <w:r w:rsidRPr="67568133">
        <w:rPr>
          <w:lang w:val="en-GB"/>
        </w:rPr>
        <w:t xml:space="preserve"> himself and knowing the challenges they face, he has always tried to give special attention to the older patients.</w:t>
      </w:r>
    </w:p>
    <w:p w14:paraId="484BAD17" w14:textId="77777777" w:rsidR="00CC5446" w:rsidRPr="000F05AC" w:rsidRDefault="00CC5446" w:rsidP="00DE64B1">
      <w:pPr>
        <w:pStyle w:val="Heading4"/>
      </w:pPr>
      <w:bookmarkStart w:id="118" w:name="_Toc435875007"/>
      <w:bookmarkStart w:id="119" w:name="_Toc435875122"/>
      <w:bookmarkStart w:id="120" w:name="_Toc435907057"/>
      <w:bookmarkStart w:id="121" w:name="_Toc436242494"/>
      <w:bookmarkStart w:id="122" w:name="_Toc438508422"/>
      <w:r w:rsidRPr="000F05AC">
        <w:t>Percept</w:t>
      </w:r>
      <w:r w:rsidR="007C7591" w:rsidRPr="000F05AC">
        <w:t>ions regarding senior patients</w:t>
      </w:r>
      <w:bookmarkEnd w:id="118"/>
      <w:bookmarkEnd w:id="119"/>
      <w:bookmarkEnd w:id="120"/>
      <w:bookmarkEnd w:id="121"/>
      <w:bookmarkEnd w:id="122"/>
    </w:p>
    <w:p w14:paraId="488EB8ED" w14:textId="237AC441" w:rsidR="000F05AC" w:rsidRPr="000F05AC" w:rsidRDefault="67568133" w:rsidP="000F05AC">
      <w:r w:rsidRPr="67568133">
        <w:rPr>
          <w:lang w:val="en-GB"/>
        </w:rPr>
        <w:t>Luís believes that his patients’ quality-of-life is reasonable and that there is room for improvements. First of all, he strongly feels that the government should invest more in helping this population, in every aspect they can. In particular, solutions regarding daily life activities support and medication intake assistance could have a positive impact in seniors’ health and daily life.</w:t>
      </w:r>
    </w:p>
    <w:p w14:paraId="32270C0F" w14:textId="7926B441" w:rsidR="000F05AC" w:rsidRPr="000F05AC" w:rsidRDefault="5708EEAB" w:rsidP="00DE64B1">
      <w:pPr>
        <w:pStyle w:val="Heading4"/>
      </w:pPr>
      <w:bookmarkStart w:id="123" w:name="_Toc438508423"/>
      <w:r w:rsidRPr="5708EEAB">
        <w:t>Architectural barriers</w:t>
      </w:r>
      <w:bookmarkEnd w:id="123"/>
    </w:p>
    <w:p w14:paraId="3DFBB65A" w14:textId="41B9F998" w:rsidR="000F05AC" w:rsidRPr="000F05AC" w:rsidRDefault="67568133" w:rsidP="000F05AC">
      <w:pPr>
        <w:rPr>
          <w:lang w:val="en-GB"/>
        </w:rPr>
      </w:pPr>
      <w:r w:rsidRPr="007356E2">
        <w:rPr>
          <w:rFonts w:ascii="Century Gothic" w:eastAsia="Century Gothic" w:hAnsi="Century Gothic" w:cs="Century Gothic"/>
          <w:lang w:val="en-GB"/>
        </w:rPr>
        <w:t>Luís also works in the urgent care service of the hospital. When assisting older patients in their homes in case of an emergency, he sometimes faces physical barriers that limit his ability to assist them. He frequently encounters corridors that are too narrow and rooms with limited circulation space, preventing the use of stretchers or wheelchairs. Also, he frequently notices that their bathrooms are too small or do not have any hand rails.</w:t>
      </w:r>
    </w:p>
    <w:p w14:paraId="3DBF9FF2" w14:textId="77777777" w:rsidR="00CC5446" w:rsidRPr="000F05AC" w:rsidRDefault="00CC5446" w:rsidP="00DE64B1">
      <w:pPr>
        <w:pStyle w:val="Heading4"/>
      </w:pPr>
      <w:bookmarkStart w:id="124" w:name="_Toc435875008"/>
      <w:bookmarkStart w:id="125" w:name="_Toc435875123"/>
      <w:bookmarkStart w:id="126" w:name="_Toc435907058"/>
      <w:bookmarkStart w:id="127" w:name="_Toc436242495"/>
      <w:bookmarkStart w:id="128" w:name="_Toc438508424"/>
      <w:r w:rsidRPr="000F05AC">
        <w:t>Technological knowledge</w:t>
      </w:r>
      <w:bookmarkEnd w:id="124"/>
      <w:bookmarkEnd w:id="125"/>
      <w:bookmarkEnd w:id="126"/>
      <w:bookmarkEnd w:id="127"/>
      <w:bookmarkEnd w:id="128"/>
    </w:p>
    <w:p w14:paraId="5488C138" w14:textId="77777777" w:rsidR="000F05AC" w:rsidRPr="000F05AC" w:rsidRDefault="67568133" w:rsidP="000F05AC">
      <w:pPr>
        <w:rPr>
          <w:lang w:val="en-GB"/>
        </w:rPr>
      </w:pPr>
      <w:r w:rsidRPr="67568133">
        <w:rPr>
          <w:lang w:val="en-GB"/>
        </w:rPr>
        <w:t xml:space="preserve">Luís uses a PC with internet connection at work most of the time. He uses systems for clinical activity support (like SAM or SAPE) and does information research. Therefore, he </w:t>
      </w:r>
      <w:r w:rsidRPr="67568133">
        <w:rPr>
          <w:lang w:val="en-GB"/>
        </w:rPr>
        <w:lastRenderedPageBreak/>
        <w:t xml:space="preserve">has extended technological knowledge and knows how to take full advantage of the systems. </w:t>
      </w:r>
    </w:p>
    <w:p w14:paraId="6B860BC7" w14:textId="77777777" w:rsidR="00CC5446" w:rsidRPr="000F05AC" w:rsidRDefault="00CC5446" w:rsidP="00DE64B1">
      <w:pPr>
        <w:pStyle w:val="Heading4"/>
      </w:pPr>
      <w:bookmarkStart w:id="129" w:name="_Toc435875009"/>
      <w:bookmarkStart w:id="130" w:name="_Toc435875124"/>
      <w:bookmarkStart w:id="131" w:name="_Toc435907059"/>
      <w:bookmarkStart w:id="132" w:name="_Toc436242496"/>
      <w:bookmarkStart w:id="133" w:name="_Toc438508425"/>
      <w:r w:rsidRPr="000F05AC">
        <w:t>Technology in the working environment</w:t>
      </w:r>
      <w:bookmarkEnd w:id="129"/>
      <w:bookmarkEnd w:id="130"/>
      <w:bookmarkEnd w:id="131"/>
      <w:bookmarkEnd w:id="132"/>
      <w:bookmarkEnd w:id="133"/>
    </w:p>
    <w:p w14:paraId="508A8FFD" w14:textId="47C295C6" w:rsidR="000F05AC" w:rsidRDefault="67568133" w:rsidP="000F05AC">
      <w:pPr>
        <w:rPr>
          <w:lang w:val="en-GB"/>
        </w:rPr>
      </w:pPr>
      <w:r w:rsidRPr="67568133">
        <w:rPr>
          <w:lang w:val="en-GB"/>
        </w:rPr>
        <w:t xml:space="preserve">For Luís, the use of ICT in the hospital has improved many processes that were previously complicated and time consuming, in particular the integration of </w:t>
      </w:r>
      <w:r w:rsidR="00C43490" w:rsidRPr="67568133">
        <w:rPr>
          <w:lang w:val="en-GB"/>
        </w:rPr>
        <w:t>patient’s</w:t>
      </w:r>
      <w:r w:rsidRPr="67568133">
        <w:rPr>
          <w:lang w:val="en-GB"/>
        </w:rPr>
        <w:t xml:space="preserve"> information and the communication between multidisciplinary teams and with the patient himself. ICT also provides a good support on screening, counselling and referring patients to other specialties. Nevertheless, in his opinion the amount of equipment available at the hospital is still low and their workload prevents them from taking full advantage of the systems. He supports the direct contact with patients and thinks that spending too much time using his computer at a consult could negatively impact his relationship with the patient.</w:t>
      </w:r>
    </w:p>
    <w:p w14:paraId="3BB91DC7" w14:textId="77777777" w:rsidR="000F05AC" w:rsidRDefault="000F05AC" w:rsidP="00DE64B1">
      <w:pPr>
        <w:pStyle w:val="Heading4"/>
      </w:pPr>
      <w:bookmarkStart w:id="134" w:name="_Toc435875010"/>
      <w:bookmarkStart w:id="135" w:name="_Toc435875125"/>
      <w:bookmarkStart w:id="136" w:name="_Toc435907060"/>
      <w:bookmarkStart w:id="137" w:name="_Toc436242497"/>
      <w:bookmarkStart w:id="138" w:name="_Toc438508426"/>
      <w:r>
        <w:t>Scenario</w:t>
      </w:r>
      <w:bookmarkEnd w:id="134"/>
      <w:bookmarkEnd w:id="135"/>
      <w:bookmarkEnd w:id="136"/>
      <w:bookmarkEnd w:id="137"/>
      <w:bookmarkEnd w:id="138"/>
    </w:p>
    <w:p w14:paraId="06941278" w14:textId="77777777" w:rsidR="000F05AC" w:rsidRDefault="67568133" w:rsidP="000F05AC">
      <w:r>
        <w:t>Luís is a medical doctor who works at a central hospital in a large city. Most of his patients are older adults, so he is well aware of the challenges they face. He believes that they need solutions to support their daily life activities, assist their medication intake and improve their mobility inside their own homes. Whenever he believes their older patients would benefit from it, Luís suggests them to try out the OLA system, and some of them have already started using it.</w:t>
      </w:r>
    </w:p>
    <w:p w14:paraId="2B96D1F9" w14:textId="152F2E63" w:rsidR="006732F1" w:rsidRDefault="006732F1" w:rsidP="000F05AC">
      <w:r>
        <w:t xml:space="preserve">An example of successful OLA implementation is Teresa. </w:t>
      </w:r>
      <w:r w:rsidR="245A02A4">
        <w:t>OLA helps him monitor the medication intake</w:t>
      </w:r>
      <w:r>
        <w:t>, blood pressure and exercise schedule (Length, number of steps taken, heart rate)</w:t>
      </w:r>
      <w:r w:rsidR="245A02A4">
        <w:t xml:space="preserve"> of </w:t>
      </w:r>
      <w:r>
        <w:t>Teresa</w:t>
      </w:r>
      <w:r w:rsidR="245A02A4">
        <w:t xml:space="preserve">. For </w:t>
      </w:r>
      <w:r>
        <w:t>Teresa,</w:t>
      </w:r>
      <w:r w:rsidR="245A02A4">
        <w:t xml:space="preserve"> he </w:t>
      </w:r>
      <w:r>
        <w:t xml:space="preserve">has been </w:t>
      </w:r>
      <w:r w:rsidR="245A02A4">
        <w:t xml:space="preserve">able to create and update </w:t>
      </w:r>
      <w:r>
        <w:t xml:space="preserve">her </w:t>
      </w:r>
      <w:r w:rsidR="245A02A4">
        <w:t>medication intake schedule directly in the OLA platform</w:t>
      </w:r>
      <w:r>
        <w:t>, taking into account the medication effects,</w:t>
      </w:r>
      <w:r w:rsidR="245A02A4">
        <w:t xml:space="preserve"> so </w:t>
      </w:r>
      <w:r>
        <w:t xml:space="preserve">she </w:t>
      </w:r>
      <w:r w:rsidR="245A02A4">
        <w:t xml:space="preserve">can also have access to it. </w:t>
      </w:r>
      <w:r>
        <w:t>With Teresa he adjusted hear blood pressure medication from 1 pill every morning to 2 every 12 hours, since she had a big blood pressure drop every morning leaving her tiered.</w:t>
      </w:r>
    </w:p>
    <w:p w14:paraId="713F3524" w14:textId="66166551" w:rsidR="000F05AC" w:rsidRDefault="006732F1" w:rsidP="000F05AC">
      <w:r>
        <w:t>Additionally t</w:t>
      </w:r>
      <w:r w:rsidR="245A02A4">
        <w:t xml:space="preserve">his way, </w:t>
      </w:r>
      <w:r>
        <w:t>Teresa is</w:t>
      </w:r>
      <w:r w:rsidR="245A02A4">
        <w:t xml:space="preserve"> always reminded when </w:t>
      </w:r>
      <w:r>
        <w:t xml:space="preserve">she </w:t>
      </w:r>
      <w:r w:rsidR="245A02A4">
        <w:t xml:space="preserve">must take their medication, including how many and which pills </w:t>
      </w:r>
      <w:r w:rsidR="003D1E38">
        <w:t xml:space="preserve">she </w:t>
      </w:r>
      <w:r w:rsidR="245A02A4">
        <w:t xml:space="preserve">should take each time. Importantly, he is also notified when </w:t>
      </w:r>
      <w:r w:rsidR="003D1E38">
        <w:t xml:space="preserve">Teresa and other </w:t>
      </w:r>
      <w:r w:rsidR="245A02A4">
        <w:t>OLA patients forget to take their medication, as the system requires them to confirm the intake, allowing him to take the actions he considers necessary depending on each case.</w:t>
      </w:r>
    </w:p>
    <w:p w14:paraId="3EFCEBCC" w14:textId="1C57F8FE" w:rsidR="000F05AC" w:rsidRDefault="67568133" w:rsidP="000F05AC">
      <w:pPr>
        <w:rPr>
          <w:lang w:val="en-GB"/>
        </w:rPr>
      </w:pPr>
      <w:r w:rsidRPr="007356E2">
        <w:rPr>
          <w:rFonts w:ascii="Century Gothic" w:eastAsia="Century Gothic" w:hAnsi="Century Gothic" w:cs="Century Gothic"/>
          <w:lang w:val="en-GB"/>
        </w:rPr>
        <w:t xml:space="preserve">Using OLA, Luís can access information on his older patients’ housing conditions, which he often finds to be relevant when taking medical decisions. As long as his OLA patients perform the environmental analysis of their house, he can access information regarding </w:t>
      </w:r>
      <w:r w:rsidRPr="007356E2">
        <w:rPr>
          <w:rFonts w:ascii="Century Gothic" w:eastAsia="Century Gothic" w:hAnsi="Century Gothic" w:cs="Century Gothic"/>
          <w:lang w:val="en-GB"/>
        </w:rPr>
        <w:lastRenderedPageBreak/>
        <w:t>the architectural barriers that may prevent him or other healthcare professionals from providing assistance in case of an emergency. For example, a stretcher or a wheelchair</w:t>
      </w:r>
      <w:r w:rsidRPr="00B406D2">
        <w:rPr>
          <w:rFonts w:ascii="Century Gothic" w:eastAsia="Century Gothic" w:hAnsi="Century Gothic" w:cs="Century Gothic"/>
          <w:lang w:val="en-GB"/>
        </w:rPr>
        <w:t xml:space="preserve"> may not go through corridors or doorways that are too narrow. This way, Luís is able to decide which is the most appropriate equipment that he should take with him when providing assistance to OLA patients in case of an emergency</w:t>
      </w:r>
      <w:r w:rsidRPr="67568133">
        <w:rPr>
          <w:lang w:val="en-GB"/>
        </w:rPr>
        <w:t>.</w:t>
      </w:r>
    </w:p>
    <w:p w14:paraId="00F04311" w14:textId="25CD4562" w:rsidR="003D1E38" w:rsidRDefault="003D1E38">
      <w:pPr>
        <w:jc w:val="left"/>
        <w:rPr>
          <w:lang w:val="en-GB"/>
        </w:rPr>
      </w:pPr>
      <w:r>
        <w:rPr>
          <w:lang w:val="en-GB"/>
        </w:rPr>
        <w:br w:type="page"/>
      </w:r>
    </w:p>
    <w:p w14:paraId="0C2CA957" w14:textId="18A3ADDC" w:rsidR="00CC5446" w:rsidRPr="000F05AC" w:rsidRDefault="000F4D40" w:rsidP="00017537">
      <w:pPr>
        <w:outlineLvl w:val="2"/>
        <w:rPr>
          <w:lang w:val="en-GB"/>
        </w:rPr>
      </w:pPr>
      <w:bookmarkStart w:id="139" w:name="_Toc438508427"/>
      <w:r>
        <w:rPr>
          <w:noProof/>
          <w:lang w:val="pt-PT" w:eastAsia="pt-PT"/>
        </w:rPr>
        <w:lastRenderedPageBreak/>
        <w:drawing>
          <wp:anchor distT="0" distB="0" distL="114300" distR="114300" simplePos="0" relativeHeight="251686400" behindDoc="0" locked="0" layoutInCell="1" allowOverlap="1" wp14:anchorId="283E54C4" wp14:editId="4C136C0F">
            <wp:simplePos x="0" y="0"/>
            <wp:positionH relativeFrom="column">
              <wp:posOffset>38100</wp:posOffset>
            </wp:positionH>
            <wp:positionV relativeFrom="paragraph">
              <wp:posOffset>12065</wp:posOffset>
            </wp:positionV>
            <wp:extent cx="1590675" cy="2019300"/>
            <wp:effectExtent l="0" t="0" r="0" b="0"/>
            <wp:wrapSquare wrapText="bothSides"/>
            <wp:docPr id="154863100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5">
                      <a:extLst>
                        <a:ext uri="{28A0092B-C50C-407E-A947-70E740481C1C}">
                          <a14:useLocalDpi xmlns:a14="http://schemas.microsoft.com/office/drawing/2010/main" val="0"/>
                        </a:ext>
                      </a:extLst>
                    </a:blip>
                    <a:stretch>
                      <a:fillRect/>
                    </a:stretch>
                  </pic:blipFill>
                  <pic:spPr>
                    <a:xfrm>
                      <a:off x="0" y="0"/>
                      <a:ext cx="1590675" cy="2019300"/>
                    </a:xfrm>
                    <a:prstGeom prst="rect">
                      <a:avLst/>
                    </a:prstGeom>
                  </pic:spPr>
                </pic:pic>
              </a:graphicData>
            </a:graphic>
            <wp14:sizeRelH relativeFrom="page">
              <wp14:pctWidth>0</wp14:pctWidth>
            </wp14:sizeRelH>
            <wp14:sizeRelV relativeFrom="page">
              <wp14:pctHeight>0</wp14:pctHeight>
            </wp14:sizeRelV>
          </wp:anchor>
        </w:drawing>
      </w:r>
      <w:r w:rsidR="00E027B3">
        <w:rPr>
          <w:lang w:val="en-GB"/>
        </w:rPr>
        <w:t>Inês</w:t>
      </w:r>
      <w:bookmarkEnd w:id="139"/>
    </w:p>
    <w:p w14:paraId="4DAE2222" w14:textId="77777777" w:rsidR="00CC5446" w:rsidRPr="000F05AC" w:rsidRDefault="245A02A4" w:rsidP="009745AC">
      <w:pPr>
        <w:rPr>
          <w:lang w:val="en-GB"/>
        </w:rPr>
      </w:pPr>
      <w:r w:rsidRPr="245A02A4">
        <w:rPr>
          <w:lang w:val="en-GB"/>
        </w:rPr>
        <w:t>39 years old</w:t>
      </w:r>
    </w:p>
    <w:p w14:paraId="3A560D31" w14:textId="03C097EE" w:rsidR="00CC5446" w:rsidRPr="000F05AC" w:rsidRDefault="007E752A" w:rsidP="009745AC">
      <w:pPr>
        <w:rPr>
          <w:lang w:val="en-GB"/>
        </w:rPr>
      </w:pPr>
      <w:r>
        <w:rPr>
          <w:lang w:val="en-GB"/>
        </w:rPr>
        <w:t>Lisbon</w:t>
      </w:r>
    </w:p>
    <w:p w14:paraId="2A145422" w14:textId="77777777" w:rsidR="00CC5446" w:rsidRPr="000F05AC" w:rsidRDefault="245A02A4" w:rsidP="009745AC">
      <w:pPr>
        <w:rPr>
          <w:lang w:val="en-GB"/>
        </w:rPr>
      </w:pPr>
      <w:r w:rsidRPr="245A02A4">
        <w:rPr>
          <w:lang w:val="en-GB"/>
        </w:rPr>
        <w:t>Married</w:t>
      </w:r>
    </w:p>
    <w:p w14:paraId="74494F3B" w14:textId="77777777" w:rsidR="00CC5446" w:rsidRPr="000F05AC" w:rsidRDefault="245A02A4" w:rsidP="009745AC">
      <w:pPr>
        <w:rPr>
          <w:lang w:val="en-GB"/>
        </w:rPr>
      </w:pPr>
      <w:r w:rsidRPr="245A02A4">
        <w:rPr>
          <w:lang w:val="en-GB"/>
        </w:rPr>
        <w:t>Social Assistant</w:t>
      </w:r>
    </w:p>
    <w:p w14:paraId="173E3AAD" w14:textId="77777777" w:rsidR="00CC5446" w:rsidRDefault="00CC5446" w:rsidP="009745AC">
      <w:pPr>
        <w:rPr>
          <w:lang w:val="en-GB"/>
        </w:rPr>
      </w:pPr>
    </w:p>
    <w:p w14:paraId="199E0900" w14:textId="77777777" w:rsidR="008E1867" w:rsidRPr="000F05AC" w:rsidRDefault="008E1867" w:rsidP="009745AC">
      <w:pPr>
        <w:rPr>
          <w:lang w:val="en-GB"/>
        </w:rPr>
      </w:pPr>
    </w:p>
    <w:p w14:paraId="60552FAF" w14:textId="77777777" w:rsidR="00CC5446" w:rsidRPr="000F05AC" w:rsidRDefault="00CC5446" w:rsidP="00DE64B1">
      <w:pPr>
        <w:pStyle w:val="Heading4"/>
      </w:pPr>
      <w:bookmarkStart w:id="140" w:name="_Toc435875137"/>
      <w:bookmarkStart w:id="141" w:name="_Toc435906971"/>
      <w:bookmarkStart w:id="142" w:name="_Toc435907072"/>
      <w:bookmarkStart w:id="143" w:name="_Toc436242509"/>
      <w:bookmarkStart w:id="144" w:name="_Toc438508428"/>
      <w:r w:rsidRPr="000F05AC">
        <w:t>Backstory</w:t>
      </w:r>
      <w:bookmarkEnd w:id="140"/>
      <w:bookmarkEnd w:id="141"/>
      <w:bookmarkEnd w:id="142"/>
      <w:bookmarkEnd w:id="143"/>
      <w:bookmarkEnd w:id="144"/>
    </w:p>
    <w:p w14:paraId="4D5F6EFC" w14:textId="3413594E" w:rsidR="002454C4" w:rsidRDefault="67568133" w:rsidP="002454C4">
      <w:pPr>
        <w:rPr>
          <w:bCs/>
          <w:lang w:val="en-GB"/>
        </w:rPr>
      </w:pPr>
      <w:r w:rsidRPr="67568133">
        <w:rPr>
          <w:lang w:val="en-GB"/>
        </w:rPr>
        <w:t>Inês has been a social assistant at a private institution for social solidarity for 14 years. She manages her unit and deals mostly with cases concerning seniors with economic</w:t>
      </w:r>
      <w:r w:rsidR="00251F2B">
        <w:rPr>
          <w:lang w:val="en-GB"/>
        </w:rPr>
        <w:t xml:space="preserve"> housing</w:t>
      </w:r>
      <w:r w:rsidRPr="67568133">
        <w:rPr>
          <w:lang w:val="en-GB"/>
        </w:rPr>
        <w:t xml:space="preserve"> issues.</w:t>
      </w:r>
    </w:p>
    <w:p w14:paraId="6BB23A59" w14:textId="77777777" w:rsidR="00CC5446" w:rsidRPr="000F05AC" w:rsidRDefault="00CC5446" w:rsidP="00DE64B1">
      <w:pPr>
        <w:pStyle w:val="Heading4"/>
      </w:pPr>
      <w:bookmarkStart w:id="145" w:name="_Toc435875138"/>
      <w:bookmarkStart w:id="146" w:name="_Toc435906972"/>
      <w:bookmarkStart w:id="147" w:name="_Toc435907073"/>
      <w:bookmarkStart w:id="148" w:name="_Toc436242510"/>
      <w:bookmarkStart w:id="149" w:name="_Toc438508429"/>
      <w:r w:rsidRPr="000F05AC">
        <w:t>Percept</w:t>
      </w:r>
      <w:r w:rsidR="007C7591" w:rsidRPr="000F05AC">
        <w:t>ions regarding senior patients</w:t>
      </w:r>
      <w:bookmarkEnd w:id="145"/>
      <w:bookmarkEnd w:id="146"/>
      <w:bookmarkEnd w:id="147"/>
      <w:bookmarkEnd w:id="148"/>
      <w:bookmarkEnd w:id="149"/>
    </w:p>
    <w:p w14:paraId="320A5C25" w14:textId="77777777" w:rsidR="002454C4" w:rsidRPr="000F05AC" w:rsidRDefault="67568133" w:rsidP="002454C4">
      <w:pPr>
        <w:rPr>
          <w:lang w:val="en-GB"/>
        </w:rPr>
      </w:pPr>
      <w:r w:rsidRPr="67568133">
        <w:rPr>
          <w:lang w:val="en-GB"/>
        </w:rPr>
        <w:t xml:space="preserve">Although Inês considers that her patients’ quality-of-life is good, she is aware that loneliness, age-related declines and the economic difficulties that she aims to solve are still issues that need a good solution. She believes that using ICT technologies for promoting social activities, preventing risk factors, providing contacts and mediating solutions would significantly improve seniors’ well-being. </w:t>
      </w:r>
    </w:p>
    <w:p w14:paraId="52007193" w14:textId="30168159" w:rsidR="5708EEAB" w:rsidRDefault="5708EEAB" w:rsidP="00DE64B1">
      <w:pPr>
        <w:pStyle w:val="Heading4"/>
      </w:pPr>
      <w:bookmarkStart w:id="150" w:name="_Toc438508430"/>
      <w:r w:rsidRPr="5708EEAB">
        <w:t>Architectural barriers</w:t>
      </w:r>
      <w:bookmarkEnd w:id="150"/>
    </w:p>
    <w:p w14:paraId="623FC623" w14:textId="4AF07FF1" w:rsidR="5708EEAB" w:rsidRDefault="67568133">
      <w:r w:rsidRPr="007356E2">
        <w:rPr>
          <w:rFonts w:ascii="Century Gothic" w:eastAsia="Century Gothic" w:hAnsi="Century Gothic" w:cs="Century Gothic"/>
          <w:lang w:val="en-GB"/>
        </w:rPr>
        <w:t>From her experience working with older people, Inês knows they often face difficulties moving around inside their own homes and end up stumbling and even falling quite frequently. In most cases, these accidents happen because they trip on rugs or steps. Feeling weak while using the hand basin is also freq</w:t>
      </w:r>
      <w:r w:rsidRPr="00B406D2">
        <w:rPr>
          <w:rFonts w:ascii="Century Gothic" w:eastAsia="Century Gothic" w:hAnsi="Century Gothic" w:cs="Century Gothic"/>
          <w:lang w:val="en-GB"/>
        </w:rPr>
        <w:t>uent among the older adults she cares for.</w:t>
      </w:r>
    </w:p>
    <w:p w14:paraId="6593FDAA" w14:textId="77777777" w:rsidR="00CC5446" w:rsidRPr="000F05AC" w:rsidRDefault="00CC5446" w:rsidP="00DE64B1">
      <w:pPr>
        <w:pStyle w:val="Heading4"/>
      </w:pPr>
      <w:bookmarkStart w:id="151" w:name="_Toc435875139"/>
      <w:bookmarkStart w:id="152" w:name="_Toc435906973"/>
      <w:bookmarkStart w:id="153" w:name="_Toc435907074"/>
      <w:bookmarkStart w:id="154" w:name="_Toc436242511"/>
      <w:bookmarkStart w:id="155" w:name="_Toc438508431"/>
      <w:r w:rsidRPr="000F05AC">
        <w:t>Technological knowledge</w:t>
      </w:r>
      <w:bookmarkEnd w:id="151"/>
      <w:bookmarkEnd w:id="152"/>
      <w:bookmarkEnd w:id="153"/>
      <w:bookmarkEnd w:id="154"/>
      <w:bookmarkEnd w:id="155"/>
    </w:p>
    <w:p w14:paraId="18349902" w14:textId="77777777" w:rsidR="002454C4" w:rsidRPr="00F844D7" w:rsidRDefault="67568133" w:rsidP="002454C4">
      <w:pPr>
        <w:rPr>
          <w:lang w:val="en-GB"/>
        </w:rPr>
      </w:pPr>
      <w:r w:rsidRPr="67568133">
        <w:rPr>
          <w:lang w:val="en-GB"/>
        </w:rPr>
        <w:t>Inês uses a PC at work to manage patients and staff, visit professional websites and manage social activities. These tasks are more related to the institution management and she would also like to have a system that would help her manage patients’ information. She also has access to a tablet in her institution.</w:t>
      </w:r>
    </w:p>
    <w:p w14:paraId="09C3BAE3" w14:textId="77777777" w:rsidR="00CC5446" w:rsidRPr="000F05AC" w:rsidRDefault="00CC5446" w:rsidP="00DE64B1">
      <w:pPr>
        <w:pStyle w:val="Heading4"/>
      </w:pPr>
      <w:bookmarkStart w:id="156" w:name="_Toc435875140"/>
      <w:bookmarkStart w:id="157" w:name="_Toc435906974"/>
      <w:bookmarkStart w:id="158" w:name="_Toc435907075"/>
      <w:bookmarkStart w:id="159" w:name="_Toc436242512"/>
      <w:bookmarkStart w:id="160" w:name="_Toc438508432"/>
      <w:r w:rsidRPr="000F05AC">
        <w:lastRenderedPageBreak/>
        <w:t>Technology in the working environment</w:t>
      </w:r>
      <w:bookmarkEnd w:id="156"/>
      <w:bookmarkEnd w:id="157"/>
      <w:bookmarkEnd w:id="158"/>
      <w:bookmarkEnd w:id="159"/>
      <w:bookmarkEnd w:id="160"/>
    </w:p>
    <w:p w14:paraId="35FADB02" w14:textId="512AE0C7" w:rsidR="002454C4" w:rsidRDefault="67568133" w:rsidP="002454C4">
      <w:pPr>
        <w:rPr>
          <w:lang w:val="en-GB"/>
        </w:rPr>
      </w:pPr>
      <w:r w:rsidRPr="67568133">
        <w:rPr>
          <w:lang w:val="en-GB"/>
        </w:rPr>
        <w:t>For Inês, using ICT at work signifies a chance to improve her caregiving quality as she can have easier access to social security information related to her patients and easily communicate with them and other teams working with them. However, the lack of equipment at the institution and the costs involved in acquiring more are big barriers to having a good ICT environment at work.</w:t>
      </w:r>
    </w:p>
    <w:p w14:paraId="60834E4C" w14:textId="4072C3A0" w:rsidR="002454C4" w:rsidRDefault="002454C4" w:rsidP="00DE64B1">
      <w:pPr>
        <w:pStyle w:val="Heading4"/>
      </w:pPr>
      <w:bookmarkStart w:id="161" w:name="_Toc435875141"/>
      <w:bookmarkStart w:id="162" w:name="_Toc435906975"/>
      <w:bookmarkStart w:id="163" w:name="_Toc435907076"/>
      <w:bookmarkStart w:id="164" w:name="_Toc436242513"/>
      <w:bookmarkStart w:id="165" w:name="_Toc438508433"/>
      <w:r>
        <w:t>Scenario</w:t>
      </w:r>
      <w:bookmarkEnd w:id="161"/>
      <w:bookmarkEnd w:id="162"/>
      <w:bookmarkEnd w:id="163"/>
      <w:bookmarkEnd w:id="164"/>
      <w:bookmarkEnd w:id="165"/>
    </w:p>
    <w:p w14:paraId="412333BC" w14:textId="53E0AE97" w:rsidR="5708EEAB" w:rsidRDefault="67568133">
      <w:r w:rsidRPr="007356E2">
        <w:rPr>
          <w:rFonts w:ascii="Century Gothic" w:eastAsia="Century Gothic" w:hAnsi="Century Gothic" w:cs="Century Gothic"/>
          <w:lang w:val="en-GB"/>
        </w:rPr>
        <w:t>Inês is currently working on the case of Rosa, an older lady who recently fell at home after tripping on a step and is now recovering on a rehabilitation centre. Though she still needs to use a wheelchair to move around, Rosa has expressed her wish to go back home. After obtaining</w:t>
      </w:r>
      <w:r w:rsidRPr="00B406D2">
        <w:rPr>
          <w:rFonts w:ascii="Century Gothic" w:eastAsia="Century Gothic" w:hAnsi="Century Gothic" w:cs="Century Gothic"/>
          <w:lang w:val="en-GB"/>
        </w:rPr>
        <w:t xml:space="preserve"> her approval, Inês decided to use the OLA environmental analysis feature to find out if the house was prepared for her return. She chose to download the Portuguese version of OLA to the tablet available in her institution. She also took a picture of the floor plan of the house and uploaded it to OLA using the tablet.</w:t>
      </w:r>
    </w:p>
    <w:p w14:paraId="08BFE405" w14:textId="77777777" w:rsidR="002454C4" w:rsidRPr="002454C4" w:rsidRDefault="67568133" w:rsidP="002454C4">
      <w:pPr>
        <w:rPr>
          <w:lang w:val="en-GB"/>
        </w:rPr>
      </w:pPr>
      <w:r w:rsidRPr="67568133">
        <w:rPr>
          <w:lang w:val="en-GB"/>
        </w:rPr>
        <w:t>The scan equipment was temporarily made available to Inês and conveniently delivered to her office. She brought it to Rosa's place and initiated the environmental analysis process by launching the scanning wizard. As requested by OLA, she prepared the house for the scan by opening all the closed doors. She then started the environmental scan. OLA provided information regarding this procedure, including textual and visual instructions regarding how to manoeuvre the scanning equipment and a step-by-step video tutorial demonstrating how to scan a house. It also provided an interface which helped her throughout the whole process. Using her tablet, she was able to see the area she was currently scanning, as well as the ones she had already scanned. Several tips on how to perform the environmental scan were also presented on the screen.</w:t>
      </w:r>
    </w:p>
    <w:p w14:paraId="427B6463" w14:textId="77777777" w:rsidR="002454C4" w:rsidRPr="002454C4" w:rsidRDefault="67568133" w:rsidP="002454C4">
      <w:pPr>
        <w:rPr>
          <w:lang w:val="en-GB"/>
        </w:rPr>
      </w:pPr>
      <w:r w:rsidRPr="67568133">
        <w:rPr>
          <w:lang w:val="en-GB"/>
        </w:rPr>
        <w:t xml:space="preserve">After completing the scan of the entire house, OLA provided the estimated time for the environmental analysis to be ready, based on the total area that was previously scanned. One hour later, the results became available and Inês decided to examine them using augmented reality. The floor plan that she had previously uploaded was presented on the bottom left corner of the tablet screen with multiple environmental barriers marked in it. As she navigated through the house pointing the tablet, she noticed a red dot on the bathroom floor. When she tapped it, a text box popped up on the screen with the message: “Accessibility barrier: The area between the furniture is </w:t>
      </w:r>
      <w:r w:rsidRPr="67568133">
        <w:rPr>
          <w:lang w:val="en-GB"/>
        </w:rPr>
        <w:lastRenderedPageBreak/>
        <w:t xml:space="preserve">too limited, restricting its use by wheelchair users”. She then continued to explore the remaining environmental barriers identified in Rosa’s house. </w:t>
      </w:r>
    </w:p>
    <w:p w14:paraId="4F4074B3" w14:textId="77777777" w:rsidR="002454C4" w:rsidRPr="002454C4" w:rsidRDefault="67568133" w:rsidP="002454C4">
      <w:pPr>
        <w:rPr>
          <w:lang w:val="en-GB"/>
        </w:rPr>
      </w:pPr>
      <w:r w:rsidRPr="67568133">
        <w:rPr>
          <w:lang w:val="en-GB"/>
        </w:rPr>
        <w:t>In the end, Inês exported a report that transcribed the notes and recommendations of all the environmental barriers identified in Rosa’s house, categorizing them into “accessibility barrier” and “fall hazard”. Illustrations for each situation were also added to facilitate its understanding.</w:t>
      </w:r>
    </w:p>
    <w:p w14:paraId="5D617416" w14:textId="77777777" w:rsidR="002454C4" w:rsidRDefault="67568133" w:rsidP="002454C4">
      <w:pPr>
        <w:rPr>
          <w:lang w:val="en-GB"/>
        </w:rPr>
      </w:pPr>
      <w:r w:rsidRPr="67568133">
        <w:rPr>
          <w:lang w:val="en-GB"/>
        </w:rPr>
        <w:t>OLA helped Inês address all the barriers and hazards that existed in the house, allowing Rosa to return to her now fully accessible home.</w:t>
      </w:r>
    </w:p>
    <w:p w14:paraId="08E390EA" w14:textId="77777777" w:rsidR="002454C4" w:rsidRDefault="002454C4" w:rsidP="002454C4">
      <w:pPr>
        <w:rPr>
          <w:lang w:val="en-GB"/>
        </w:rPr>
      </w:pPr>
    </w:p>
    <w:p w14:paraId="23112B6D" w14:textId="77777777" w:rsidR="00CC5446" w:rsidRPr="000F05AC" w:rsidRDefault="00CC5446" w:rsidP="002454C4">
      <w:pPr>
        <w:rPr>
          <w:lang w:val="en-GB"/>
        </w:rPr>
      </w:pPr>
      <w:r w:rsidRPr="000F05AC">
        <w:rPr>
          <w:lang w:val="en-GB"/>
        </w:rPr>
        <w:br w:type="page"/>
      </w:r>
    </w:p>
    <w:p w14:paraId="667E2EC0" w14:textId="596B7284" w:rsidR="00CC5446" w:rsidRPr="000F05AC" w:rsidRDefault="00CC5446" w:rsidP="008E1867">
      <w:pPr>
        <w:rPr>
          <w:lang w:val="en-GB"/>
        </w:rPr>
      </w:pPr>
      <w:r w:rsidRPr="000F05AC">
        <w:rPr>
          <w:noProof/>
          <w:lang w:val="pt-PT" w:eastAsia="pt-PT"/>
        </w:rPr>
        <w:lastRenderedPageBreak/>
        <w:drawing>
          <wp:anchor distT="0" distB="0" distL="114300" distR="114300" simplePos="0" relativeHeight="251604480" behindDoc="0" locked="0" layoutInCell="1" allowOverlap="1" wp14:anchorId="29D60A3D" wp14:editId="20254F72">
            <wp:simplePos x="0" y="0"/>
            <wp:positionH relativeFrom="margin">
              <wp:align>left</wp:align>
            </wp:positionH>
            <wp:positionV relativeFrom="paragraph">
              <wp:posOffset>6985</wp:posOffset>
            </wp:positionV>
            <wp:extent cx="1743075" cy="1995805"/>
            <wp:effectExtent l="19050" t="0" r="9525" b="0"/>
            <wp:wrapSquare wrapText="bothSides"/>
            <wp:docPr id="9" name="Picture 28" descr="assis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ssistant"/>
                    <pic:cNvPicPr>
                      <a:picLocks noChangeAspect="1" noChangeArrowheads="1"/>
                    </pic:cNvPicPr>
                  </pic:nvPicPr>
                  <pic:blipFill>
                    <a:blip r:embed="rId36" cstate="print">
                      <a:extLst>
                        <a:ext uri="{28A0092B-C50C-407E-A947-70E740481C1C}">
                          <a14:useLocalDpi xmlns:a14="http://schemas.microsoft.com/office/drawing/2010/main" val="0"/>
                        </a:ext>
                      </a:extLst>
                    </a:blip>
                    <a:srcRect l="35316" r="14862" b="14627"/>
                    <a:stretch>
                      <a:fillRect/>
                    </a:stretch>
                  </pic:blipFill>
                  <pic:spPr bwMode="auto">
                    <a:xfrm>
                      <a:off x="0" y="0"/>
                      <a:ext cx="1743075" cy="1995805"/>
                    </a:xfrm>
                    <a:prstGeom prst="rect">
                      <a:avLst/>
                    </a:prstGeom>
                    <a:noFill/>
                    <a:ln>
                      <a:noFill/>
                    </a:ln>
                  </pic:spPr>
                </pic:pic>
              </a:graphicData>
            </a:graphic>
          </wp:anchor>
        </w:drawing>
      </w:r>
      <w:r w:rsidR="008F26DF">
        <w:rPr>
          <w:lang w:val="en-GB"/>
        </w:rPr>
        <w:t>Diana</w:t>
      </w:r>
      <w:r w:rsidRPr="000F05AC">
        <w:rPr>
          <w:lang w:val="en-GB"/>
        </w:rPr>
        <w:tab/>
        <w:t xml:space="preserve"> </w:t>
      </w:r>
    </w:p>
    <w:p w14:paraId="0C7F6609" w14:textId="77777777" w:rsidR="00CC5446" w:rsidRPr="000F05AC" w:rsidRDefault="245A02A4" w:rsidP="000F05AC">
      <w:pPr>
        <w:rPr>
          <w:lang w:val="en-GB"/>
        </w:rPr>
      </w:pPr>
      <w:r w:rsidRPr="245A02A4">
        <w:rPr>
          <w:lang w:val="en-GB"/>
        </w:rPr>
        <w:t>24 years old</w:t>
      </w:r>
    </w:p>
    <w:p w14:paraId="6B6E9B39" w14:textId="39452227" w:rsidR="00CC5446" w:rsidRPr="000F05AC" w:rsidRDefault="007E752A" w:rsidP="000F05AC">
      <w:pPr>
        <w:rPr>
          <w:lang w:val="en-GB"/>
        </w:rPr>
      </w:pPr>
      <w:r>
        <w:rPr>
          <w:lang w:val="en-GB"/>
        </w:rPr>
        <w:t>Lisbon</w:t>
      </w:r>
    </w:p>
    <w:p w14:paraId="19BB57C6" w14:textId="77777777" w:rsidR="00CC5446" w:rsidRPr="000F05AC" w:rsidRDefault="245A02A4" w:rsidP="000F05AC">
      <w:pPr>
        <w:rPr>
          <w:lang w:val="en-GB"/>
        </w:rPr>
      </w:pPr>
      <w:r w:rsidRPr="245A02A4">
        <w:rPr>
          <w:lang w:val="en-GB"/>
        </w:rPr>
        <w:t>Single</w:t>
      </w:r>
    </w:p>
    <w:p w14:paraId="195786B0" w14:textId="7C7733A6" w:rsidR="00CC5446" w:rsidRPr="000F05AC" w:rsidRDefault="245A02A4" w:rsidP="000F05AC">
      <w:pPr>
        <w:rPr>
          <w:lang w:val="en-GB"/>
        </w:rPr>
      </w:pPr>
      <w:r w:rsidRPr="245A02A4">
        <w:rPr>
          <w:lang w:val="en-GB"/>
        </w:rPr>
        <w:t>Direct Action Assistant</w:t>
      </w:r>
    </w:p>
    <w:p w14:paraId="6E097BEF" w14:textId="0FE7335B" w:rsidR="00CC5446" w:rsidRDefault="008E1867" w:rsidP="000F05AC">
      <w:pPr>
        <w:rPr>
          <w:lang w:val="en-GB"/>
        </w:rPr>
      </w:pPr>
      <w:r>
        <w:rPr>
          <w:lang w:val="en-GB"/>
        </w:rPr>
        <w:t>C</w:t>
      </w:r>
      <w:r w:rsidRPr="245A02A4">
        <w:rPr>
          <w:lang w:val="en-GB"/>
        </w:rPr>
        <w:t xml:space="preserve">urrently working on the case of </w:t>
      </w:r>
      <w:r>
        <w:rPr>
          <w:lang w:val="en-GB"/>
        </w:rPr>
        <w:t>Maria</w:t>
      </w:r>
    </w:p>
    <w:p w14:paraId="0F991DF5" w14:textId="77777777" w:rsidR="008E1867" w:rsidRPr="000F05AC" w:rsidRDefault="008E1867" w:rsidP="000F05AC">
      <w:pPr>
        <w:rPr>
          <w:lang w:val="en-GB"/>
        </w:rPr>
      </w:pPr>
    </w:p>
    <w:p w14:paraId="5BD40C7A" w14:textId="77777777" w:rsidR="00CC5446" w:rsidRPr="000F05AC" w:rsidRDefault="00CC5446" w:rsidP="00DE64B1">
      <w:pPr>
        <w:pStyle w:val="Heading4"/>
      </w:pPr>
      <w:bookmarkStart w:id="166" w:name="_Toc435875143"/>
      <w:bookmarkStart w:id="167" w:name="_Toc435906877"/>
      <w:bookmarkStart w:id="168" w:name="_Toc435906977"/>
      <w:bookmarkStart w:id="169" w:name="_Toc435907078"/>
      <w:bookmarkStart w:id="170" w:name="_Toc436242515"/>
      <w:bookmarkStart w:id="171" w:name="_Toc438508434"/>
      <w:r w:rsidRPr="000F05AC">
        <w:t>Backstory</w:t>
      </w:r>
      <w:bookmarkEnd w:id="166"/>
      <w:bookmarkEnd w:id="167"/>
      <w:bookmarkEnd w:id="168"/>
      <w:bookmarkEnd w:id="169"/>
      <w:bookmarkEnd w:id="170"/>
      <w:bookmarkEnd w:id="171"/>
    </w:p>
    <w:p w14:paraId="3CE79029" w14:textId="0405517C" w:rsidR="5708EEAB" w:rsidRDefault="5708EEAB">
      <w:r w:rsidRPr="5708EEAB">
        <w:rPr>
          <w:lang w:val="en-GB"/>
        </w:rPr>
        <w:t>Diana was always much attached to her grandparents and after high-school she decided to take a professional course and become a direct action assistant working with senior people. She started working at a private institution for social solidarity</w:t>
      </w:r>
      <w:r w:rsidR="000F4D40">
        <w:rPr>
          <w:lang w:val="en-GB"/>
        </w:rPr>
        <w:t xml:space="preserve"> </w:t>
      </w:r>
      <w:r w:rsidRPr="5708EEAB">
        <w:rPr>
          <w:lang w:val="en-GB"/>
        </w:rPr>
        <w:t>a year ago and is a very dedicated and caring professional. One of her main duties includes assessing the living and housing conditions of the older adults under her care and searching for social housing alternatives for those living in poor conditions.</w:t>
      </w:r>
    </w:p>
    <w:p w14:paraId="40D41537" w14:textId="77777777" w:rsidR="00CC5446" w:rsidRPr="000F05AC" w:rsidRDefault="00CC5446" w:rsidP="00DE64B1">
      <w:pPr>
        <w:pStyle w:val="Heading4"/>
      </w:pPr>
      <w:bookmarkStart w:id="172" w:name="_Toc435875144"/>
      <w:bookmarkStart w:id="173" w:name="_Toc435906878"/>
      <w:bookmarkStart w:id="174" w:name="_Toc435906978"/>
      <w:bookmarkStart w:id="175" w:name="_Toc435907079"/>
      <w:bookmarkStart w:id="176" w:name="_Toc436242516"/>
      <w:bookmarkStart w:id="177" w:name="_Toc438508435"/>
      <w:r w:rsidRPr="000F05AC">
        <w:t>Perceptions regarding senior patients’</w:t>
      </w:r>
      <w:bookmarkEnd w:id="172"/>
      <w:bookmarkEnd w:id="173"/>
      <w:bookmarkEnd w:id="174"/>
      <w:bookmarkEnd w:id="175"/>
      <w:bookmarkEnd w:id="176"/>
      <w:bookmarkEnd w:id="177"/>
      <w:r w:rsidRPr="000F05AC">
        <w:t xml:space="preserve"> </w:t>
      </w:r>
    </w:p>
    <w:p w14:paraId="3A64ACBA" w14:textId="73973B8C" w:rsidR="002454C4" w:rsidRPr="000F05AC" w:rsidRDefault="00AE70BC" w:rsidP="002454C4">
      <w:pPr>
        <w:rPr>
          <w:lang w:val="en-GB"/>
        </w:rPr>
      </w:pPr>
      <w:r w:rsidRPr="245A02A4">
        <w:rPr>
          <w:lang w:val="en-GB"/>
        </w:rPr>
        <w:t>Fortunately,</w:t>
      </w:r>
      <w:r w:rsidR="245A02A4" w:rsidRPr="245A02A4">
        <w:rPr>
          <w:lang w:val="en-GB"/>
        </w:rPr>
        <w:t xml:space="preserve"> Diana feels that her patients have a very good quality-of-life as they live in a big urban area and have access to all kinds of services. Even though some suffer from depression or anxiety they can easily ask for help at the institution. While at home, she believes they would benefit from monitoring solutions that would provide immediate help in dangerous situations or problematic activities for some like bathing or climbing stairs.</w:t>
      </w:r>
    </w:p>
    <w:p w14:paraId="1EBF200D" w14:textId="77777777" w:rsidR="00CC5446" w:rsidRPr="000F05AC" w:rsidRDefault="00CC5446" w:rsidP="00DE64B1">
      <w:pPr>
        <w:pStyle w:val="Heading4"/>
      </w:pPr>
      <w:bookmarkStart w:id="178" w:name="_Toc435875145"/>
      <w:bookmarkStart w:id="179" w:name="_Toc435906879"/>
      <w:bookmarkStart w:id="180" w:name="_Toc435906979"/>
      <w:bookmarkStart w:id="181" w:name="_Toc435907080"/>
      <w:bookmarkStart w:id="182" w:name="_Toc436242517"/>
      <w:bookmarkStart w:id="183" w:name="_Toc438508436"/>
      <w:r w:rsidRPr="000F05AC">
        <w:t>Technological knowledge</w:t>
      </w:r>
      <w:bookmarkEnd w:id="178"/>
      <w:bookmarkEnd w:id="179"/>
      <w:bookmarkEnd w:id="180"/>
      <w:bookmarkEnd w:id="181"/>
      <w:bookmarkEnd w:id="182"/>
      <w:bookmarkEnd w:id="183"/>
    </w:p>
    <w:p w14:paraId="20DFC249" w14:textId="147F7231" w:rsidR="002454C4" w:rsidRPr="000F05AC" w:rsidRDefault="245A02A4" w:rsidP="002454C4">
      <w:pPr>
        <w:rPr>
          <w:lang w:val="en-GB"/>
        </w:rPr>
      </w:pPr>
      <w:r w:rsidRPr="245A02A4">
        <w:rPr>
          <w:lang w:val="en-GB"/>
        </w:rPr>
        <w:t xml:space="preserve">Diana was never interested in technology other than her mobile phone. At work she prefers to spend time with the patients and </w:t>
      </w:r>
      <w:r w:rsidR="008F3E40">
        <w:rPr>
          <w:lang w:val="en-GB"/>
        </w:rPr>
        <w:t>does not use a computer at all.</w:t>
      </w:r>
    </w:p>
    <w:p w14:paraId="56DBEEEE" w14:textId="77777777" w:rsidR="00CC5446" w:rsidRPr="000F05AC" w:rsidRDefault="00CC5446" w:rsidP="00DE64B1">
      <w:pPr>
        <w:pStyle w:val="Heading4"/>
      </w:pPr>
      <w:bookmarkStart w:id="184" w:name="_Toc435875146"/>
      <w:bookmarkStart w:id="185" w:name="_Toc435906880"/>
      <w:bookmarkStart w:id="186" w:name="_Toc435906980"/>
      <w:bookmarkStart w:id="187" w:name="_Toc435907081"/>
      <w:bookmarkStart w:id="188" w:name="_Toc436242518"/>
      <w:bookmarkStart w:id="189" w:name="_Toc438508437"/>
      <w:r w:rsidRPr="000F05AC">
        <w:t>Technology in the working environment</w:t>
      </w:r>
      <w:bookmarkEnd w:id="184"/>
      <w:bookmarkEnd w:id="185"/>
      <w:bookmarkEnd w:id="186"/>
      <w:bookmarkEnd w:id="187"/>
      <w:bookmarkEnd w:id="188"/>
      <w:bookmarkEnd w:id="189"/>
    </w:p>
    <w:p w14:paraId="573E2EC6" w14:textId="20675CA5" w:rsidR="5708EEAB" w:rsidRDefault="38B8AF29">
      <w:r w:rsidRPr="38B8AF29">
        <w:rPr>
          <w:lang w:val="en-GB"/>
        </w:rPr>
        <w:t xml:space="preserve">Due to her workload and lack of ICT knowledge Diana has never been interested in using computers at work. Nevertheless, she thinks that ICT could benefit the communication between her team and patients at home, improving their satisfaction. Some research on illness prevention would also be useful for her, as she could promote sessions in which she would advise the seniors she works with. She would like to have </w:t>
      </w:r>
      <w:r w:rsidRPr="38B8AF29">
        <w:rPr>
          <w:lang w:val="en-GB"/>
        </w:rPr>
        <w:lastRenderedPageBreak/>
        <w:t>solutions that could help her assess the housing conditions and search for housing alternatives for older people.</w:t>
      </w:r>
    </w:p>
    <w:p w14:paraId="63027E38" w14:textId="77777777" w:rsidR="002454C4" w:rsidRDefault="002454C4" w:rsidP="00DE64B1">
      <w:pPr>
        <w:pStyle w:val="Heading4"/>
      </w:pPr>
      <w:bookmarkStart w:id="190" w:name="_Toc435875147"/>
      <w:bookmarkStart w:id="191" w:name="_Toc435906881"/>
      <w:bookmarkStart w:id="192" w:name="_Toc435906981"/>
      <w:bookmarkStart w:id="193" w:name="_Toc435907082"/>
      <w:bookmarkStart w:id="194" w:name="_Toc436242519"/>
      <w:bookmarkStart w:id="195" w:name="_Toc438508438"/>
      <w:r>
        <w:t>Scenario</w:t>
      </w:r>
      <w:bookmarkEnd w:id="190"/>
      <w:bookmarkEnd w:id="191"/>
      <w:bookmarkEnd w:id="192"/>
      <w:bookmarkEnd w:id="193"/>
      <w:bookmarkEnd w:id="194"/>
      <w:bookmarkEnd w:id="195"/>
    </w:p>
    <w:p w14:paraId="74B9E917" w14:textId="544CE8E2" w:rsidR="002454C4" w:rsidRPr="003F3847" w:rsidRDefault="245A02A4" w:rsidP="002454C4">
      <w:pPr>
        <w:rPr>
          <w:lang w:val="en-GB"/>
        </w:rPr>
      </w:pPr>
      <w:r w:rsidRPr="245A02A4">
        <w:rPr>
          <w:lang w:val="en-GB"/>
        </w:rPr>
        <w:t xml:space="preserve">Diana is currently working on the case of </w:t>
      </w:r>
      <w:r w:rsidR="00251F2B">
        <w:rPr>
          <w:lang w:val="en-GB"/>
        </w:rPr>
        <w:t>Maria</w:t>
      </w:r>
      <w:r w:rsidRPr="245A02A4">
        <w:rPr>
          <w:lang w:val="en-GB"/>
        </w:rPr>
        <w:t xml:space="preserve">, an older adult who recently started </w:t>
      </w:r>
      <w:r w:rsidR="00251F2B">
        <w:rPr>
          <w:lang w:val="en-GB"/>
        </w:rPr>
        <w:t>having</w:t>
      </w:r>
      <w:r w:rsidRPr="245A02A4">
        <w:rPr>
          <w:lang w:val="en-GB"/>
        </w:rPr>
        <w:t xml:space="preserve"> mobility</w:t>
      </w:r>
      <w:r w:rsidR="00251F2B">
        <w:rPr>
          <w:lang w:val="en-GB"/>
        </w:rPr>
        <w:t xml:space="preserve"> issue and was worried about falling</w:t>
      </w:r>
      <w:r w:rsidRPr="245A02A4">
        <w:rPr>
          <w:lang w:val="en-GB"/>
        </w:rPr>
        <w:t xml:space="preserve">. </w:t>
      </w:r>
      <w:r w:rsidR="00251F2B">
        <w:rPr>
          <w:lang w:val="en-GB"/>
        </w:rPr>
        <w:t>Maria had already experienced a falling accident and wanted to avoid further</w:t>
      </w:r>
      <w:r w:rsidRPr="245A02A4">
        <w:rPr>
          <w:lang w:val="en-GB"/>
        </w:rPr>
        <w:t xml:space="preserve"> accessibility issues at </w:t>
      </w:r>
      <w:r w:rsidR="00251F2B">
        <w:rPr>
          <w:lang w:val="en-GB"/>
        </w:rPr>
        <w:t xml:space="preserve">her </w:t>
      </w:r>
      <w:r w:rsidRPr="245A02A4">
        <w:rPr>
          <w:lang w:val="en-GB"/>
        </w:rPr>
        <w:t xml:space="preserve">house. To help her assess and improve the accessibility of </w:t>
      </w:r>
      <w:r w:rsidR="00251F2B">
        <w:rPr>
          <w:lang w:val="en-GB"/>
        </w:rPr>
        <w:t>Marias</w:t>
      </w:r>
      <w:r w:rsidRPr="245A02A4">
        <w:rPr>
          <w:lang w:val="en-GB"/>
        </w:rPr>
        <w:t>’s home, Diana decided to use the OLA environmental analysis feature. Among other options, she downloaded OLA to the tablet available in her institution. She also configured it to use the Portuguese norms and regulations.</w:t>
      </w:r>
    </w:p>
    <w:p w14:paraId="3738E01E" w14:textId="5E269E23" w:rsidR="002454C4" w:rsidRPr="003F3847" w:rsidRDefault="245A02A4" w:rsidP="002454C4">
      <w:pPr>
        <w:rPr>
          <w:lang w:val="en-GB"/>
        </w:rPr>
      </w:pPr>
      <w:r w:rsidRPr="245A02A4">
        <w:rPr>
          <w:lang w:val="en-GB"/>
        </w:rPr>
        <w:t>Using OLA on the tablet, Diana was able to perform the environmental analysis in real-time. As she walked through the house</w:t>
      </w:r>
      <w:r w:rsidR="00251F2B">
        <w:rPr>
          <w:lang w:val="en-GB"/>
        </w:rPr>
        <w:t xml:space="preserve"> with Maria</w:t>
      </w:r>
      <w:r w:rsidRPr="245A02A4">
        <w:rPr>
          <w:lang w:val="en-GB"/>
        </w:rPr>
        <w:t xml:space="preserve"> while scanning it, OLA warned her to an environmental barrier by highlighting a rug on the tablet screen. The following message was displayed: “Fall hazard: The rug is folded up and might cause someone to trip and fall”. Bellow, the question “Is this rug slippery?” was also presented, as well as “Yes” and “No” buttons. As Diana tapped the “No” button, another message popped up on the screen: “Recommendation: Unfold the rug and consider removing it from this location”. She promptly unfolded the rug and rescanned the area, but his time OLA did not show any warning nor requested any action. She then continued to examine the remaining rooms of </w:t>
      </w:r>
      <w:r w:rsidR="00251F2B">
        <w:rPr>
          <w:lang w:val="en-GB"/>
        </w:rPr>
        <w:t>Marias</w:t>
      </w:r>
      <w:r w:rsidRPr="245A02A4">
        <w:rPr>
          <w:lang w:val="en-GB"/>
        </w:rPr>
        <w:t>’s house.</w:t>
      </w:r>
    </w:p>
    <w:p w14:paraId="3D75D0AD" w14:textId="1C2D05B1" w:rsidR="002454C4" w:rsidRDefault="245A02A4" w:rsidP="002454C4">
      <w:pPr>
        <w:rPr>
          <w:lang w:val="en-GB"/>
        </w:rPr>
      </w:pPr>
      <w:r w:rsidRPr="245A02A4">
        <w:rPr>
          <w:lang w:val="en-GB"/>
        </w:rPr>
        <w:t xml:space="preserve">OLA provided an overview of the existing environmental barriers in </w:t>
      </w:r>
      <w:r w:rsidR="00251F2B">
        <w:rPr>
          <w:lang w:val="en-GB"/>
        </w:rPr>
        <w:t>Marias</w:t>
      </w:r>
      <w:r w:rsidRPr="245A02A4">
        <w:rPr>
          <w:lang w:val="en-GB"/>
        </w:rPr>
        <w:t>’s house, allowing Diana to solve them in real-time.</w:t>
      </w:r>
    </w:p>
    <w:p w14:paraId="65796E0E" w14:textId="77777777" w:rsidR="002454C4" w:rsidRDefault="002454C4" w:rsidP="002454C4">
      <w:pPr>
        <w:rPr>
          <w:lang w:val="en-GB"/>
        </w:rPr>
      </w:pPr>
    </w:p>
    <w:p w14:paraId="505E75CC" w14:textId="77777777" w:rsidR="00C7149D" w:rsidRDefault="00C7149D" w:rsidP="002454C4">
      <w:pPr>
        <w:rPr>
          <w:lang w:val="en-GB"/>
        </w:rPr>
      </w:pPr>
    </w:p>
    <w:p w14:paraId="1EC3B278" w14:textId="77777777" w:rsidR="00C7149D" w:rsidRDefault="00C7149D">
      <w:pPr>
        <w:jc w:val="left"/>
        <w:rPr>
          <w:lang w:val="en-GB"/>
        </w:rPr>
      </w:pPr>
      <w:r>
        <w:rPr>
          <w:lang w:val="en-GB"/>
        </w:rPr>
        <w:br w:type="page"/>
      </w:r>
    </w:p>
    <w:p w14:paraId="55A2E1E3" w14:textId="77777777" w:rsidR="00C7149D" w:rsidRPr="00FE3B6D" w:rsidRDefault="00775F07" w:rsidP="00C7149D">
      <w:pPr>
        <w:pStyle w:val="Heading1"/>
        <w:rPr>
          <w:lang w:val="en-GB"/>
        </w:rPr>
      </w:pPr>
      <w:bookmarkStart w:id="196" w:name="_Toc438508439"/>
      <w:r w:rsidRPr="00FE3B6D">
        <w:rPr>
          <w:lang w:val="en-GB"/>
        </w:rPr>
        <w:lastRenderedPageBreak/>
        <w:t>Polish</w:t>
      </w:r>
      <w:r w:rsidR="00C7149D" w:rsidRPr="00FE3B6D">
        <w:rPr>
          <w:lang w:val="en-GB"/>
        </w:rPr>
        <w:t xml:space="preserve"> Personas and Scenarios</w:t>
      </w:r>
      <w:bookmarkEnd w:id="196"/>
    </w:p>
    <w:p w14:paraId="5573F562" w14:textId="77777777" w:rsidR="00C7149D" w:rsidRPr="00FE3B6D" w:rsidRDefault="00E02B6E" w:rsidP="00C7149D">
      <w:pPr>
        <w:pStyle w:val="Heading2"/>
        <w:rPr>
          <w:lang w:val="en-GB"/>
        </w:rPr>
      </w:pPr>
      <w:bookmarkStart w:id="197" w:name="_Toc438508440"/>
      <w:r>
        <w:rPr>
          <w:lang w:val="en-GB"/>
        </w:rPr>
        <w:t>Senior</w:t>
      </w:r>
      <w:bookmarkEnd w:id="197"/>
    </w:p>
    <w:p w14:paraId="3D9E1CA6" w14:textId="77777777" w:rsidR="00FE3B6D" w:rsidRPr="00FE3B6D" w:rsidRDefault="00FE3B6D" w:rsidP="00AF3BF3">
      <w:pPr>
        <w:rPr>
          <w:lang w:val="en-GB"/>
        </w:rPr>
      </w:pPr>
      <w:r w:rsidRPr="00FE3B6D">
        <w:rPr>
          <w:noProof/>
          <w:lang w:val="pt-PT" w:eastAsia="pt-PT"/>
        </w:rPr>
        <w:drawing>
          <wp:anchor distT="0" distB="0" distL="114300" distR="114300" simplePos="0" relativeHeight="251605504" behindDoc="0" locked="0" layoutInCell="1" allowOverlap="1" wp14:anchorId="1527FA40" wp14:editId="526593A4">
            <wp:simplePos x="0" y="0"/>
            <wp:positionH relativeFrom="column">
              <wp:posOffset>0</wp:posOffset>
            </wp:positionH>
            <wp:positionV relativeFrom="paragraph">
              <wp:posOffset>17145</wp:posOffset>
            </wp:positionV>
            <wp:extent cx="1600200" cy="1981200"/>
            <wp:effectExtent l="19050" t="0" r="0" b="0"/>
            <wp:wrapThrough wrapText="bothSides">
              <wp:wrapPolygon edited="0">
                <wp:start x="-257" y="0"/>
                <wp:lineTo x="-257" y="21392"/>
                <wp:lineTo x="21600" y="21392"/>
                <wp:lineTo x="21600" y="0"/>
                <wp:lineTo x="-257" y="0"/>
              </wp:wrapPolygon>
            </wp:wrapThrough>
            <wp:docPr id="1" name="Obraz 2" descr="C:\Users\samsung\Downloads\ewu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sung\Downloads\ewunia.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00200" cy="1981200"/>
                    </a:xfrm>
                    <a:prstGeom prst="rect">
                      <a:avLst/>
                    </a:prstGeom>
                    <a:noFill/>
                    <a:ln>
                      <a:noFill/>
                    </a:ln>
                  </pic:spPr>
                </pic:pic>
              </a:graphicData>
            </a:graphic>
          </wp:anchor>
        </w:drawing>
      </w:r>
    </w:p>
    <w:p w14:paraId="39DC3169" w14:textId="77777777" w:rsidR="00FE3B6D" w:rsidRPr="00FE3B6D" w:rsidRDefault="00FE3B6D" w:rsidP="00B33841">
      <w:pPr>
        <w:outlineLvl w:val="2"/>
        <w:rPr>
          <w:lang w:val="en-GB"/>
        </w:rPr>
      </w:pPr>
      <w:bookmarkStart w:id="198" w:name="_Toc438508441"/>
      <w:r w:rsidRPr="00FE3B6D">
        <w:rPr>
          <w:lang w:val="en-GB"/>
        </w:rPr>
        <w:t>Ela</w:t>
      </w:r>
      <w:bookmarkEnd w:id="198"/>
      <w:r w:rsidRPr="00FE3B6D">
        <w:rPr>
          <w:lang w:val="en-GB"/>
        </w:rPr>
        <w:t xml:space="preserve"> </w:t>
      </w:r>
    </w:p>
    <w:p w14:paraId="3FCDDB7B" w14:textId="77777777" w:rsidR="00FE3B6D" w:rsidRPr="00FE3B6D" w:rsidRDefault="245A02A4" w:rsidP="00AF3BF3">
      <w:pPr>
        <w:rPr>
          <w:lang w:val="en-GB"/>
        </w:rPr>
      </w:pPr>
      <w:r w:rsidRPr="245A02A4">
        <w:rPr>
          <w:lang w:val="en-GB"/>
        </w:rPr>
        <w:t>69 years old</w:t>
      </w:r>
    </w:p>
    <w:p w14:paraId="438CC796" w14:textId="77777777" w:rsidR="00FE3B6D" w:rsidRPr="00FE3B6D" w:rsidRDefault="245A02A4" w:rsidP="00AF3BF3">
      <w:pPr>
        <w:rPr>
          <w:lang w:val="en-GB"/>
        </w:rPr>
      </w:pPr>
      <w:r w:rsidRPr="245A02A4">
        <w:rPr>
          <w:lang w:val="en-GB"/>
        </w:rPr>
        <w:t>Retired widower</w:t>
      </w:r>
    </w:p>
    <w:p w14:paraId="0349186D" w14:textId="77777777" w:rsidR="00FE3B6D" w:rsidRPr="00FE3B6D" w:rsidRDefault="245A02A4" w:rsidP="00AF3BF3">
      <w:pPr>
        <w:rPr>
          <w:lang w:val="en-GB"/>
        </w:rPr>
      </w:pPr>
      <w:r w:rsidRPr="245A02A4">
        <w:rPr>
          <w:lang w:val="en-GB"/>
        </w:rPr>
        <w:t>Warsaw</w:t>
      </w:r>
    </w:p>
    <w:p w14:paraId="2A9CF6B5" w14:textId="77777777" w:rsidR="00FE3B6D" w:rsidRPr="00FE3B6D" w:rsidRDefault="245A02A4" w:rsidP="00AF3BF3">
      <w:pPr>
        <w:rPr>
          <w:lang w:val="en-GB"/>
        </w:rPr>
      </w:pPr>
      <w:r w:rsidRPr="245A02A4">
        <w:rPr>
          <w:lang w:val="en-GB"/>
        </w:rPr>
        <w:t>One daughter and one son</w:t>
      </w:r>
    </w:p>
    <w:p w14:paraId="465FC27F" w14:textId="77777777" w:rsidR="00FE3B6D" w:rsidRPr="00FE3B6D" w:rsidRDefault="00FE3B6D" w:rsidP="00AF3BF3">
      <w:pPr>
        <w:rPr>
          <w:lang w:val="en-GB"/>
        </w:rPr>
      </w:pPr>
    </w:p>
    <w:p w14:paraId="003E49E5" w14:textId="77777777" w:rsidR="00FE3B6D" w:rsidRPr="00FE3B6D" w:rsidRDefault="00FE3B6D" w:rsidP="00DE64B1">
      <w:pPr>
        <w:pStyle w:val="Heading4"/>
      </w:pPr>
      <w:bookmarkStart w:id="199" w:name="_Toc436242523"/>
      <w:bookmarkStart w:id="200" w:name="_Toc438508442"/>
      <w:r w:rsidRPr="00FE3B6D">
        <w:t>Backstory</w:t>
      </w:r>
      <w:bookmarkEnd w:id="199"/>
      <w:bookmarkEnd w:id="200"/>
    </w:p>
    <w:p w14:paraId="0DCB207B" w14:textId="77777777" w:rsidR="00FE3B6D" w:rsidRPr="00FE3B6D" w:rsidRDefault="245A02A4" w:rsidP="00FE3B6D">
      <w:pPr>
        <w:rPr>
          <w:lang w:val="en-GB"/>
        </w:rPr>
      </w:pPr>
      <w:r w:rsidRPr="245A02A4">
        <w:rPr>
          <w:lang w:val="en-GB"/>
        </w:rPr>
        <w:t xml:space="preserve">She lives alone in Warsaw. She lives by on her monthly budget of 450 euro. Ela graduated from senior high school. She considers her conditions as quite good as she owns her own apartment on the first floor in the peaceful and green area, so to get there she only has to climb a few stairs. </w:t>
      </w:r>
    </w:p>
    <w:p w14:paraId="0ABED4A4" w14:textId="77777777" w:rsidR="00FE3B6D" w:rsidRPr="00FE3B6D" w:rsidRDefault="245A02A4" w:rsidP="00FE3B6D">
      <w:pPr>
        <w:rPr>
          <w:lang w:val="en-GB"/>
        </w:rPr>
      </w:pPr>
      <w:r w:rsidRPr="245A02A4">
        <w:rPr>
          <w:lang w:val="en-GB"/>
        </w:rPr>
        <w:t xml:space="preserve">Ela occasionally goes out both during the day and in the evening for cultural events in her community centre and senior university lectures but as being independent she doesn’t profit from help services in the nearby social centre. </w:t>
      </w:r>
    </w:p>
    <w:p w14:paraId="74E69475" w14:textId="77777777" w:rsidR="00FE3B6D" w:rsidRPr="00FE3B6D" w:rsidRDefault="245A02A4" w:rsidP="00FE3B6D">
      <w:pPr>
        <w:rPr>
          <w:lang w:val="en-GB"/>
        </w:rPr>
      </w:pPr>
      <w:r w:rsidRPr="245A02A4">
        <w:rPr>
          <w:lang w:val="en-GB"/>
        </w:rPr>
        <w:t xml:space="preserve">Whenever she needs help she asks her children, living in the same city. </w:t>
      </w:r>
    </w:p>
    <w:p w14:paraId="33A41736" w14:textId="77777777" w:rsidR="00FE3B6D" w:rsidRPr="00FE3B6D" w:rsidRDefault="00FE3B6D" w:rsidP="00DE64B1">
      <w:pPr>
        <w:pStyle w:val="Heading4"/>
      </w:pPr>
      <w:bookmarkStart w:id="201" w:name="_Toc436242524"/>
      <w:bookmarkStart w:id="202" w:name="_Toc438508443"/>
      <w:r w:rsidRPr="00AF3BF3">
        <w:t>Architectural</w:t>
      </w:r>
      <w:r w:rsidRPr="00FE3B6D">
        <w:t xml:space="preserve"> barriers</w:t>
      </w:r>
      <w:bookmarkEnd w:id="201"/>
      <w:bookmarkEnd w:id="202"/>
      <w:r w:rsidRPr="00FE3B6D">
        <w:t xml:space="preserve"> </w:t>
      </w:r>
    </w:p>
    <w:p w14:paraId="525AB3A9" w14:textId="0A64FFB4" w:rsidR="00FE3B6D" w:rsidRPr="00FE3B6D" w:rsidRDefault="38B8AF29" w:rsidP="00FE3B6D">
      <w:pPr>
        <w:rPr>
          <w:lang w:val="en-GB"/>
        </w:rPr>
      </w:pPr>
      <w:r w:rsidRPr="38B8AF29">
        <w:rPr>
          <w:lang w:val="en-GB"/>
        </w:rPr>
        <w:t>Ela doesn’t confess any particular problems that she could encounter moving around her house. She hardly ever stumbles or falls, nor feels week reaching for an object or while being in the bathroom.  She declares however some problems with too narrow doors and sharp furniture corners in her flat.  Some time ago she was attending fitness classes but the pace of classes was too fast and she felt week a few times so she had to resign. She misses her physical activity a lot.</w:t>
      </w:r>
    </w:p>
    <w:p w14:paraId="4400E035" w14:textId="77777777" w:rsidR="00FE3B6D" w:rsidRPr="00FE3B6D" w:rsidRDefault="00FE3B6D" w:rsidP="00DE64B1">
      <w:pPr>
        <w:pStyle w:val="Heading4"/>
      </w:pPr>
      <w:bookmarkStart w:id="203" w:name="_Toc436242525"/>
      <w:bookmarkStart w:id="204" w:name="_Toc438508444"/>
      <w:r w:rsidRPr="00FE3B6D">
        <w:t>Health status</w:t>
      </w:r>
      <w:bookmarkEnd w:id="203"/>
      <w:bookmarkEnd w:id="204"/>
    </w:p>
    <w:p w14:paraId="09BFF130" w14:textId="77777777" w:rsidR="00FE3B6D" w:rsidRPr="00FE3B6D" w:rsidRDefault="245A02A4" w:rsidP="00FE3B6D">
      <w:pPr>
        <w:rPr>
          <w:lang w:val="en-GB"/>
        </w:rPr>
      </w:pPr>
      <w:r w:rsidRPr="245A02A4">
        <w:rPr>
          <w:lang w:val="en-GB"/>
        </w:rPr>
        <w:t xml:space="preserve">Ela declares to be in a good physical shape. She consults a specialist because of her cardiovascular problems but now her state is stable, nevertheless she feels </w:t>
      </w:r>
      <w:r w:rsidRPr="245A02A4">
        <w:rPr>
          <w:lang w:val="en-GB"/>
        </w:rPr>
        <w:lastRenderedPageBreak/>
        <w:t>uncomfortable about monitoring her arterial tension and heart rate and would like to get the solution for this problem.</w:t>
      </w:r>
    </w:p>
    <w:p w14:paraId="6AEEC0FA" w14:textId="77777777" w:rsidR="00FE3B6D" w:rsidRPr="00FE3B6D" w:rsidRDefault="00FE3B6D" w:rsidP="00DE64B1">
      <w:pPr>
        <w:pStyle w:val="Heading4"/>
      </w:pPr>
      <w:bookmarkStart w:id="205" w:name="_Toc436242526"/>
      <w:bookmarkStart w:id="206" w:name="_Toc438508445"/>
      <w:r w:rsidRPr="00FE3B6D">
        <w:t>Fears and frustrations</w:t>
      </w:r>
      <w:bookmarkEnd w:id="205"/>
      <w:bookmarkEnd w:id="206"/>
    </w:p>
    <w:p w14:paraId="48EFA5AB" w14:textId="13045F3D" w:rsidR="00FE3B6D" w:rsidRPr="00FE3B6D" w:rsidRDefault="38B8AF29" w:rsidP="00FE3B6D">
      <w:pPr>
        <w:rPr>
          <w:lang w:val="en-GB"/>
        </w:rPr>
      </w:pPr>
      <w:r w:rsidRPr="38B8AF29">
        <w:rPr>
          <w:lang w:val="en-GB"/>
        </w:rPr>
        <w:t xml:space="preserve">Ela’s cognitive status is very good, however, being conscious of getting older Ela declares her interest for the solutions that could minimize the possible negative effects of memory lost, temporal or spatial disorientation. </w:t>
      </w:r>
    </w:p>
    <w:p w14:paraId="4F948D31" w14:textId="315B197A" w:rsidR="00FE3B6D" w:rsidRPr="00FE3B6D" w:rsidRDefault="38B8AF29" w:rsidP="00FE3B6D">
      <w:pPr>
        <w:rPr>
          <w:lang w:val="en-GB"/>
        </w:rPr>
      </w:pPr>
      <w:r w:rsidRPr="38B8AF29">
        <w:rPr>
          <w:lang w:val="en-GB"/>
        </w:rPr>
        <w:t xml:space="preserve">Ela lives in a big city but even here she has problems with accessing the doctor, hospital and pharmacy - she wonders whether there is any way to change it. </w:t>
      </w:r>
    </w:p>
    <w:p w14:paraId="173BBAF5" w14:textId="25134767" w:rsidR="00FE3B6D" w:rsidRPr="00FE3B6D" w:rsidRDefault="38B8AF29" w:rsidP="00FE3B6D">
      <w:pPr>
        <w:rPr>
          <w:lang w:val="en-GB"/>
        </w:rPr>
      </w:pPr>
      <w:r w:rsidRPr="38B8AF29">
        <w:rPr>
          <w:lang w:val="en-GB"/>
        </w:rPr>
        <w:t>Staying home alone most of the time Ela is still totally independent in her daily life activities and house chores. Being a bit less fit than few years ago she complains about her bathroom being too small and uncomfortable. Once a week she has a cleaning lady to help her keep the house tidy. She has a family in the same city so whenever she needs something extra (big shopping, money transfers, transport to a hospital, equipment usage) she asks her family members for help.</w:t>
      </w:r>
    </w:p>
    <w:p w14:paraId="3FA38C03" w14:textId="61E2209B" w:rsidR="00FE3B6D" w:rsidRPr="00FE3B6D" w:rsidRDefault="38B8AF29" w:rsidP="00FE3B6D">
      <w:pPr>
        <w:rPr>
          <w:lang w:val="en-GB"/>
        </w:rPr>
      </w:pPr>
      <w:r w:rsidRPr="38B8AF29">
        <w:rPr>
          <w:lang w:val="en-GB"/>
        </w:rPr>
        <w:t>Ela declares high level of safety. She is preoccupied about robberies while being away for the weekend and worries nobody would help her in case she would fall in the bathroom or from the stairs.</w:t>
      </w:r>
    </w:p>
    <w:p w14:paraId="2EC7E078" w14:textId="77777777" w:rsidR="00FE3B6D" w:rsidRPr="00FE3B6D" w:rsidRDefault="00FE3B6D" w:rsidP="00DE64B1">
      <w:pPr>
        <w:pStyle w:val="Heading4"/>
      </w:pPr>
      <w:bookmarkStart w:id="207" w:name="_Toc436242527"/>
      <w:bookmarkStart w:id="208" w:name="_Toc438508446"/>
      <w:r w:rsidRPr="00FE3B6D">
        <w:t>Technologies use</w:t>
      </w:r>
      <w:bookmarkEnd w:id="207"/>
      <w:bookmarkEnd w:id="208"/>
    </w:p>
    <w:p w14:paraId="1489E221" w14:textId="77777777" w:rsidR="00FE3B6D" w:rsidRPr="00FE3B6D" w:rsidRDefault="245A02A4" w:rsidP="00FE3B6D">
      <w:pPr>
        <w:rPr>
          <w:lang w:val="en-GB"/>
        </w:rPr>
      </w:pPr>
      <w:r w:rsidRPr="245A02A4">
        <w:rPr>
          <w:lang w:val="en-GB"/>
        </w:rPr>
        <w:t xml:space="preserve">Ela has a computer but she hardly ever uses it. She has a mobile and uses it every day. Her grandchildren decided she should have an access to the internet but she grumbles not to have time to learn how to use it fluently so she must be very determined to use it. </w:t>
      </w:r>
    </w:p>
    <w:p w14:paraId="5D3817A7" w14:textId="77E00193" w:rsidR="00FE3B6D" w:rsidRPr="00FE3B6D" w:rsidRDefault="38B8AF29" w:rsidP="00FE3B6D">
      <w:pPr>
        <w:rPr>
          <w:lang w:val="en-GB"/>
        </w:rPr>
      </w:pPr>
      <w:r w:rsidRPr="38B8AF29">
        <w:rPr>
          <w:lang w:val="en-GB"/>
        </w:rPr>
        <w:t xml:space="preserve">Because of her heart problems she has a blood pressure monitor and monitors her blood pressure regularly. She is quite interested in new medical devices for health monitoring and would be ready to pay for a good quality services but no more than 14 euro per month. </w:t>
      </w:r>
    </w:p>
    <w:p w14:paraId="5B04C8C0" w14:textId="6ACDF17A" w:rsidR="00075071" w:rsidRPr="00FE3B6D" w:rsidRDefault="38B8AF29" w:rsidP="00FE3B6D">
      <w:pPr>
        <w:rPr>
          <w:lang w:val="en-GB"/>
        </w:rPr>
      </w:pPr>
      <w:r w:rsidRPr="38B8AF29">
        <w:rPr>
          <w:lang w:val="en-GB"/>
        </w:rPr>
        <w:t>In Ela’s opinion some people believe she may be less able to use technologies because of her age but she doesn’t necessarily agree with this judgement. These are stereotypes – she says and she doesn’t care for them. I can do what I’m interested in, of what I care for. Older people are as competent and friendly as the younger ones. Even if she might be seen as a member of senior group, she feels young and competent.</w:t>
      </w:r>
    </w:p>
    <w:p w14:paraId="1429A7D2" w14:textId="77777777" w:rsidR="00FF0B14" w:rsidRDefault="00FF0B14" w:rsidP="002454C4">
      <w:pPr>
        <w:rPr>
          <w:lang w:val="en-GB"/>
        </w:rPr>
      </w:pPr>
    </w:p>
    <w:p w14:paraId="6BD84B4E" w14:textId="77777777" w:rsidR="00FE3B6D" w:rsidRPr="00FE3B6D" w:rsidRDefault="00FE3B6D" w:rsidP="002454C4">
      <w:pPr>
        <w:rPr>
          <w:lang w:val="en-GB"/>
        </w:rPr>
      </w:pPr>
    </w:p>
    <w:p w14:paraId="445C9C2E" w14:textId="77777777" w:rsidR="00775F07" w:rsidRPr="00FE3B6D" w:rsidRDefault="007B382B" w:rsidP="00DE64B1">
      <w:pPr>
        <w:pStyle w:val="Heading4"/>
      </w:pPr>
      <w:bookmarkStart w:id="209" w:name="_Toc436242528"/>
      <w:bookmarkStart w:id="210" w:name="_Toc438508447"/>
      <w:r w:rsidRPr="00FE3B6D">
        <w:lastRenderedPageBreak/>
        <w:t>Scenario</w:t>
      </w:r>
      <w:bookmarkEnd w:id="209"/>
      <w:bookmarkEnd w:id="210"/>
    </w:p>
    <w:p w14:paraId="6DBBB390" w14:textId="7A94D9CF" w:rsidR="00C10ABC" w:rsidRPr="00FE3B6D" w:rsidRDefault="38B8AF29" w:rsidP="00AF3BF3">
      <w:pPr>
        <w:rPr>
          <w:lang w:val="en-GB"/>
        </w:rPr>
      </w:pPr>
      <w:r w:rsidRPr="38B8AF29">
        <w:rPr>
          <w:lang w:val="en-GB"/>
        </w:rPr>
        <w:t>Ela used to feel somewhat uncomfortable about monitoring her blood pressure and heart rate, but she found OLA to be a good solution for this issue.  She started using a digital blood pressure monitor that uses wireless communication to automatically transfer her measurements to the OLA platform. This allows Ela to check her current and past heart rate and blood pressure levels, including her evolution over time. She finds this data easy to understand, as it is displayed in charts and other friendly formats. She is also able to easily share this information with her cardiologist, giving him access to her health data stored on the OLA's platform. That allows her doctor to make important health-related decisions. What is most important, OLA reminds her every time she has to make these measurements as scheduled by her doctor and alerts her if the results are not good enough.</w:t>
      </w:r>
    </w:p>
    <w:p w14:paraId="15CBB956" w14:textId="0A150C2C" w:rsidR="009B3CE9" w:rsidRPr="00FE3B6D" w:rsidRDefault="38B8AF29" w:rsidP="00AF3BF3">
      <w:pPr>
        <w:rPr>
          <w:lang w:val="en-GB"/>
        </w:rPr>
      </w:pPr>
      <w:r w:rsidRPr="38B8AF29">
        <w:rPr>
          <w:lang w:val="en-GB"/>
        </w:rPr>
        <w:t xml:space="preserve">Since Ela wants to avoid potential cognitive losses associated with aging, she started to play some of the serious games </w:t>
      </w:r>
      <w:r w:rsidR="008F3E40">
        <w:rPr>
          <w:lang w:val="en-GB"/>
        </w:rPr>
        <w:t>recommended</w:t>
      </w:r>
      <w:r w:rsidRPr="38B8AF29">
        <w:rPr>
          <w:lang w:val="en-GB"/>
        </w:rPr>
        <w:t xml:space="preserve"> by OLA to train her memory and orientation, as well as other cognitive abilities. These games help her monitor her cognitive health by presenting her scores over time and warning her when they are too low. She finds them very useful and funny to play. Moreover, she uses the agenda provided by OLA to keep track of her appointments, as it reminds her every time she has one.</w:t>
      </w:r>
    </w:p>
    <w:p w14:paraId="3C92570E" w14:textId="461F0629" w:rsidR="38B8AF29" w:rsidRDefault="38B8AF29" w:rsidP="38B8AF29">
      <w:r w:rsidRPr="38B8AF29">
        <w:rPr>
          <w:lang w:val="en-GB"/>
        </w:rPr>
        <w:t>Ela is absolutely conscious of all these positives from using OLA platform but to be honest she is most happy about the short fitness guide videos that she could find thanks to the platform. They are perfectly adjusted to seniors' needs and possibilities.</w:t>
      </w:r>
    </w:p>
    <w:p w14:paraId="430F90EB" w14:textId="634FC586" w:rsidR="38B8AF29" w:rsidRDefault="38B8AF29" w:rsidP="38B8AF29">
      <w:pPr>
        <w:jc w:val="left"/>
      </w:pPr>
      <w:r w:rsidRPr="38B8AF29">
        <w:rPr>
          <w:lang w:val="en-GB"/>
        </w:rPr>
        <w:t>Because she lives alone, Ela fears that nobody will help her if she falls at home. That is why she started using a digital bracelet with fall detection sensors that is connected to OLA via wireless. When it detects that Ela has fallen, OLA alerts the local authorities and notifies her children, while also sending the location where she fell. This way, Ela feels safer knowing she will receive assistance in case she falls.</w:t>
      </w:r>
    </w:p>
    <w:p w14:paraId="44476263" w14:textId="77777777" w:rsidR="009248BD" w:rsidRPr="00FE3B6D" w:rsidRDefault="245A02A4" w:rsidP="00AF3BF3">
      <w:pPr>
        <w:rPr>
          <w:lang w:val="en-GB"/>
        </w:rPr>
      </w:pPr>
      <w:r w:rsidRPr="245A02A4">
        <w:rPr>
          <w:lang w:val="en-GB"/>
        </w:rPr>
        <w:t xml:space="preserve">Although Ela is not very worried about her mobility inside the house, she decided to try the OLA environmental analysis feature to find out how she can improve her home. She used OLA to schedule the environmental scan. Three days later, a qualified technician went to her house to perform the scan, which took him about one hour. Before leaving, the technician explained to her that the data analysis would take a few hours and that OLA would notify her as soon as they were ready. When the results became available, Ela used her computer to navigate through a three-dimensional model of the interior space of her house. As he moved through the corridor using the keyboard, she noticed </w:t>
      </w:r>
      <w:r w:rsidRPr="245A02A4">
        <w:rPr>
          <w:lang w:val="en-GB"/>
        </w:rPr>
        <w:lastRenderedPageBreak/>
        <w:t>a red dot over the low table close to the entrance door. As she clicked it using the mouse, a text box appeared on the screen with the message “Security issue: The height of this furniture is very low, which might cause someone to bump on it and get hurt”, which was also read out loud by OLA. The furniture was also highlighted and, as she clicked it, the message “Recommendation: Remove the furniture from this location” was presented visually and verbally. Ela then closed all the text boxes and continued to navigate through other parts of the house. When she finished, Ela asked OLA to send an e-mail to her daughter and son with the full report of all the environmental barriers that were identified in her house, so they could later help her to address them.</w:t>
      </w:r>
    </w:p>
    <w:p w14:paraId="5BB96A09" w14:textId="77777777" w:rsidR="00775F07" w:rsidRPr="00FE3B6D" w:rsidRDefault="00775F07" w:rsidP="002454C4">
      <w:pPr>
        <w:rPr>
          <w:lang w:val="en-GB"/>
        </w:rPr>
      </w:pPr>
    </w:p>
    <w:p w14:paraId="58E181AF" w14:textId="77777777" w:rsidR="007B382B" w:rsidRPr="00FE3B6D" w:rsidRDefault="007B382B" w:rsidP="002454C4">
      <w:pPr>
        <w:rPr>
          <w:lang w:val="en-GB"/>
        </w:rPr>
      </w:pPr>
    </w:p>
    <w:p w14:paraId="21F7DB11" w14:textId="77777777" w:rsidR="00711B9A" w:rsidRDefault="00711B9A">
      <w:pPr>
        <w:jc w:val="left"/>
        <w:rPr>
          <w:lang w:val="en-GB"/>
        </w:rPr>
      </w:pPr>
      <w:r>
        <w:rPr>
          <w:lang w:val="en-GB"/>
        </w:rPr>
        <w:br w:type="page"/>
      </w:r>
    </w:p>
    <w:p w14:paraId="6D77FC8B" w14:textId="77777777" w:rsidR="00711B9A" w:rsidRPr="00711B9A" w:rsidRDefault="00711B9A" w:rsidP="00711B9A">
      <w:pPr>
        <w:pStyle w:val="Heading2"/>
        <w:rPr>
          <w:lang w:val="en-GB"/>
        </w:rPr>
      </w:pPr>
      <w:bookmarkStart w:id="211" w:name="_Toc438508448"/>
      <w:r w:rsidRPr="00711B9A">
        <w:rPr>
          <w:lang w:val="en-GB"/>
        </w:rPr>
        <w:lastRenderedPageBreak/>
        <w:t>Informal Caregiver</w:t>
      </w:r>
      <w:bookmarkEnd w:id="211"/>
    </w:p>
    <w:p w14:paraId="7D474DA0" w14:textId="77777777" w:rsidR="00711B9A" w:rsidRPr="00711B9A" w:rsidRDefault="00711B9A" w:rsidP="00AF3BF3">
      <w:pPr>
        <w:rPr>
          <w:lang w:val="en-GB"/>
        </w:rPr>
      </w:pPr>
      <w:r w:rsidRPr="00711B9A">
        <w:rPr>
          <w:noProof/>
          <w:lang w:val="pt-PT" w:eastAsia="pt-PT"/>
        </w:rPr>
        <w:drawing>
          <wp:anchor distT="0" distB="0" distL="114300" distR="114300" simplePos="0" relativeHeight="251607552" behindDoc="0" locked="0" layoutInCell="1" allowOverlap="1" wp14:anchorId="371B944D" wp14:editId="1DDDE282">
            <wp:simplePos x="0" y="0"/>
            <wp:positionH relativeFrom="column">
              <wp:align>left</wp:align>
            </wp:positionH>
            <wp:positionV relativeFrom="paragraph">
              <wp:posOffset>55880</wp:posOffset>
            </wp:positionV>
            <wp:extent cx="1733550" cy="2505075"/>
            <wp:effectExtent l="19050" t="0" r="0" b="0"/>
            <wp:wrapThrough wrapText="bothSides">
              <wp:wrapPolygon edited="0">
                <wp:start x="-237" y="0"/>
                <wp:lineTo x="-237" y="21518"/>
                <wp:lineTo x="21600" y="21518"/>
                <wp:lineTo x="21600" y="0"/>
                <wp:lineTo x="-237" y="0"/>
              </wp:wrapPolygon>
            </wp:wrapThrough>
            <wp:docPr id="14" name="Obraz 3" descr="C:\Users\samsung\Downloads\bas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sung\Downloads\basia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33550" cy="2505075"/>
                    </a:xfrm>
                    <a:prstGeom prst="rect">
                      <a:avLst/>
                    </a:prstGeom>
                    <a:noFill/>
                    <a:ln>
                      <a:noFill/>
                    </a:ln>
                  </pic:spPr>
                </pic:pic>
              </a:graphicData>
            </a:graphic>
          </wp:anchor>
        </w:drawing>
      </w:r>
    </w:p>
    <w:p w14:paraId="74222957" w14:textId="77777777" w:rsidR="00711B9A" w:rsidRPr="00711B9A" w:rsidRDefault="00711B9A" w:rsidP="00B33841">
      <w:pPr>
        <w:outlineLvl w:val="2"/>
        <w:rPr>
          <w:lang w:val="en-GB"/>
        </w:rPr>
      </w:pPr>
      <w:bookmarkStart w:id="212" w:name="_Toc438508449"/>
      <w:r w:rsidRPr="00711B9A">
        <w:rPr>
          <w:lang w:val="en-GB"/>
        </w:rPr>
        <w:t>Nina</w:t>
      </w:r>
      <w:bookmarkEnd w:id="212"/>
    </w:p>
    <w:p w14:paraId="5A7FFFC9" w14:textId="77777777" w:rsidR="00711B9A" w:rsidRPr="00711B9A" w:rsidRDefault="245A02A4" w:rsidP="00AF3BF3">
      <w:pPr>
        <w:rPr>
          <w:lang w:val="en-GB"/>
        </w:rPr>
      </w:pPr>
      <w:r w:rsidRPr="245A02A4">
        <w:rPr>
          <w:lang w:val="en-GB"/>
        </w:rPr>
        <w:t>60 years old</w:t>
      </w:r>
    </w:p>
    <w:p w14:paraId="569DA509" w14:textId="77777777" w:rsidR="00711B9A" w:rsidRPr="00711B9A" w:rsidRDefault="245A02A4" w:rsidP="00AF3BF3">
      <w:pPr>
        <w:rPr>
          <w:lang w:val="en-GB"/>
        </w:rPr>
      </w:pPr>
      <w:r w:rsidRPr="245A02A4">
        <w:rPr>
          <w:lang w:val="en-GB"/>
        </w:rPr>
        <w:t>Married</w:t>
      </w:r>
    </w:p>
    <w:p w14:paraId="666AE168" w14:textId="77777777" w:rsidR="00711B9A" w:rsidRPr="00711B9A" w:rsidRDefault="245A02A4" w:rsidP="00AF3BF3">
      <w:pPr>
        <w:rPr>
          <w:lang w:val="en-GB"/>
        </w:rPr>
      </w:pPr>
      <w:r w:rsidRPr="245A02A4">
        <w:rPr>
          <w:lang w:val="en-GB"/>
        </w:rPr>
        <w:t>Self-employed</w:t>
      </w:r>
    </w:p>
    <w:p w14:paraId="5A847817" w14:textId="77777777" w:rsidR="00711B9A" w:rsidRPr="00711B9A" w:rsidRDefault="245A02A4" w:rsidP="00AF3BF3">
      <w:pPr>
        <w:rPr>
          <w:lang w:val="en-GB"/>
        </w:rPr>
      </w:pPr>
      <w:r w:rsidRPr="245A02A4">
        <w:rPr>
          <w:lang w:val="en-GB"/>
        </w:rPr>
        <w:t>Two daughters</w:t>
      </w:r>
    </w:p>
    <w:p w14:paraId="7F55177C" w14:textId="77777777" w:rsidR="00711B9A" w:rsidRPr="00711B9A" w:rsidRDefault="245A02A4" w:rsidP="00AF3BF3">
      <w:pPr>
        <w:rPr>
          <w:lang w:val="en-GB"/>
        </w:rPr>
      </w:pPr>
      <w:r w:rsidRPr="245A02A4">
        <w:rPr>
          <w:lang w:val="en-GB"/>
        </w:rPr>
        <w:t>Takes care of her mother</w:t>
      </w:r>
    </w:p>
    <w:p w14:paraId="2F5E6702" w14:textId="77777777" w:rsidR="00711B9A" w:rsidRPr="00711B9A" w:rsidRDefault="245A02A4" w:rsidP="00AF3BF3">
      <w:pPr>
        <w:rPr>
          <w:lang w:val="en-GB"/>
        </w:rPr>
      </w:pPr>
      <w:r w:rsidRPr="245A02A4">
        <w:rPr>
          <w:lang w:val="en-GB"/>
        </w:rPr>
        <w:t>Master degree in economics</w:t>
      </w:r>
    </w:p>
    <w:p w14:paraId="225F356E" w14:textId="77777777" w:rsidR="00711B9A" w:rsidRPr="00711B9A" w:rsidRDefault="00711B9A" w:rsidP="00AF3BF3">
      <w:pPr>
        <w:rPr>
          <w:lang w:val="en-GB"/>
        </w:rPr>
      </w:pPr>
    </w:p>
    <w:p w14:paraId="7337FFE8" w14:textId="77777777" w:rsidR="00711B9A" w:rsidRPr="00711B9A" w:rsidRDefault="00711B9A" w:rsidP="00DE64B1">
      <w:pPr>
        <w:pStyle w:val="Heading4"/>
      </w:pPr>
      <w:bookmarkStart w:id="213" w:name="_Toc436242531"/>
      <w:bookmarkStart w:id="214" w:name="_Toc438508450"/>
      <w:r w:rsidRPr="00711B9A">
        <w:t>Backstory</w:t>
      </w:r>
      <w:bookmarkEnd w:id="213"/>
      <w:bookmarkEnd w:id="214"/>
    </w:p>
    <w:p w14:paraId="4F08F653" w14:textId="5C6A5748" w:rsidR="00711B9A" w:rsidRPr="00711B9A" w:rsidRDefault="38B8AF29" w:rsidP="00AF3BF3">
      <w:r w:rsidRPr="38B8AF29">
        <w:rPr>
          <w:lang w:val="en-GB"/>
        </w:rPr>
        <w:t>Nina lives in Warsaw and runs her own business. She earns 2000 euro per month.  She takes care of her mother who lives with her and her family.</w:t>
      </w:r>
    </w:p>
    <w:p w14:paraId="4901F92F" w14:textId="66D87FE2" w:rsidR="00711B9A" w:rsidRPr="00711B9A" w:rsidRDefault="38B8AF29" w:rsidP="00DE64B1">
      <w:pPr>
        <w:pStyle w:val="Heading4"/>
      </w:pPr>
      <w:bookmarkStart w:id="215" w:name="_Toc438508451"/>
      <w:r>
        <w:t>Architectural barriers</w:t>
      </w:r>
      <w:bookmarkEnd w:id="215"/>
    </w:p>
    <w:p w14:paraId="33B5DF7D" w14:textId="7C339DA2" w:rsidR="00711B9A" w:rsidRPr="00711B9A" w:rsidRDefault="38B8AF29" w:rsidP="00AF3BF3">
      <w:pPr>
        <w:rPr>
          <w:lang w:val="en-GB"/>
        </w:rPr>
      </w:pPr>
      <w:r w:rsidRPr="38B8AF29">
        <w:rPr>
          <w:lang w:val="en-GB"/>
        </w:rPr>
        <w:t>Nina doesn’t report any particular incidents happening to her mother at home. She has some difficulties while using a bathroom – getting out of the bathtub or shower, sometimes she feels weak while getting up. The spatial barriers Nina faces with in her home are: too narrow corridors, sharp corners and too small bathroom without mobility facilitators.</w:t>
      </w:r>
    </w:p>
    <w:p w14:paraId="7A8AAD13" w14:textId="77777777" w:rsidR="00711B9A" w:rsidRPr="00711B9A" w:rsidRDefault="00711B9A" w:rsidP="00DE64B1">
      <w:pPr>
        <w:pStyle w:val="Heading4"/>
      </w:pPr>
      <w:bookmarkStart w:id="216" w:name="_Toc436242532"/>
      <w:bookmarkStart w:id="217" w:name="_Toc438508452"/>
      <w:r w:rsidRPr="00711B9A">
        <w:t>Support</w:t>
      </w:r>
      <w:bookmarkEnd w:id="216"/>
      <w:bookmarkEnd w:id="217"/>
    </w:p>
    <w:p w14:paraId="076ED021" w14:textId="77777777" w:rsidR="00711B9A" w:rsidRPr="00711B9A" w:rsidRDefault="245A02A4" w:rsidP="00AF3BF3">
      <w:pPr>
        <w:rPr>
          <w:lang w:val="en-GB"/>
        </w:rPr>
      </w:pPr>
      <w:r w:rsidRPr="245A02A4">
        <w:rPr>
          <w:lang w:val="en-GB"/>
        </w:rPr>
        <w:t>Nina receives help in her work as a caregiver to her mother occasionally. Twice a week a nurse from the local medical centre comes to her house to help her in the daily life activities. If she needs more help she calls for a private nurse/caretaker. In emergency cases she just goes to hospital or calls for an ambulance. The state takes some money for that help from her mother’s pension and she pays additionally for the private care.</w:t>
      </w:r>
    </w:p>
    <w:p w14:paraId="4F2F2546" w14:textId="77777777" w:rsidR="00711B9A" w:rsidRPr="00711B9A" w:rsidRDefault="00711B9A" w:rsidP="00DE64B1">
      <w:pPr>
        <w:pStyle w:val="Heading4"/>
      </w:pPr>
      <w:bookmarkStart w:id="218" w:name="_Toc436242533"/>
      <w:bookmarkStart w:id="219" w:name="_Toc438508453"/>
      <w:r w:rsidRPr="00711B9A">
        <w:t>Fears and frustrations</w:t>
      </w:r>
      <w:bookmarkEnd w:id="218"/>
      <w:bookmarkEnd w:id="219"/>
    </w:p>
    <w:p w14:paraId="3E6726EE" w14:textId="77777777" w:rsidR="00711B9A" w:rsidRPr="00711B9A" w:rsidRDefault="245A02A4" w:rsidP="00AF3BF3">
      <w:pPr>
        <w:rPr>
          <w:lang w:val="en-GB"/>
        </w:rPr>
      </w:pPr>
      <w:r w:rsidRPr="245A02A4">
        <w:rPr>
          <w:lang w:val="en-GB"/>
        </w:rPr>
        <w:t xml:space="preserve">The work as a caregiver takes more time than Nina expected at the beginning. She has less time for her leisure activities but she takes it as her duty and doesn’t feel overloaded. As Nina is self-employed she was able to adopt her working and leisure hours to her mother’s needs. The only problem she sees is the communication while she </w:t>
      </w:r>
      <w:r w:rsidRPr="245A02A4">
        <w:rPr>
          <w:lang w:val="en-GB"/>
        </w:rPr>
        <w:lastRenderedPageBreak/>
        <w:t xml:space="preserve">is away for a business trip or some holiday. She wishes she had more information on her mother’s health then. </w:t>
      </w:r>
    </w:p>
    <w:p w14:paraId="15D0695F" w14:textId="77777777" w:rsidR="00711B9A" w:rsidRPr="00711B9A" w:rsidRDefault="00711B9A" w:rsidP="00DE64B1">
      <w:pPr>
        <w:pStyle w:val="Heading4"/>
      </w:pPr>
      <w:bookmarkStart w:id="220" w:name="_Toc436242534"/>
      <w:bookmarkStart w:id="221" w:name="_Toc438508454"/>
      <w:r w:rsidRPr="00711B9A">
        <w:t>People in care – caretaker’s health information</w:t>
      </w:r>
      <w:bookmarkEnd w:id="220"/>
      <w:bookmarkEnd w:id="221"/>
    </w:p>
    <w:p w14:paraId="0ED63C2E" w14:textId="77777777" w:rsidR="00711B9A" w:rsidRPr="00711B9A" w:rsidRDefault="245A02A4" w:rsidP="00AF3BF3">
      <w:pPr>
        <w:rPr>
          <w:lang w:val="en-GB"/>
        </w:rPr>
      </w:pPr>
      <w:r w:rsidRPr="245A02A4">
        <w:rPr>
          <w:lang w:val="en-GB"/>
        </w:rPr>
        <w:t xml:space="preserve">Nina’s mother is a widower, age 89. She has memory problems and some kind of dementia. She can be alone for a short period of time, but Nina prefers not to leave her alone at all. If she has to, she calls her mother to check if she is fine. </w:t>
      </w:r>
    </w:p>
    <w:p w14:paraId="009E181F" w14:textId="77777777" w:rsidR="00711B9A" w:rsidRPr="00711B9A" w:rsidRDefault="245A02A4" w:rsidP="00AF3BF3">
      <w:pPr>
        <w:rPr>
          <w:lang w:val="en-GB"/>
        </w:rPr>
      </w:pPr>
      <w:r w:rsidRPr="245A02A4">
        <w:rPr>
          <w:lang w:val="en-GB"/>
        </w:rPr>
        <w:t>Nina’s mother is quite independent. She eats, dresses herself, uses bathroom and toilet independently. She doesn’t need wheel chair to move. She is although weak and can’t do any physical work. She doesn’t prepare meals, nor washes her clothes by herself. Most of her time she stays at home and doesn’t leave for shopping or bank/postal/leisure activities alone. Nina’s mother is not interested in these activities. Going out is too tiring for her.  Nina would appreciate any help and assistance in nearly every area of life – if there will be some technologies/devices to make her and her mother’s life easier she would like to use them. She would find most useful someone else’s help and support in medical examination and health monitoring. So far she was able to use just same information and home care support. In Nina’s opinion informal caregivers and seniors should have better access to help services. The supply of the services should be increased as well.</w:t>
      </w:r>
    </w:p>
    <w:p w14:paraId="5CA419C1" w14:textId="77777777" w:rsidR="00711B9A" w:rsidRPr="00711B9A" w:rsidRDefault="00711B9A" w:rsidP="00DE64B1">
      <w:pPr>
        <w:pStyle w:val="Heading4"/>
      </w:pPr>
      <w:bookmarkStart w:id="222" w:name="_Toc436242535"/>
      <w:bookmarkStart w:id="223" w:name="_Toc438508455"/>
      <w:r w:rsidRPr="00711B9A">
        <w:t>New technologies – usage and knowledge</w:t>
      </w:r>
      <w:bookmarkEnd w:id="222"/>
      <w:bookmarkEnd w:id="223"/>
    </w:p>
    <w:p w14:paraId="64C912BA" w14:textId="3A8AEE60" w:rsidR="00711B9A" w:rsidRPr="00711B9A" w:rsidRDefault="245A02A4" w:rsidP="00AF3BF3">
      <w:pPr>
        <w:rPr>
          <w:lang w:val="en-GB"/>
        </w:rPr>
      </w:pPr>
      <w:r w:rsidRPr="245A02A4">
        <w:rPr>
          <w:lang w:val="en-GB"/>
        </w:rPr>
        <w:t>Nina uses internet a lot: for her work (bank services, mail, buy new products) and to keep in touch with friends. She has less time for TV now so she just look through the news online as well during the day. Nina has fixed phone for her mother but she doesn’t use it, she uses her smartphone. She resigned from a fixed computer because now she meets with her clients in different places and works a lot at home - she finds a portable computer or a tablet more useful but in her work as a caregiver so far. Nina would be interested in receiving health, treatments and illness evolution information considering her mother via her devices. She would like to have access to any kind of information about her physical sta</w:t>
      </w:r>
      <w:r w:rsidR="002D344E">
        <w:rPr>
          <w:lang w:val="en-GB"/>
        </w:rPr>
        <w:t>te and safety while being away.</w:t>
      </w:r>
    </w:p>
    <w:p w14:paraId="492DD1B8" w14:textId="77777777" w:rsidR="00711B9A" w:rsidRPr="00711B9A" w:rsidRDefault="67568133" w:rsidP="00AF3BF3">
      <w:pPr>
        <w:rPr>
          <w:lang w:val="en-GB"/>
        </w:rPr>
      </w:pPr>
      <w:r w:rsidRPr="67568133">
        <w:rPr>
          <w:lang w:val="en-GB"/>
        </w:rPr>
        <w:t xml:space="preserve">Nina has never used any of the professional telemedical technologies although she declares she would use all of them. She wouldn’t necessarily buy all but would pay for some services – these include telemonitoring and alert services, physical/cognitive rehabilitation and those devices that would help seniors stay active and work for a longer period of time. In her opinion the reasonable monthly fee for that access would be no more than 14 Euros. </w:t>
      </w:r>
    </w:p>
    <w:p w14:paraId="6F1F709A" w14:textId="77777777" w:rsidR="00711B9A" w:rsidRPr="00711B9A" w:rsidRDefault="245A02A4" w:rsidP="00AF3BF3">
      <w:pPr>
        <w:rPr>
          <w:lang w:val="en-GB"/>
        </w:rPr>
      </w:pPr>
      <w:r w:rsidRPr="245A02A4">
        <w:rPr>
          <w:lang w:val="en-GB"/>
        </w:rPr>
        <w:lastRenderedPageBreak/>
        <w:t xml:space="preserve">Nina agrees that some people consider seniors as less able to use new technologies because of their age, nevertheless she doesn’t this opinion to herself.  Older people may interact poorly with devices because of their physical and cognitive limitations. </w:t>
      </w:r>
    </w:p>
    <w:p w14:paraId="0FDF487B" w14:textId="455F2CC8" w:rsidR="00482476" w:rsidRDefault="00107A69" w:rsidP="00DE64B1">
      <w:pPr>
        <w:pStyle w:val="Heading4"/>
      </w:pPr>
      <w:bookmarkStart w:id="224" w:name="_Toc436242536"/>
      <w:bookmarkStart w:id="225" w:name="_Toc438508456"/>
      <w:r>
        <w:t>Scenario</w:t>
      </w:r>
      <w:bookmarkEnd w:id="224"/>
      <w:bookmarkEnd w:id="225"/>
    </w:p>
    <w:p w14:paraId="3BE1ADB6" w14:textId="64809BC5" w:rsidR="00E02B6E" w:rsidRDefault="245A02A4">
      <w:pPr>
        <w:jc w:val="left"/>
        <w:rPr>
          <w:lang w:val="en-GB"/>
        </w:rPr>
      </w:pPr>
      <w:r w:rsidRPr="245A02A4">
        <w:rPr>
          <w:lang w:val="en-GB"/>
        </w:rPr>
        <w:t>Nina takes care of her mother who is 89 years old and lives with her and her family. She suffers from early stage dementia, so Nina prefers not to leave her alone. She is quite independent but she is unable to perform heavy house chores and rarely leaves the house. Nina feels she could use some help taking care of her mother, for example, to monitor her health, improve her mobility inside the house and access support services. For all this, she decided to adopt the Organizational Life Assistant (OLA) system, which she downloaded to technological devices that she frequently uses, namely her laptop and tablet.</w:t>
      </w:r>
    </w:p>
    <w:p w14:paraId="74A36A54" w14:textId="376C7F04" w:rsidR="251155EE" w:rsidRDefault="251155EE" w:rsidP="251155EE">
      <w:pPr>
        <w:jc w:val="left"/>
      </w:pPr>
      <w:r w:rsidRPr="251155EE">
        <w:rPr>
          <w:lang w:val="en-GB"/>
        </w:rPr>
        <w:t xml:space="preserve">Since her mother experiences some difficulties when using the bathroom, Nina decided to use the OLA environmental analysis feature to figure out how she can address them. To accomplish this, she used OLA on her tablet and configured it to apply the Polish accessibility norms and regulations. Since she is familiar with many kinds of technology, she decided to perform the environmental scan herself, so she scheduled the delivery of the scan equipment to her mother’s house. When she received it, she performed the environmental scan following the instructions provided by OLA. Three hours later, the results became available and Nina decided to examine them using augmented reality. </w:t>
      </w:r>
      <w:r w:rsidRPr="007356E2">
        <w:rPr>
          <w:rFonts w:ascii="Century Gothic" w:eastAsia="Century Gothic" w:hAnsi="Century Gothic" w:cs="Century Gothic"/>
        </w:rPr>
        <w:t>She found it very exciting.</w:t>
      </w:r>
      <w:r w:rsidRPr="251155EE">
        <w:rPr>
          <w:lang w:val="en-GB"/>
        </w:rPr>
        <w:t xml:space="preserve"> As she navigated through the house pointing the tablet, she noticed a red dot in the middle of the bathroom. When she tapped it, a text box popped up on the screen with the message: “Mobility issue: There are no grab rails in the bathroom”.  She could also see grab rails highlighted and superimposed on the bathroom walls. When she clicked them, a text box popped on the screen with the message “Recommendation: Place grab rails on the bathroom walls to improve mobility”. She then closed these messages and continued to explore the remaining environmental barriers identified in the house.</w:t>
      </w:r>
    </w:p>
    <w:p w14:paraId="5F1ADB1F" w14:textId="0D877775" w:rsidR="002E534C" w:rsidRDefault="67568133">
      <w:pPr>
        <w:jc w:val="left"/>
        <w:rPr>
          <w:lang w:val="en-GB"/>
        </w:rPr>
      </w:pPr>
      <w:r w:rsidRPr="67568133">
        <w:rPr>
          <w:lang w:val="en-GB"/>
        </w:rPr>
        <w:t xml:space="preserve">As Nina travels a lot for business reasons </w:t>
      </w:r>
      <w:r w:rsidRPr="007356E2">
        <w:rPr>
          <w:rFonts w:ascii="Century Gothic" w:eastAsia="Century Gothic" w:hAnsi="Century Gothic" w:cs="Century Gothic"/>
        </w:rPr>
        <w:t xml:space="preserve">previously </w:t>
      </w:r>
      <w:r w:rsidR="002D344E">
        <w:rPr>
          <w:lang w:val="en-GB"/>
        </w:rPr>
        <w:t>she has been</w:t>
      </w:r>
      <w:r w:rsidRPr="67568133">
        <w:rPr>
          <w:lang w:val="en-GB"/>
        </w:rPr>
        <w:t xml:space="preserve"> worried about her mother while </w:t>
      </w:r>
      <w:r w:rsidR="002D344E" w:rsidRPr="67568133">
        <w:rPr>
          <w:lang w:val="en-GB"/>
        </w:rPr>
        <w:t>being</w:t>
      </w:r>
      <w:r w:rsidRPr="67568133">
        <w:rPr>
          <w:lang w:val="en-GB"/>
        </w:rPr>
        <w:t xml:space="preserve"> away. Now as she has OLA installed on the tablet that she keeps at home she has access to her </w:t>
      </w:r>
      <w:r w:rsidR="002D344E" w:rsidRPr="67568133">
        <w:rPr>
          <w:lang w:val="en-GB"/>
        </w:rPr>
        <w:t>mother’s</w:t>
      </w:r>
      <w:r w:rsidRPr="67568133">
        <w:rPr>
          <w:lang w:val="en-GB"/>
        </w:rPr>
        <w:t xml:space="preserve"> health parameters thanks to the sensors and health monitoring devices her </w:t>
      </w:r>
      <w:r w:rsidR="002D344E" w:rsidRPr="67568133">
        <w:rPr>
          <w:lang w:val="en-GB"/>
        </w:rPr>
        <w:t>mother’s</w:t>
      </w:r>
      <w:r w:rsidRPr="67568133">
        <w:rPr>
          <w:lang w:val="en-GB"/>
        </w:rPr>
        <w:t xml:space="preserve"> uses. Nina's mother feels safer as well. She can easily communicate with her daughter by asking OLA virtual assistant to call her. </w:t>
      </w:r>
    </w:p>
    <w:p w14:paraId="6F5CB4D2" w14:textId="77777777" w:rsidR="00FE3B6D" w:rsidRPr="00FE3B6D" w:rsidRDefault="00FE3B6D">
      <w:pPr>
        <w:jc w:val="left"/>
        <w:rPr>
          <w:lang w:val="en-GB"/>
        </w:rPr>
      </w:pPr>
      <w:r w:rsidRPr="00FE3B6D">
        <w:rPr>
          <w:lang w:val="en-GB"/>
        </w:rPr>
        <w:br w:type="page"/>
      </w:r>
    </w:p>
    <w:p w14:paraId="76A1499F" w14:textId="77777777" w:rsidR="00C7149D" w:rsidRDefault="00C7149D" w:rsidP="00C7149D">
      <w:pPr>
        <w:pStyle w:val="Heading2"/>
      </w:pPr>
      <w:bookmarkStart w:id="226" w:name="_Toc438508457"/>
      <w:r>
        <w:lastRenderedPageBreak/>
        <w:t>Formal Caregiver</w:t>
      </w:r>
      <w:bookmarkEnd w:id="226"/>
    </w:p>
    <w:p w14:paraId="6B1F5E85" w14:textId="77777777" w:rsidR="00FE3B6D" w:rsidRDefault="00FE3B6D" w:rsidP="00FE3B6D">
      <w:r w:rsidRPr="00FE3B6D">
        <w:rPr>
          <w:noProof/>
          <w:lang w:val="pt-PT" w:eastAsia="pt-PT"/>
        </w:rPr>
        <w:drawing>
          <wp:anchor distT="0" distB="0" distL="114300" distR="114300" simplePos="0" relativeHeight="251606528" behindDoc="0" locked="0" layoutInCell="1" allowOverlap="1" wp14:anchorId="67C8161E" wp14:editId="6447463A">
            <wp:simplePos x="0" y="0"/>
            <wp:positionH relativeFrom="column">
              <wp:posOffset>19050</wp:posOffset>
            </wp:positionH>
            <wp:positionV relativeFrom="paragraph">
              <wp:posOffset>95250</wp:posOffset>
            </wp:positionV>
            <wp:extent cx="1676400" cy="2162175"/>
            <wp:effectExtent l="19050" t="0" r="0" b="0"/>
            <wp:wrapThrough wrapText="bothSides">
              <wp:wrapPolygon edited="0">
                <wp:start x="-245" y="0"/>
                <wp:lineTo x="-245" y="21505"/>
                <wp:lineTo x="21600" y="21505"/>
                <wp:lineTo x="21600" y="0"/>
                <wp:lineTo x="-245" y="0"/>
              </wp:wrapPolygon>
            </wp:wrapThrough>
            <wp:docPr id="13" name="Obraz 4" descr="C:\Users\samsung\Documents\Moje odebrane pliki\mi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msung\Documents\Moje odebrane pliki\minta.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76400" cy="2162175"/>
                    </a:xfrm>
                    <a:prstGeom prst="rect">
                      <a:avLst/>
                    </a:prstGeom>
                    <a:noFill/>
                    <a:ln>
                      <a:noFill/>
                    </a:ln>
                  </pic:spPr>
                </pic:pic>
              </a:graphicData>
            </a:graphic>
          </wp:anchor>
        </w:drawing>
      </w:r>
    </w:p>
    <w:p w14:paraId="7D76C46E" w14:textId="77777777" w:rsidR="00FE3B6D" w:rsidRDefault="00FE3B6D" w:rsidP="00B33841">
      <w:pPr>
        <w:outlineLvl w:val="2"/>
      </w:pPr>
      <w:bookmarkStart w:id="227" w:name="_Toc438508458"/>
      <w:r>
        <w:t>Halinka</w:t>
      </w:r>
      <w:bookmarkEnd w:id="227"/>
    </w:p>
    <w:p w14:paraId="4BA8580A" w14:textId="77777777" w:rsidR="00FE3B6D" w:rsidRDefault="245A02A4" w:rsidP="00FE3B6D">
      <w:r>
        <w:t xml:space="preserve">53 years old </w:t>
      </w:r>
    </w:p>
    <w:p w14:paraId="1878F8E4" w14:textId="77777777" w:rsidR="00FE3B6D" w:rsidRDefault="245A02A4" w:rsidP="00FE3B6D">
      <w:r>
        <w:t>Nurse</w:t>
      </w:r>
    </w:p>
    <w:p w14:paraId="2319919D" w14:textId="77777777" w:rsidR="00FE3B6D" w:rsidRDefault="245A02A4" w:rsidP="00FE3B6D">
      <w:r>
        <w:t>Warsaw</w:t>
      </w:r>
    </w:p>
    <w:p w14:paraId="65238C39" w14:textId="77777777" w:rsidR="00FE3B6D" w:rsidRDefault="245A02A4" w:rsidP="00FE3B6D">
      <w:r>
        <w:t>Professionally active</w:t>
      </w:r>
    </w:p>
    <w:p w14:paraId="582A3B6E" w14:textId="77777777" w:rsidR="00FE3B6D" w:rsidRDefault="245A02A4" w:rsidP="00FE3B6D">
      <w:r>
        <w:t>One son</w:t>
      </w:r>
    </w:p>
    <w:p w14:paraId="2E1F00B8" w14:textId="77777777" w:rsidR="00FE3B6D" w:rsidRDefault="00FE3B6D" w:rsidP="00FE3B6D"/>
    <w:p w14:paraId="02B39F90" w14:textId="77777777" w:rsidR="00FE3B6D" w:rsidRDefault="00FE3B6D" w:rsidP="00DE64B1">
      <w:pPr>
        <w:pStyle w:val="Heading4"/>
      </w:pPr>
      <w:bookmarkStart w:id="228" w:name="_Toc436242539"/>
      <w:bookmarkStart w:id="229" w:name="_Toc438508459"/>
      <w:r>
        <w:t>Backstory</w:t>
      </w:r>
      <w:bookmarkEnd w:id="228"/>
      <w:bookmarkEnd w:id="229"/>
    </w:p>
    <w:p w14:paraId="5BAFB143" w14:textId="77777777" w:rsidR="00FE3B6D" w:rsidRDefault="245A02A4" w:rsidP="00FE3B6D">
      <w:r>
        <w:t xml:space="preserve">She has been working in a Residential House for Seniors in Warsaw as a nurse for the last 22 years now. It is a private center but she never uses internet for her daily routine at work. Her patients use internet and sometimes they talk about the information read in the net. </w:t>
      </w:r>
    </w:p>
    <w:p w14:paraId="4B008EDB" w14:textId="77777777" w:rsidR="00FE3B6D" w:rsidRDefault="00FE3B6D" w:rsidP="00DE64B1">
      <w:pPr>
        <w:pStyle w:val="Heading4"/>
      </w:pPr>
      <w:bookmarkStart w:id="230" w:name="_Toc436242540"/>
      <w:bookmarkStart w:id="231" w:name="_Toc438508460"/>
      <w:r>
        <w:t>People in care – perceptions regarding senior patients</w:t>
      </w:r>
      <w:bookmarkEnd w:id="230"/>
      <w:bookmarkEnd w:id="231"/>
    </w:p>
    <w:p w14:paraId="71CA7263" w14:textId="465C82CD" w:rsidR="00FE3B6D" w:rsidRDefault="67568133" w:rsidP="00FE3B6D">
      <w:r>
        <w:t>Halinka’s patients are in good or even very good shape. Even so Halinka is aware of the accidents happening to them. They frequently fall and stumble and often have difficulties in moving around. It mostly happen</w:t>
      </w:r>
      <w:r w:rsidR="002D344E">
        <w:t>s</w:t>
      </w:r>
      <w:r>
        <w:t xml:space="preserve"> when trip on a rug or a step.  In the Residential House for Seniors she works she doesn’t encounter many spatial barriers but narrow circulation space in patients’ rooms. </w:t>
      </w:r>
    </w:p>
    <w:p w14:paraId="78A04B65" w14:textId="740D8F49" w:rsidR="00FE3B6D" w:rsidRDefault="67568133" w:rsidP="00FE3B6D">
      <w:r>
        <w:t xml:space="preserve">In her opinion there are several technologies that should be implemented in her center: tele-monitoring, computer programs for physical and cognitive rehabilitation, support devices for home monitoring and personal safety, medication warning devices and support devices for daily activities. </w:t>
      </w:r>
    </w:p>
    <w:p w14:paraId="02CA9A87" w14:textId="77777777" w:rsidR="00FE3B6D" w:rsidRDefault="245A02A4" w:rsidP="00FE3B6D">
      <w:r>
        <w:t xml:space="preserve">Some of them should be cofounded by the state, these include: rehabilitation processes and fitness, nutrition, daily life activities management assistance. </w:t>
      </w:r>
    </w:p>
    <w:p w14:paraId="49D1EF1A" w14:textId="77777777" w:rsidR="00FE3B6D" w:rsidRDefault="00FE3B6D" w:rsidP="00DE64B1">
      <w:pPr>
        <w:pStyle w:val="Heading4"/>
      </w:pPr>
      <w:bookmarkStart w:id="232" w:name="_Toc436242541"/>
      <w:bookmarkStart w:id="233" w:name="_Toc438508461"/>
      <w:r>
        <w:t>Technological knowledge</w:t>
      </w:r>
      <w:bookmarkEnd w:id="232"/>
      <w:bookmarkEnd w:id="233"/>
    </w:p>
    <w:p w14:paraId="0EB0E8D3" w14:textId="7F3C4513" w:rsidR="00FE3B6D" w:rsidRDefault="245A02A4" w:rsidP="00FE3B6D">
      <w:r>
        <w:t xml:space="preserve">In her work she appreciates using people management systems and access to professional websites and web systems allowing selection and ordering of clinical material. As all of her patients live in the residential house she doesn’t need to </w:t>
      </w:r>
      <w:r>
        <w:lastRenderedPageBreak/>
        <w:t xml:space="preserve">communicate with them via mail or professional platforms for monitoring and appointment. But health information integrated systems </w:t>
      </w:r>
      <w:r w:rsidR="002D344E">
        <w:t>are</w:t>
      </w:r>
      <w:r>
        <w:t xml:space="preserve"> very useful/helpful in her work because they: triage support, counseling and management of patients, expend and improve access to health care as well as promote the self-care and self-health management on patients and facilitate their decision making. They also allow for the better time management. </w:t>
      </w:r>
    </w:p>
    <w:p w14:paraId="1E8C8E4A" w14:textId="77777777" w:rsidR="00075071" w:rsidRDefault="67568133" w:rsidP="00FE3B6D">
      <w:r>
        <w:t>Halinka would use some technologies in her work but she lacks equipment and doesn’t have enough knowledge/skills in ICT. The other problem she sees is the age of her patients not being able to learn how to use the platforms and systems.</w:t>
      </w:r>
    </w:p>
    <w:p w14:paraId="2E76F904" w14:textId="6F072AD7" w:rsidR="000B6A69" w:rsidRDefault="000B6A69" w:rsidP="00DE64B1">
      <w:pPr>
        <w:pStyle w:val="Heading4"/>
      </w:pPr>
      <w:bookmarkStart w:id="234" w:name="_Toc436242542"/>
      <w:bookmarkStart w:id="235" w:name="_Toc438508462"/>
      <w:r>
        <w:t>Scenario</w:t>
      </w:r>
      <w:bookmarkEnd w:id="234"/>
      <w:bookmarkEnd w:id="235"/>
    </w:p>
    <w:p w14:paraId="6440BC83" w14:textId="42872B7F" w:rsidR="009B596D" w:rsidRDefault="67568133" w:rsidP="251155EE">
      <w:r>
        <w:t xml:space="preserve">Being aware of the accidents that frequently happen to older patients, such as falling and stumbling, Halinka knows it is important to prevent them from happening in the residential house she works in. For this reason, she used the OLA environmental analysis feature to identify and solve the environmental barriers that could potentially exist there. Halinka requested the environmental scan to be carried out by a qualified technician. On the scheduled day, he came to the residential house to perform the scan, which took him about half a day. Before leaving, the technician explained to Halinka that the data analysis would take 24 hours and that OLA would notify her as soon as the results were ready. When they became available, Halinka used the residential home's computer to navigate through a three-dimensional model of the interior area of the building. As she entered one of the patient rooms using the keyboard, she noticed a red dot located in the area between the bed and the desk. As she clicked it using the mouse, a text box appeared on the screen with the following message: “Accessibility barrier: The distance between the furniture is too narrow, which may restrict mobility”. She then closed the text box and continued to examine the remaining barriers identified in the building. When she finished, Halinka was able to make several environmental changes in the residential house which, over time, proved to reduce the number of injuries among older patients. Supervisory board of the residential house was very satisfied with the results of the scanning and recommended further Innovative changes in the center. As the OLA platform has a special offer for residential houses the personnel got access to professional rehabilitation programs tips base that can be used with patients to improve their physical and mental state. </w:t>
      </w:r>
    </w:p>
    <w:p w14:paraId="3F5202F3" w14:textId="590BA27A" w:rsidR="38B8AF29" w:rsidRDefault="38B8AF29" w:rsidP="38B8AF29"/>
    <w:p w14:paraId="03D81AF2" w14:textId="308F930A" w:rsidR="39C2700B" w:rsidRDefault="39C2700B" w:rsidP="38B8AF29">
      <w:pPr>
        <w:pStyle w:val="Heading1"/>
      </w:pPr>
      <w:r>
        <w:br w:type="page"/>
      </w:r>
      <w:r w:rsidR="359C6286" w:rsidRPr="00DE64B1">
        <w:rPr>
          <w:rFonts w:ascii="Century Gothic" w:eastAsia="Century Gothic" w:hAnsi="Century Gothic" w:cs="Century Gothic"/>
        </w:rPr>
        <w:lastRenderedPageBreak/>
        <w:t xml:space="preserve">Swedish Personas and Scenarios </w:t>
      </w:r>
    </w:p>
    <w:p w14:paraId="4187659D" w14:textId="39046AE0" w:rsidR="39C2700B" w:rsidRDefault="359C6286" w:rsidP="00DE64B1">
      <w:r w:rsidRPr="00DE64B1">
        <w:rPr>
          <w:rFonts w:ascii="Century Gothic" w:eastAsia="Century Gothic" w:hAnsi="Century Gothic" w:cs="Century Gothic"/>
        </w:rPr>
        <w:t xml:space="preserve"> </w:t>
      </w:r>
    </w:p>
    <w:p w14:paraId="7E96E893" w14:textId="505F0BE1" w:rsidR="39C2700B" w:rsidRDefault="359C6286" w:rsidP="00DE64B1">
      <w:pPr>
        <w:pStyle w:val="Heading2"/>
      </w:pPr>
      <w:r w:rsidRPr="00DE64B1">
        <w:rPr>
          <w:rFonts w:ascii="Century Gothic" w:eastAsia="Century Gothic" w:hAnsi="Century Gothic" w:cs="Century Gothic"/>
          <w:lang w:val="en-GB"/>
        </w:rPr>
        <w:t>Senior</w:t>
      </w:r>
    </w:p>
    <w:p w14:paraId="7327EB18" w14:textId="409ABB40" w:rsidR="39C2700B" w:rsidRDefault="359C6286" w:rsidP="00DE64B1">
      <w:pPr>
        <w:pStyle w:val="Heading3"/>
      </w:pPr>
      <w:r w:rsidRPr="00DE64B1">
        <w:rPr>
          <w:rFonts w:ascii="Century Gothic" w:eastAsia="Century Gothic" w:hAnsi="Century Gothic" w:cs="Century Gothic"/>
          <w:color w:val="008080"/>
          <w:u w:val="single"/>
        </w:rPr>
        <w:t xml:space="preserve">Arne </w:t>
      </w:r>
    </w:p>
    <w:p w14:paraId="52DEECCD" w14:textId="56C6826D" w:rsidR="39C2700B" w:rsidRDefault="359C6286" w:rsidP="00DE64B1">
      <w:r w:rsidRPr="00DE64B1">
        <w:rPr>
          <w:rFonts w:ascii="Century Gothic" w:eastAsia="Century Gothic" w:hAnsi="Century Gothic" w:cs="Century Gothic"/>
          <w:lang w:val="en-GB"/>
        </w:rPr>
        <w:t>78 years old</w:t>
      </w:r>
    </w:p>
    <w:p w14:paraId="2B53957E" w14:textId="216D88D9" w:rsidR="39C2700B" w:rsidRDefault="359C6286" w:rsidP="00DE64B1">
      <w:r w:rsidRPr="00DE64B1">
        <w:rPr>
          <w:rFonts w:ascii="Century Gothic" w:eastAsia="Century Gothic" w:hAnsi="Century Gothic" w:cs="Century Gothic"/>
          <w:lang w:val="en-GB"/>
        </w:rPr>
        <w:t>Retired widower</w:t>
      </w:r>
    </w:p>
    <w:p w14:paraId="315EE675" w14:textId="123EA0AD" w:rsidR="39C2700B" w:rsidRDefault="359C6286" w:rsidP="00DE64B1">
      <w:r w:rsidRPr="00DE64B1">
        <w:rPr>
          <w:rFonts w:ascii="Century Gothic" w:eastAsia="Century Gothic" w:hAnsi="Century Gothic" w:cs="Century Gothic"/>
          <w:lang w:val="en-GB"/>
        </w:rPr>
        <w:t>Stockholm</w:t>
      </w:r>
    </w:p>
    <w:p w14:paraId="6117F993" w14:textId="0CE0B91F" w:rsidR="39C2700B" w:rsidRDefault="359C6286" w:rsidP="00DE64B1">
      <w:r w:rsidRPr="00DE64B1">
        <w:rPr>
          <w:rFonts w:ascii="Century Gothic" w:eastAsia="Century Gothic" w:hAnsi="Century Gothic" w:cs="Century Gothic"/>
          <w:lang w:val="en-GB"/>
        </w:rPr>
        <w:t>One son and an ex wife</w:t>
      </w:r>
    </w:p>
    <w:p w14:paraId="1E3D82FF" w14:textId="0D2599E8" w:rsidR="39C2700B" w:rsidRDefault="359C6286" w:rsidP="00DE64B1">
      <w:r w:rsidRPr="00DE64B1">
        <w:rPr>
          <w:rFonts w:ascii="Century Gothic" w:eastAsia="Century Gothic" w:hAnsi="Century Gothic" w:cs="Century Gothic"/>
        </w:rPr>
        <w:t xml:space="preserve"> </w:t>
      </w:r>
    </w:p>
    <w:p w14:paraId="12551E42" w14:textId="6620C647" w:rsidR="39C2700B" w:rsidRDefault="359C6286" w:rsidP="00DE64B1">
      <w:pPr>
        <w:pStyle w:val="Heading4"/>
      </w:pPr>
      <w:r w:rsidRPr="00DE64B1">
        <w:rPr>
          <w:rFonts w:ascii="Century Gothic" w:eastAsia="Century Gothic" w:hAnsi="Century Gothic" w:cs="Century Gothic"/>
          <w:color w:val="000000" w:themeColor="text1"/>
        </w:rPr>
        <w:t>Backstory</w:t>
      </w:r>
    </w:p>
    <w:p w14:paraId="29EF03C1" w14:textId="337F8886" w:rsidR="39C2700B" w:rsidRDefault="359C6286" w:rsidP="00DE64B1">
      <w:r w:rsidRPr="00DE64B1">
        <w:rPr>
          <w:rFonts w:ascii="Century Gothic" w:eastAsia="Century Gothic" w:hAnsi="Century Gothic" w:cs="Century Gothic"/>
        </w:rPr>
        <w:t xml:space="preserve">Arne lives by himself in an apartment in Stockholm. He has a son and an ex-wife who he is still close friends with since the divorce 20 years ago. The few friends he still has are also not well. He feels isolated and lonely now that it is harder for him to get out of the house. He talks on the phone with his son but rarely sees him in person. </w:t>
      </w:r>
    </w:p>
    <w:p w14:paraId="3A3325B5" w14:textId="051F2514" w:rsidR="39C2700B" w:rsidRDefault="359C6286" w:rsidP="00DE64B1">
      <w:pPr>
        <w:pStyle w:val="Heading4"/>
      </w:pPr>
      <w:r w:rsidRPr="00DE64B1">
        <w:rPr>
          <w:rFonts w:ascii="Century Gothic" w:eastAsia="Century Gothic" w:hAnsi="Century Gothic" w:cs="Century Gothic"/>
          <w:color w:val="000000" w:themeColor="text1"/>
        </w:rPr>
        <w:t>Health information</w:t>
      </w:r>
    </w:p>
    <w:p w14:paraId="777CB5BA" w14:textId="6F7E35C0" w:rsidR="39C2700B" w:rsidRDefault="359C6286" w:rsidP="00DE64B1">
      <w:r w:rsidRPr="00DE64B1">
        <w:rPr>
          <w:rFonts w:ascii="Century Gothic" w:eastAsia="Century Gothic" w:hAnsi="Century Gothic" w:cs="Century Gothic"/>
        </w:rPr>
        <w:t>Arne suffers from a slow growing form of cancer and also has diabetes. A nurse visits him once a week to administer injections of a drug that slows the progression of the cancer and to monitor his blood glucose. He can move around the house on his own, but he has fallen down several times in the last year. He very rarely goes outside and often feels depressed. He has a hard time to motivate himself to do new things. Perhaps because he knows so few other people.</w:t>
      </w:r>
    </w:p>
    <w:p w14:paraId="596911CC" w14:textId="02462D11" w:rsidR="39C2700B" w:rsidRDefault="359C6286" w:rsidP="00DE64B1">
      <w:pPr>
        <w:pStyle w:val="Heading4"/>
      </w:pPr>
      <w:r w:rsidRPr="00DE64B1">
        <w:rPr>
          <w:rFonts w:ascii="Century Gothic" w:eastAsia="Century Gothic" w:hAnsi="Century Gothic" w:cs="Century Gothic"/>
          <w:color w:val="000000" w:themeColor="text1"/>
        </w:rPr>
        <w:t>Architectural barriers</w:t>
      </w:r>
    </w:p>
    <w:p w14:paraId="7DADE77C" w14:textId="4C33EBCB" w:rsidR="39C2700B" w:rsidRDefault="359C6286" w:rsidP="00DE64B1">
      <w:r w:rsidRPr="00DE64B1">
        <w:rPr>
          <w:rFonts w:ascii="Century Gothic" w:eastAsia="Century Gothic" w:hAnsi="Century Gothic" w:cs="Century Gothic"/>
          <w:lang w:val="en-GB"/>
        </w:rPr>
        <w:t>Arne's house is cluttered with lots of furniture and things lying around on the floor and on top of the furniture. When h is alone he does not regard the state of the apartment a problem but he often needs to move things in order to open closets and doors. Lately he has had some problems walking. And he would not be able to user a walker or a wheelchair in the apartment without clearing some space.</w:t>
      </w:r>
    </w:p>
    <w:p w14:paraId="6D564E5D" w14:textId="4E33BB3F" w:rsidR="39C2700B" w:rsidRDefault="359C6286" w:rsidP="00DE64B1">
      <w:pPr>
        <w:pStyle w:val="Heading4"/>
      </w:pPr>
      <w:r w:rsidRPr="00DE64B1">
        <w:rPr>
          <w:rFonts w:ascii="Century Gothic" w:eastAsia="Century Gothic" w:hAnsi="Century Gothic" w:cs="Century Gothic"/>
          <w:color w:val="000000" w:themeColor="text1"/>
        </w:rPr>
        <w:lastRenderedPageBreak/>
        <w:t>Technological knowledges</w:t>
      </w:r>
    </w:p>
    <w:p w14:paraId="792D858D" w14:textId="451E0003" w:rsidR="39C2700B" w:rsidRDefault="359C6286" w:rsidP="00DE64B1">
      <w:r w:rsidRPr="00DE64B1">
        <w:rPr>
          <w:rFonts w:ascii="Century Gothic" w:eastAsia="Century Gothic" w:hAnsi="Century Gothic" w:cs="Century Gothic"/>
        </w:rPr>
        <w:t xml:space="preserve">He knows very little about technical devices and ICT and he is not really interested in learning more about it. The only device he has is a smartphone designed specifically for elderly users that has a button on the backside that is pre-programmed to call his children. </w:t>
      </w:r>
    </w:p>
    <w:p w14:paraId="503600F0" w14:textId="0D1CD4F9" w:rsidR="39C2700B" w:rsidRDefault="359C6286" w:rsidP="00DE64B1">
      <w:pPr>
        <w:pStyle w:val="Heading4"/>
      </w:pPr>
      <w:r w:rsidRPr="00DE64B1">
        <w:rPr>
          <w:rFonts w:ascii="Century Gothic" w:eastAsia="Century Gothic" w:hAnsi="Century Gothic" w:cs="Century Gothic"/>
          <w:color w:val="000000" w:themeColor="text1"/>
        </w:rPr>
        <w:t>Fears and frustrations</w:t>
      </w:r>
    </w:p>
    <w:p w14:paraId="0726C152" w14:textId="3C1E97C9" w:rsidR="39C2700B" w:rsidRDefault="359C6286" w:rsidP="00DE64B1">
      <w:r w:rsidRPr="00DE64B1">
        <w:rPr>
          <w:rFonts w:ascii="Century Gothic" w:eastAsia="Century Gothic" w:hAnsi="Century Gothic" w:cs="Century Gothic"/>
        </w:rPr>
        <w:t>Arne’s biggest fear is that something would happen to him and that it would take a long time before anyone could find him. He doesn't feel comfortable asking for help and he doesn't trust people easily.</w:t>
      </w:r>
    </w:p>
    <w:p w14:paraId="557B9976" w14:textId="038FB2F7" w:rsidR="39C2700B" w:rsidRDefault="359C6286" w:rsidP="00DE64B1">
      <w:pPr>
        <w:pStyle w:val="Heading4"/>
      </w:pPr>
      <w:r w:rsidRPr="00DE64B1">
        <w:rPr>
          <w:rFonts w:ascii="Century Gothic" w:eastAsia="Century Gothic" w:hAnsi="Century Gothic" w:cs="Century Gothic"/>
          <w:color w:val="000000" w:themeColor="text1"/>
        </w:rPr>
        <w:t>Motivations</w:t>
      </w:r>
    </w:p>
    <w:p w14:paraId="79A37EB0" w14:textId="393FAD16" w:rsidR="39C2700B" w:rsidRDefault="359C6286" w:rsidP="00DE64B1">
      <w:r w:rsidRPr="00DE64B1">
        <w:rPr>
          <w:rFonts w:ascii="Century Gothic" w:eastAsia="Century Gothic" w:hAnsi="Century Gothic" w:cs="Century Gothic"/>
        </w:rPr>
        <w:t>Arne wants to meet other people. He wants to regain the courage to do interesting things and meet new people. The one thing he misses more that anything is a company. He also wants to know that he could get help fast if he needs it.</w:t>
      </w:r>
    </w:p>
    <w:p w14:paraId="098C4A88" w14:textId="35A0E00B" w:rsidR="39C2700B" w:rsidRDefault="359C6286" w:rsidP="00DE64B1">
      <w:pPr>
        <w:pStyle w:val="Heading4"/>
      </w:pPr>
      <w:r w:rsidRPr="00DE64B1">
        <w:rPr>
          <w:rFonts w:ascii="Century Gothic" w:eastAsia="Century Gothic" w:hAnsi="Century Gothic" w:cs="Century Gothic"/>
          <w:color w:val="000000" w:themeColor="text1"/>
        </w:rPr>
        <w:t>Scenario</w:t>
      </w:r>
    </w:p>
    <w:p w14:paraId="4FED63D1" w14:textId="490FD82C" w:rsidR="39C2700B" w:rsidRDefault="359C6286" w:rsidP="00DE64B1">
      <w:r w:rsidRPr="00DE64B1">
        <w:rPr>
          <w:rFonts w:ascii="Century Gothic" w:eastAsia="Century Gothic" w:hAnsi="Century Gothic" w:cs="Century Gothic"/>
          <w:lang w:val="en-GB"/>
        </w:rPr>
        <w:t>Arne feels less isolated since he started using OLA. With its help, he managed to add his contacts to a social network profile that he now uses to meet and talk to new people online. He has reconnected with a few old colleagues. He has made many good friends since then, so he is starting to like visiting his profile and now he talks to people many times a day. OLA allows him to easily manage his contacts list and communicate with them in many ways, including phone and video calls, and text messages. Arne has fun dictating OLA text messages and mails.</w:t>
      </w:r>
    </w:p>
    <w:p w14:paraId="6846500F" w14:textId="35262C8F" w:rsidR="39C2700B" w:rsidRDefault="359C6286" w:rsidP="00DE64B1">
      <w:r w:rsidRPr="00DE64B1">
        <w:rPr>
          <w:rFonts w:ascii="Century Gothic" w:eastAsia="Century Gothic" w:hAnsi="Century Gothic" w:cs="Century Gothic"/>
          <w:lang w:val="en-GB"/>
        </w:rPr>
        <w:t xml:space="preserve">Because he lives alone, Arne fears that no one will assist him if something bad would happen to him in his home. OLA also helped him address these safety concerns, since it detects falls. To prevent false alarms, when it detects that Arne has fallen, OLA asks him if he is alright using voice. If he answers that he is not, or in case there is no response, OLA alerts the local authorities and notifies his children, while also sending the location where he fell down. Arne now feels much safer by knowing he will receive timely assistance in case something happens to him.  </w:t>
      </w:r>
    </w:p>
    <w:p w14:paraId="1B523B0E" w14:textId="49F10FC6" w:rsidR="39C2700B" w:rsidRDefault="359C6286" w:rsidP="00DE64B1">
      <w:r w:rsidRPr="00DE64B1">
        <w:rPr>
          <w:rFonts w:ascii="Century Gothic" w:eastAsia="Century Gothic" w:hAnsi="Century Gothic" w:cs="Century Gothic"/>
        </w:rPr>
        <w:t xml:space="preserve"> </w:t>
      </w:r>
    </w:p>
    <w:p w14:paraId="07ED49F3" w14:textId="72F8527F" w:rsidR="39C2700B" w:rsidRDefault="359C6286" w:rsidP="00DE64B1">
      <w:r w:rsidRPr="00DE64B1">
        <w:rPr>
          <w:rFonts w:ascii="Century Gothic" w:eastAsia="Century Gothic" w:hAnsi="Century Gothic" w:cs="Century Gothic"/>
        </w:rPr>
        <w:t xml:space="preserve"> </w:t>
      </w:r>
    </w:p>
    <w:p w14:paraId="5BE7BB22" w14:textId="2C5AC108" w:rsidR="39C2700B" w:rsidRDefault="359C6286" w:rsidP="00DE64B1">
      <w:r w:rsidRPr="00DE64B1">
        <w:rPr>
          <w:rFonts w:ascii="Century Gothic" w:eastAsia="Century Gothic" w:hAnsi="Century Gothic" w:cs="Century Gothic"/>
        </w:rPr>
        <w:t xml:space="preserve"> </w:t>
      </w:r>
    </w:p>
    <w:p w14:paraId="627D919C" w14:textId="11C1B4A4" w:rsidR="39C2700B" w:rsidRDefault="39C2700B" w:rsidP="00DE64B1"/>
    <w:p w14:paraId="3781186A" w14:textId="78B83FD7" w:rsidR="39C2700B" w:rsidRDefault="39C2700B" w:rsidP="00DE64B1">
      <w:r>
        <w:lastRenderedPageBreak/>
        <w:br/>
      </w:r>
    </w:p>
    <w:p w14:paraId="10BFA9F7" w14:textId="2B6591AC" w:rsidR="39C2700B" w:rsidRDefault="39C2700B" w:rsidP="00DE64B1">
      <w:r>
        <w:br w:type="page"/>
      </w:r>
    </w:p>
    <w:p w14:paraId="2A617310" w14:textId="728DDD68" w:rsidR="39C2700B" w:rsidRDefault="359C6286" w:rsidP="00DE64B1">
      <w:pPr>
        <w:pStyle w:val="Heading2"/>
      </w:pPr>
      <w:r w:rsidRPr="00DE64B1">
        <w:rPr>
          <w:rFonts w:ascii="Century Gothic" w:eastAsia="Century Gothic" w:hAnsi="Century Gothic" w:cs="Century Gothic"/>
          <w:lang w:val="en-GB"/>
        </w:rPr>
        <w:lastRenderedPageBreak/>
        <w:t>Informal Caregiver</w:t>
      </w:r>
    </w:p>
    <w:p w14:paraId="73151BC5" w14:textId="388B528B" w:rsidR="39C2700B" w:rsidRDefault="359C6286" w:rsidP="00DE64B1">
      <w:r w:rsidRPr="00DE64B1">
        <w:rPr>
          <w:rFonts w:ascii="Century Gothic" w:eastAsia="Century Gothic" w:hAnsi="Century Gothic" w:cs="Century Gothic"/>
          <w:color w:val="008080"/>
          <w:u w:val="single"/>
        </w:rPr>
        <w:t xml:space="preserve">Juana </w:t>
      </w:r>
      <w:r w:rsidRPr="00DE64B1">
        <w:rPr>
          <w:rFonts w:ascii="Century Gothic" w:eastAsia="Century Gothic" w:hAnsi="Century Gothic" w:cs="Century Gothic"/>
          <w:strike/>
          <w:color w:val="FF0000"/>
        </w:rPr>
        <w:t>Juana</w:t>
      </w:r>
    </w:p>
    <w:p w14:paraId="07852026" w14:textId="4C2BB7CD" w:rsidR="39C2700B" w:rsidRDefault="359C6286" w:rsidP="00DE64B1">
      <w:r w:rsidRPr="00DE64B1">
        <w:rPr>
          <w:rFonts w:ascii="Century Gothic" w:eastAsia="Century Gothic" w:hAnsi="Century Gothic" w:cs="Century Gothic"/>
          <w:lang w:val="en-GB"/>
        </w:rPr>
        <w:t>74 years old</w:t>
      </w:r>
    </w:p>
    <w:p w14:paraId="219762E2" w14:textId="5F93C3A6" w:rsidR="39C2700B" w:rsidRDefault="359C6286" w:rsidP="00DE64B1">
      <w:r w:rsidRPr="00DE64B1">
        <w:rPr>
          <w:rFonts w:ascii="Century Gothic" w:eastAsia="Century Gothic" w:hAnsi="Century Gothic" w:cs="Century Gothic"/>
          <w:lang w:val="en-GB"/>
        </w:rPr>
        <w:t>Divorced</w:t>
      </w:r>
    </w:p>
    <w:p w14:paraId="1C879CAE" w14:textId="36C2FC1D" w:rsidR="39C2700B" w:rsidRDefault="359C6286" w:rsidP="00DE64B1">
      <w:r w:rsidRPr="00DE64B1">
        <w:rPr>
          <w:rFonts w:ascii="Century Gothic" w:eastAsia="Century Gothic" w:hAnsi="Century Gothic" w:cs="Century Gothic"/>
          <w:lang w:val="en-GB"/>
        </w:rPr>
        <w:t>Retired</w:t>
      </w:r>
    </w:p>
    <w:p w14:paraId="43FD5E74" w14:textId="22273193" w:rsidR="39C2700B" w:rsidRDefault="359C6286" w:rsidP="00DE64B1">
      <w:r w:rsidRPr="00DE64B1">
        <w:rPr>
          <w:rFonts w:ascii="Century Gothic" w:eastAsia="Century Gothic" w:hAnsi="Century Gothic" w:cs="Century Gothic"/>
          <w:lang w:val="en-GB"/>
        </w:rPr>
        <w:t>A son and an ex-husband</w:t>
      </w:r>
    </w:p>
    <w:p w14:paraId="018589A5" w14:textId="16499438" w:rsidR="39C2700B" w:rsidRDefault="359C6286" w:rsidP="00DE64B1">
      <w:r w:rsidRPr="00DE64B1">
        <w:rPr>
          <w:rFonts w:ascii="Century Gothic" w:eastAsia="Century Gothic" w:hAnsi="Century Gothic" w:cs="Century Gothic"/>
          <w:lang w:val="en-GB"/>
        </w:rPr>
        <w:t>Takes care of her ex-husband</w:t>
      </w:r>
    </w:p>
    <w:p w14:paraId="4D6486B0" w14:textId="0B91313D" w:rsidR="39C2700B" w:rsidRDefault="359C6286" w:rsidP="00DE64B1">
      <w:r w:rsidRPr="00DE64B1">
        <w:rPr>
          <w:rFonts w:ascii="Century Gothic" w:eastAsia="Century Gothic" w:hAnsi="Century Gothic" w:cs="Century Gothic"/>
          <w:lang w:val="en-GB"/>
        </w:rPr>
        <w:t>No higher education</w:t>
      </w:r>
    </w:p>
    <w:p w14:paraId="06402462" w14:textId="7C5FD7E1" w:rsidR="39C2700B" w:rsidRDefault="359C6286" w:rsidP="00DE64B1">
      <w:r w:rsidRPr="00DE64B1">
        <w:rPr>
          <w:rFonts w:ascii="Century Gothic" w:eastAsia="Century Gothic" w:hAnsi="Century Gothic" w:cs="Century Gothic"/>
        </w:rPr>
        <w:t xml:space="preserve"> </w:t>
      </w:r>
    </w:p>
    <w:p w14:paraId="43EE1FCF" w14:textId="165452AE" w:rsidR="39C2700B" w:rsidRDefault="359C6286" w:rsidP="00DE64B1">
      <w:pPr>
        <w:pStyle w:val="Heading4"/>
      </w:pPr>
      <w:r w:rsidRPr="00DE64B1">
        <w:rPr>
          <w:rFonts w:ascii="Century Gothic" w:eastAsia="Century Gothic" w:hAnsi="Century Gothic" w:cs="Century Gothic"/>
          <w:color w:val="000000" w:themeColor="text1"/>
        </w:rPr>
        <w:t xml:space="preserve">Caretaker’s health information </w:t>
      </w:r>
    </w:p>
    <w:p w14:paraId="69405063" w14:textId="71E78B27" w:rsidR="39C2700B" w:rsidRDefault="359C6286" w:rsidP="00DE64B1">
      <w:r w:rsidRPr="00DE64B1">
        <w:rPr>
          <w:rFonts w:ascii="Century Gothic" w:eastAsia="Century Gothic" w:hAnsi="Century Gothic" w:cs="Century Gothic"/>
        </w:rPr>
        <w:t xml:space="preserve">Juana’s ex-husband is a few years older than she is and has a bad general health status. He has diabetes and is suffering from a slow growing cancer. He has trouble walking and needs help with large part of his daily life activities. He needs to check his blood glucose several times a day and gets a visit from a nurse once a week. He is afraid of falling down and not being able to get up by himself. </w:t>
      </w:r>
    </w:p>
    <w:p w14:paraId="4597C07F" w14:textId="4FF60AEA" w:rsidR="39C2700B" w:rsidRDefault="359C6286" w:rsidP="00DE64B1">
      <w:pPr>
        <w:pStyle w:val="Heading4"/>
      </w:pPr>
      <w:r w:rsidRPr="00DE64B1">
        <w:rPr>
          <w:rFonts w:ascii="Century Gothic" w:eastAsia="Century Gothic" w:hAnsi="Century Gothic" w:cs="Century Gothic"/>
          <w:color w:val="000000" w:themeColor="text1"/>
        </w:rPr>
        <w:t>Technological knowledge</w:t>
      </w:r>
    </w:p>
    <w:p w14:paraId="4F7E2859" w14:textId="418AAE70" w:rsidR="39C2700B" w:rsidRDefault="359C6286" w:rsidP="00DE64B1">
      <w:r w:rsidRPr="00DE64B1">
        <w:rPr>
          <w:rFonts w:ascii="Century Gothic" w:eastAsia="Century Gothic" w:hAnsi="Century Gothic" w:cs="Century Gothic"/>
        </w:rPr>
        <w:t>Juana has a smartphone and a tablet. She uses the internet several times per day to read the news, check her Facebook and mail with her friends. She is interested in learning more about ICT.</w:t>
      </w:r>
    </w:p>
    <w:p w14:paraId="27D298DA" w14:textId="6055BC2C" w:rsidR="39C2700B" w:rsidRDefault="359C6286" w:rsidP="00DE64B1">
      <w:pPr>
        <w:pStyle w:val="Heading4"/>
      </w:pPr>
      <w:r w:rsidRPr="00DE64B1">
        <w:rPr>
          <w:rFonts w:ascii="Century Gothic" w:eastAsia="Century Gothic" w:hAnsi="Century Gothic" w:cs="Century Gothic"/>
          <w:color w:val="000000" w:themeColor="text1"/>
        </w:rPr>
        <w:t>Fears and frustrations</w:t>
      </w:r>
    </w:p>
    <w:p w14:paraId="3D3104DE" w14:textId="39C33531" w:rsidR="39C2700B" w:rsidRDefault="359C6286" w:rsidP="00DE64B1">
      <w:r w:rsidRPr="00DE64B1">
        <w:rPr>
          <w:rFonts w:ascii="Century Gothic" w:eastAsia="Century Gothic" w:hAnsi="Century Gothic" w:cs="Century Gothic"/>
        </w:rPr>
        <w:t>Even though she likes to help her ex-husband and enjoys his company, she has trouble with the more physical aspects of helping him. She is not strong enough to deal with these things.  She finds the situation stressful. She worries a lot about her ex-husband and sometimes she has troubles with falling asleep. They have a son together who lives in another town and she fears that there will be no one to take care of her ex-husband if something was to happen to her. Their son has said that he would not mind paying for assistance and/or technical aids.</w:t>
      </w:r>
    </w:p>
    <w:p w14:paraId="176FEE18" w14:textId="244B338B" w:rsidR="39C2700B" w:rsidRDefault="359C6286" w:rsidP="00DE64B1">
      <w:pPr>
        <w:pStyle w:val="Heading4"/>
      </w:pPr>
      <w:r w:rsidRPr="00DE64B1">
        <w:rPr>
          <w:rFonts w:ascii="Century Gothic" w:eastAsia="Century Gothic" w:hAnsi="Century Gothic" w:cs="Century Gothic"/>
          <w:color w:val="000000" w:themeColor="text1"/>
        </w:rPr>
        <w:t>Motivations</w:t>
      </w:r>
    </w:p>
    <w:p w14:paraId="3C385B48" w14:textId="78602E7A" w:rsidR="39C2700B" w:rsidRDefault="359C6286" w:rsidP="00DE64B1">
      <w:r w:rsidRPr="00DE64B1">
        <w:rPr>
          <w:rFonts w:ascii="Century Gothic" w:eastAsia="Century Gothic" w:hAnsi="Century Gothic" w:cs="Century Gothic"/>
        </w:rPr>
        <w:t xml:space="preserve">She wants to see to it that her ex-husband gets the help he needs. She wants to be able to talk to him several times per day without needing to go by the subway every time. </w:t>
      </w:r>
      <w:r w:rsidRPr="00DE64B1">
        <w:rPr>
          <w:rFonts w:ascii="Century Gothic" w:eastAsia="Century Gothic" w:hAnsi="Century Gothic" w:cs="Century Gothic"/>
        </w:rPr>
        <w:lastRenderedPageBreak/>
        <w:t>She also wants to know that he is taking his medication properly without having to keep asking him several times each day. she gets tired from all of the subway travels. She wants to be able to communicate with the people helping him as he himself don’t remember what he wants he needs help with when they are there. She also wants to have a better way of communicating with her ex-husband directly from her own home.</w:t>
      </w:r>
    </w:p>
    <w:p w14:paraId="373E1AE8" w14:textId="7E56A4FF" w:rsidR="39C2700B" w:rsidRDefault="359C6286" w:rsidP="00DE64B1">
      <w:r w:rsidRPr="00DE64B1">
        <w:rPr>
          <w:rFonts w:ascii="Century Gothic" w:eastAsia="Century Gothic" w:hAnsi="Century Gothic" w:cs="Century Gothic"/>
          <w:strike/>
          <w:color w:val="FF0000"/>
        </w:rPr>
        <w:t xml:space="preserve"> </w:t>
      </w:r>
    </w:p>
    <w:p w14:paraId="2C8C3365" w14:textId="174ABEE0" w:rsidR="39C2700B" w:rsidRDefault="359C6286" w:rsidP="00DE64B1">
      <w:pPr>
        <w:pStyle w:val="Heading4"/>
      </w:pPr>
      <w:r w:rsidRPr="00DE64B1">
        <w:rPr>
          <w:rFonts w:ascii="Century Gothic" w:eastAsia="Century Gothic" w:hAnsi="Century Gothic" w:cs="Century Gothic"/>
          <w:color w:val="000000" w:themeColor="text1"/>
        </w:rPr>
        <w:t>Scenario</w:t>
      </w:r>
    </w:p>
    <w:p w14:paraId="166B1716" w14:textId="17D0C02D" w:rsidR="39C2700B" w:rsidRDefault="359C6286" w:rsidP="00DE64B1">
      <w:pPr>
        <w:jc w:val="left"/>
      </w:pPr>
      <w:r w:rsidRPr="00DE64B1">
        <w:rPr>
          <w:rFonts w:ascii="Century Gothic" w:eastAsia="Century Gothic" w:hAnsi="Century Gothic" w:cs="Century Gothic"/>
          <w:lang w:val="en-GB"/>
        </w:rPr>
        <w:t xml:space="preserve">OLA helped Juana when her ex-husband fell at home and hurt his right leg. When he was discharged from the hospital, he still needed to use a walker to move around while he was not fully recovered. To improve the accessibility of his house, as well as to prevent future accidents, she persuaded him to use the OLA environmental analysis feature. She downloaded OLA to her tablet and configured it to use the Swedish accessibility norms and regulations. Although she is quite familiar with using technology, helped Arne perform the environmental scan. After the scan was finished, she was able to examine the environmental analysis results in real-time using augmented reality. As she navigated through the house pointing the tablet camera, OLA alerted her to an environmental barrier located in the corner of the corridor by presenting a red dot on the tablet screen over that area. As she tapped it, the bookcase located in the corner was highlighted and the following message was presented both textually and verbally: “Accessibility issue: The distance between the furniture and the wall is too narrow and might restrict the passage”. Juana also tapped this highlighted area and another text box popped up on the screen with the message “Recommendation: Move or remove the furniture from this location”, which was also read out loud by OLA. After moving the bookcase from the corridor corner, she continued to examine the rest of the house. This way, Juana was able to address all the environmental barriers that existed in the house, allowing her ex-husband to move freely using the walker. </w:t>
      </w:r>
    </w:p>
    <w:p w14:paraId="14406998" w14:textId="7888A425" w:rsidR="39C2700B" w:rsidRDefault="359C6286" w:rsidP="00DE64B1">
      <w:pPr>
        <w:jc w:val="left"/>
      </w:pPr>
      <w:r w:rsidRPr="00DE64B1">
        <w:rPr>
          <w:rFonts w:ascii="Century Gothic" w:eastAsia="Century Gothic" w:hAnsi="Century Gothic" w:cs="Century Gothic"/>
        </w:rPr>
        <w:t xml:space="preserve"> </w:t>
      </w:r>
    </w:p>
    <w:p w14:paraId="532A2CE3" w14:textId="76D1E0F2" w:rsidR="39C2700B" w:rsidRDefault="359C6286" w:rsidP="00DE64B1">
      <w:r w:rsidRPr="00DE64B1">
        <w:rPr>
          <w:rFonts w:ascii="Century Gothic" w:eastAsia="Century Gothic" w:hAnsi="Century Gothic" w:cs="Century Gothic"/>
        </w:rPr>
        <w:t xml:space="preserve"> </w:t>
      </w:r>
    </w:p>
    <w:p w14:paraId="355A56D2" w14:textId="6A7C5290" w:rsidR="39C2700B" w:rsidRDefault="359C6286" w:rsidP="00DE64B1">
      <w:r w:rsidRPr="00DE64B1">
        <w:rPr>
          <w:rFonts w:ascii="Century Gothic" w:eastAsia="Century Gothic" w:hAnsi="Century Gothic" w:cs="Century Gothic"/>
        </w:rPr>
        <w:t xml:space="preserve"> </w:t>
      </w:r>
    </w:p>
    <w:p w14:paraId="18D7CE3C" w14:textId="73F34E01" w:rsidR="39C2700B" w:rsidRDefault="359C6286" w:rsidP="00DE64B1">
      <w:r w:rsidRPr="00DE64B1">
        <w:rPr>
          <w:rFonts w:ascii="Century Gothic" w:eastAsia="Century Gothic" w:hAnsi="Century Gothic" w:cs="Century Gothic"/>
        </w:rPr>
        <w:t xml:space="preserve"> </w:t>
      </w:r>
    </w:p>
    <w:p w14:paraId="2DE9D00F" w14:textId="38FFDCF1" w:rsidR="39C2700B" w:rsidRDefault="359C6286" w:rsidP="00DE64B1">
      <w:r w:rsidRPr="00DE64B1">
        <w:rPr>
          <w:rFonts w:ascii="Century Gothic" w:eastAsia="Century Gothic" w:hAnsi="Century Gothic" w:cs="Century Gothic"/>
        </w:rPr>
        <w:t xml:space="preserve"> </w:t>
      </w:r>
    </w:p>
    <w:p w14:paraId="3112BCA1" w14:textId="2CDF209A" w:rsidR="39C2700B" w:rsidRDefault="359C6286" w:rsidP="00DE64B1">
      <w:r w:rsidRPr="00DE64B1">
        <w:rPr>
          <w:rFonts w:ascii="Century Gothic" w:eastAsia="Century Gothic" w:hAnsi="Century Gothic" w:cs="Century Gothic"/>
        </w:rPr>
        <w:t xml:space="preserve"> </w:t>
      </w:r>
    </w:p>
    <w:p w14:paraId="141F4D6D" w14:textId="5B09DCF5" w:rsidR="39C2700B" w:rsidRDefault="359C6286" w:rsidP="00DE64B1">
      <w:r w:rsidRPr="00DE64B1">
        <w:rPr>
          <w:rFonts w:ascii="Century Gothic" w:eastAsia="Century Gothic" w:hAnsi="Century Gothic" w:cs="Century Gothic"/>
        </w:rPr>
        <w:lastRenderedPageBreak/>
        <w:t xml:space="preserve"> </w:t>
      </w:r>
    </w:p>
    <w:p w14:paraId="2D6F3159" w14:textId="5AAA2C64" w:rsidR="39C2700B" w:rsidRDefault="359C6286" w:rsidP="00DE64B1">
      <w:pPr>
        <w:pStyle w:val="Heading2"/>
      </w:pPr>
      <w:r w:rsidRPr="00DE64B1">
        <w:rPr>
          <w:rFonts w:ascii="Century Gothic" w:eastAsia="Century Gothic" w:hAnsi="Century Gothic" w:cs="Century Gothic"/>
          <w:lang w:val="en-GB"/>
        </w:rPr>
        <w:t>Formal Caregiver</w:t>
      </w:r>
    </w:p>
    <w:p w14:paraId="643C12E9" w14:textId="0444050F" w:rsidR="39C2700B" w:rsidRDefault="359C6286" w:rsidP="00DE64B1">
      <w:pPr>
        <w:pStyle w:val="Heading3"/>
      </w:pPr>
      <w:r w:rsidRPr="00DE64B1">
        <w:rPr>
          <w:rFonts w:ascii="Century Gothic" w:eastAsia="Century Gothic" w:hAnsi="Century Gothic" w:cs="Century Gothic"/>
          <w:color w:val="008080"/>
          <w:u w:val="single"/>
        </w:rPr>
        <w:t>Nina</w:t>
      </w:r>
      <w:r w:rsidRPr="00DE64B1">
        <w:rPr>
          <w:rFonts w:ascii="Century Gothic" w:eastAsia="Century Gothic" w:hAnsi="Century Gothic" w:cs="Century Gothic"/>
          <w:strike/>
          <w:color w:val="FF0000"/>
        </w:rPr>
        <w:t>Nina</w:t>
      </w:r>
    </w:p>
    <w:p w14:paraId="2B73979C" w14:textId="6ADC584B" w:rsidR="39C2700B" w:rsidRDefault="359C6286" w:rsidP="00DE64B1">
      <w:r w:rsidRPr="00DE64B1">
        <w:rPr>
          <w:rFonts w:ascii="Century Gothic" w:eastAsia="Century Gothic" w:hAnsi="Century Gothic" w:cs="Century Gothic"/>
        </w:rPr>
        <w:t xml:space="preserve">32 years old </w:t>
      </w:r>
    </w:p>
    <w:p w14:paraId="1BFA9C94" w14:textId="1B11D834" w:rsidR="39C2700B" w:rsidRDefault="359C6286" w:rsidP="00DE64B1">
      <w:r w:rsidRPr="00DE64B1">
        <w:rPr>
          <w:rFonts w:ascii="Century Gothic" w:eastAsia="Century Gothic" w:hAnsi="Century Gothic" w:cs="Century Gothic"/>
        </w:rPr>
        <w:t>Nurse</w:t>
      </w:r>
    </w:p>
    <w:p w14:paraId="6BF86693" w14:textId="761B70AA" w:rsidR="39C2700B" w:rsidRDefault="359C6286" w:rsidP="00DE64B1">
      <w:r w:rsidRPr="00DE64B1">
        <w:rPr>
          <w:rFonts w:ascii="Century Gothic" w:eastAsia="Century Gothic" w:hAnsi="Century Gothic" w:cs="Century Gothic"/>
        </w:rPr>
        <w:t>Stockholm</w:t>
      </w:r>
    </w:p>
    <w:p w14:paraId="1DC7BC56" w14:textId="59043AE6" w:rsidR="39C2700B" w:rsidRDefault="359C6286" w:rsidP="00DE64B1">
      <w:r w:rsidRPr="00DE64B1">
        <w:rPr>
          <w:rFonts w:ascii="Century Gothic" w:eastAsia="Century Gothic" w:hAnsi="Century Gothic" w:cs="Century Gothic"/>
        </w:rPr>
        <w:t>Professionally active</w:t>
      </w:r>
    </w:p>
    <w:p w14:paraId="1D50CF9F" w14:textId="3811F2E7" w:rsidR="39C2700B" w:rsidRDefault="359C6286" w:rsidP="00DE64B1">
      <w:r w:rsidRPr="00DE64B1">
        <w:rPr>
          <w:rFonts w:ascii="Century Gothic" w:eastAsia="Century Gothic" w:hAnsi="Century Gothic" w:cs="Century Gothic"/>
        </w:rPr>
        <w:t>Divorced</w:t>
      </w:r>
    </w:p>
    <w:p w14:paraId="75A3D473" w14:textId="7C0CD4B3" w:rsidR="39C2700B" w:rsidRDefault="359C6286" w:rsidP="00DE64B1">
      <w:r w:rsidRPr="00DE64B1">
        <w:rPr>
          <w:rFonts w:ascii="Century Gothic" w:eastAsia="Century Gothic" w:hAnsi="Century Gothic" w:cs="Century Gothic"/>
        </w:rPr>
        <w:t xml:space="preserve"> </w:t>
      </w:r>
    </w:p>
    <w:p w14:paraId="5A174075" w14:textId="652DE186" w:rsidR="39C2700B" w:rsidRDefault="359C6286" w:rsidP="00DE64B1">
      <w:pPr>
        <w:pStyle w:val="Heading4"/>
      </w:pPr>
      <w:r w:rsidRPr="00DE64B1">
        <w:rPr>
          <w:rFonts w:ascii="Century Gothic" w:eastAsia="Century Gothic" w:hAnsi="Century Gothic" w:cs="Century Gothic"/>
          <w:color w:val="000000" w:themeColor="text1"/>
        </w:rPr>
        <w:t>Backstory</w:t>
      </w:r>
    </w:p>
    <w:p w14:paraId="00B6B219" w14:textId="0B188D01" w:rsidR="39C2700B" w:rsidRDefault="359C6286" w:rsidP="00DE64B1">
      <w:r w:rsidRPr="00DE64B1">
        <w:rPr>
          <w:rFonts w:ascii="Century Gothic" w:eastAsia="Century Gothic" w:hAnsi="Century Gothic" w:cs="Century Gothic"/>
        </w:rPr>
        <w:t>Nina is a nurse at a large hospital. She is a single mother with two children. About half of her regular working hours she is visiting people in their homes for medical procedures such as administering medication or taking tests. She is having a hard time trying to manage both a family and her job, this is causing a lot of stress to her. She visits her patient Arne once a week.</w:t>
      </w:r>
    </w:p>
    <w:p w14:paraId="586F7FD0" w14:textId="38E4D2A3" w:rsidR="39C2700B" w:rsidRDefault="359C6286" w:rsidP="00DE64B1">
      <w:pPr>
        <w:pStyle w:val="Heading4"/>
      </w:pPr>
      <w:r w:rsidRPr="00DE64B1">
        <w:rPr>
          <w:rFonts w:ascii="Century Gothic" w:eastAsia="Century Gothic" w:hAnsi="Century Gothic" w:cs="Century Gothic"/>
          <w:color w:val="000000" w:themeColor="text1"/>
        </w:rPr>
        <w:t>Perceptions regarding senior patients</w:t>
      </w:r>
    </w:p>
    <w:p w14:paraId="2607EF34" w14:textId="5FDEB2BB" w:rsidR="39C2700B" w:rsidRDefault="359C6286" w:rsidP="00DE64B1">
      <w:r w:rsidRPr="00DE64B1">
        <w:rPr>
          <w:rFonts w:ascii="Century Gothic" w:eastAsia="Century Gothic" w:hAnsi="Century Gothic" w:cs="Century Gothic"/>
        </w:rPr>
        <w:t xml:space="preserve">Nina likes his elderly patients and has a good rapport with them. However, she is concerned that she does not have enough time for them. Many of the elderly she visits are lonely and she often feel bad leaving them after only a short visit. Much of her time is spent in transit between her patients rather than with them. </w:t>
      </w:r>
    </w:p>
    <w:p w14:paraId="078E14C0" w14:textId="2B4017ED" w:rsidR="39C2700B" w:rsidRDefault="359C6286" w:rsidP="00DE64B1">
      <w:pPr>
        <w:pStyle w:val="Heading4"/>
      </w:pPr>
      <w:r w:rsidRPr="00DE64B1">
        <w:rPr>
          <w:rFonts w:ascii="Century Gothic" w:eastAsia="Century Gothic" w:hAnsi="Century Gothic" w:cs="Century Gothic"/>
          <w:color w:val="000000" w:themeColor="text1"/>
        </w:rPr>
        <w:t>Technological knowledge</w:t>
      </w:r>
    </w:p>
    <w:p w14:paraId="468B5A51" w14:textId="62CA244C" w:rsidR="39C2700B" w:rsidRDefault="359C6286" w:rsidP="00DE64B1">
      <w:r w:rsidRPr="00DE64B1">
        <w:rPr>
          <w:rFonts w:ascii="Century Gothic" w:eastAsia="Century Gothic" w:hAnsi="Century Gothic" w:cs="Century Gothic"/>
        </w:rPr>
        <w:t>Nina is comfortable with using a computer, tablet or smartphone. In her private life she is using them all the time. The use of these devices are a natural part of her everyday life and it is not really something that she thinks about.</w:t>
      </w:r>
    </w:p>
    <w:p w14:paraId="3DE9AF16" w14:textId="41C2E6B2" w:rsidR="39C2700B" w:rsidRDefault="359C6286" w:rsidP="00DE64B1">
      <w:pPr>
        <w:pStyle w:val="Heading4"/>
      </w:pPr>
      <w:r w:rsidRPr="00DE64B1">
        <w:rPr>
          <w:rFonts w:ascii="Century Gothic" w:eastAsia="Century Gothic" w:hAnsi="Century Gothic" w:cs="Century Gothic"/>
          <w:color w:val="000000" w:themeColor="text1"/>
        </w:rPr>
        <w:t>Technology in the working environment</w:t>
      </w:r>
    </w:p>
    <w:p w14:paraId="69175E7A" w14:textId="337C77F1" w:rsidR="39C2700B" w:rsidRDefault="359C6286" w:rsidP="00DE64B1">
      <w:r w:rsidRPr="00DE64B1">
        <w:rPr>
          <w:rFonts w:ascii="Century Gothic" w:eastAsia="Century Gothic" w:hAnsi="Century Gothic" w:cs="Century Gothic"/>
        </w:rPr>
        <w:t xml:space="preserve">She uses computers and web based interfaces several times every day and can see the upside of using ICT. Although she feels that the solutions that she gets are not really mature enough for using with patients. Sometimes she suspects that the some of the new solutions are put in place to give make the bosses look good rather than to help </w:t>
      </w:r>
      <w:r w:rsidRPr="00DE64B1">
        <w:rPr>
          <w:rFonts w:ascii="Century Gothic" w:eastAsia="Century Gothic" w:hAnsi="Century Gothic" w:cs="Century Gothic"/>
        </w:rPr>
        <w:lastRenderedPageBreak/>
        <w:t>the patients or the staff. She thinks that one of the best features of ICT is how it helps connecting people.</w:t>
      </w:r>
    </w:p>
    <w:p w14:paraId="76968F5E" w14:textId="062A800E" w:rsidR="39C2700B" w:rsidRDefault="359C6286" w:rsidP="00DE64B1">
      <w:r w:rsidRPr="00DE64B1">
        <w:rPr>
          <w:rFonts w:ascii="Century Gothic" w:eastAsia="Century Gothic" w:hAnsi="Century Gothic" w:cs="Century Gothic"/>
        </w:rPr>
        <w:t xml:space="preserve"> </w:t>
      </w:r>
    </w:p>
    <w:p w14:paraId="70C56B66" w14:textId="186B2372" w:rsidR="39C2700B" w:rsidRDefault="359C6286" w:rsidP="00DE64B1">
      <w:pPr>
        <w:pStyle w:val="Heading4"/>
      </w:pPr>
      <w:r w:rsidRPr="00DE64B1">
        <w:rPr>
          <w:rFonts w:ascii="Century Gothic" w:eastAsia="Century Gothic" w:hAnsi="Century Gothic" w:cs="Century Gothic"/>
          <w:color w:val="000000" w:themeColor="text1"/>
        </w:rPr>
        <w:t>Scenario</w:t>
      </w:r>
    </w:p>
    <w:p w14:paraId="3C4BEE75" w14:textId="58E58BB8" w:rsidR="39C2700B" w:rsidRDefault="359C6286" w:rsidP="00DE64B1">
      <w:r w:rsidRPr="00DE64B1">
        <w:rPr>
          <w:rFonts w:ascii="Century Gothic" w:eastAsia="Century Gothic" w:hAnsi="Century Gothic" w:cs="Century Gothic"/>
        </w:rPr>
        <w:t xml:space="preserve">Nina is deeply dedicated to her work as a caregiver.  She treats her work as a mission. Before she discovered OLA platform she was very frustrated about the technology usage in her professional environment. She works as an independent caregiver, mostly in people's houses, because of that she has a chance to try many technological solutions nevertheless she was not satisfied so far.  Now she has OLA –  the platform that she installed on her smartphone, tablet and portable computer. With this new system she feels she can really do something helpful for her patients. She believes that this solution really works! This multifunctional solution lets her be in touch with her caregivers even while she is away. The platform is also installed on the devices in her patient’s homes. Those devices have wireless connection to medical equipment for health monitoring. Data from measurements taken with the help glucometer, heart rate meter, blood pressure monitor or scale is automatically transmitted to the system and Nina as well as her patients have immediate access to it. The system alerts Nina and other caregivers in case of abnormalities or life danger. </w:t>
      </w:r>
    </w:p>
    <w:p w14:paraId="1A364053" w14:textId="7E5BA77A" w:rsidR="39C2700B" w:rsidRDefault="359C6286" w:rsidP="00DE64B1">
      <w:r w:rsidRPr="00DE64B1">
        <w:rPr>
          <w:rFonts w:ascii="Century Gothic" w:eastAsia="Century Gothic" w:hAnsi="Century Gothic" w:cs="Century Gothic"/>
        </w:rPr>
        <w:t xml:space="preserve"> Nina advised those of her patients who live alone to install smart home sensors for the better safety. The sensors are also connected to the system and inform seniors if the forgot to close the door or window when leaving the house. </w:t>
      </w:r>
    </w:p>
    <w:p w14:paraId="3DA258EA" w14:textId="615D596D" w:rsidR="39C2700B" w:rsidRDefault="359C6286" w:rsidP="00DE64B1">
      <w:r w:rsidRPr="00DE64B1">
        <w:rPr>
          <w:rFonts w:ascii="Century Gothic" w:eastAsia="Century Gothic" w:hAnsi="Century Gothic" w:cs="Century Gothic"/>
        </w:rPr>
        <w:t>Some of Nina's patients hardly ever leave their houses because of the mobility problems. They often complain about not feeling safe and comfortable indoors. They are being afraid of accidents that might happen to them while they are alone.  To minimize this risk Nina</w:t>
      </w:r>
      <w:r w:rsidRPr="00DE64B1">
        <w:rPr>
          <w:rFonts w:ascii="Century Gothic" w:eastAsia="Century Gothic" w:hAnsi="Century Gothic" w:cs="Century Gothic"/>
          <w:lang w:val="en-GB"/>
        </w:rPr>
        <w:t xml:space="preserve"> decided to use the OLA environmental analysis feature</w:t>
      </w:r>
      <w:r w:rsidRPr="00DE64B1">
        <w:rPr>
          <w:rFonts w:ascii="Century Gothic" w:eastAsia="Century Gothic" w:hAnsi="Century Gothic" w:cs="Century Gothic"/>
        </w:rPr>
        <w:t xml:space="preserve">. She </w:t>
      </w:r>
      <w:r w:rsidRPr="00DE64B1">
        <w:rPr>
          <w:rFonts w:ascii="Century Gothic" w:eastAsia="Century Gothic" w:hAnsi="Century Gothic" w:cs="Century Gothic"/>
          <w:lang w:val="en-GB"/>
        </w:rPr>
        <w:t xml:space="preserve">configured it to use the Swedish accessibility norms and regulations. Since she is quite familiar with using technology, she performed the environmental scan herself. The scan equipment was temporarily made available to her and conveniently delivered to her patients' houses. When she finished, she was able to examine the environmental analysis results in real-time using augmented reality. Navigating through the houses pointing the tablet camera, OLA alerted her many times to an environmental barriers located in different areas by presenting a red dot on the tablet screen over that area. </w:t>
      </w:r>
    </w:p>
    <w:p w14:paraId="7E8695D1" w14:textId="437A50B1" w:rsidR="39C2700B" w:rsidRDefault="359C6286" w:rsidP="00DE64B1">
      <w:r w:rsidRPr="00DE64B1">
        <w:rPr>
          <w:rFonts w:ascii="Century Gothic" w:eastAsia="Century Gothic" w:hAnsi="Century Gothic" w:cs="Century Gothic"/>
          <w:lang w:val="en-GB"/>
        </w:rPr>
        <w:t xml:space="preserve">Nina often coaches her patients how to use other OLA's features. How to use OLA's virtual assistant to dictate messages and mails using voice, how to communicate with </w:t>
      </w:r>
      <w:r w:rsidRPr="00DE64B1">
        <w:rPr>
          <w:rFonts w:ascii="Century Gothic" w:eastAsia="Century Gothic" w:hAnsi="Century Gothic" w:cs="Century Gothic"/>
          <w:lang w:val="en-GB"/>
        </w:rPr>
        <w:lastRenderedPageBreak/>
        <w:t xml:space="preserve">friends and family members by video calls. Ola simplifies to Nina her work in many other ways. Now she has better access to rehabilitation and nutrition programs. She can customize these programs along with her patients' needs. She is very proud because many of her patients learnt how to use OLA's calendar to schedule their appointments, daily activities and treatments. </w:t>
      </w:r>
      <w:r w:rsidRPr="00DE64B1">
        <w:rPr>
          <w:rFonts w:ascii="Century Gothic" w:eastAsia="Century Gothic" w:hAnsi="Century Gothic" w:cs="Century Gothic"/>
        </w:rPr>
        <w:t>The OLA platform also allows Nina to easily manage</w:t>
      </w:r>
      <w:r w:rsidRPr="00DE64B1">
        <w:rPr>
          <w:rFonts w:ascii="Century Gothic" w:eastAsia="Century Gothic" w:hAnsi="Century Gothic" w:cs="Century Gothic"/>
          <w:strike/>
          <w:color w:val="FF0000"/>
        </w:rPr>
        <w:t>s</w:t>
      </w:r>
      <w:r w:rsidRPr="00DE64B1">
        <w:rPr>
          <w:rFonts w:ascii="Century Gothic" w:eastAsia="Century Gothic" w:hAnsi="Century Gothic" w:cs="Century Gothic"/>
        </w:rPr>
        <w:t xml:space="preserve"> her calendar. She arranges appointments for her patients and the platform sends notification to their devices. Now they never forget about her forthcoming visits.  Nina uses the platform to remind her patients to take their medicines and also to see if they are actually taking them something that was hard to know before she started to use OLA also reminds them of eating ion time exercising every now and then and other well-being activities. </w:t>
      </w:r>
    </w:p>
    <w:p w14:paraId="71BF1C8D" w14:textId="636C41D7" w:rsidR="39C2700B" w:rsidRDefault="359C6286" w:rsidP="00DE64B1">
      <w:pPr>
        <w:jc w:val="left"/>
      </w:pPr>
      <w:r w:rsidRPr="00DE64B1">
        <w:rPr>
          <w:rFonts w:ascii="Century Gothic" w:eastAsia="Century Gothic" w:hAnsi="Century Gothic" w:cs="Century Gothic"/>
          <w:lang w:val="en-GB"/>
        </w:rPr>
        <w:t>Nina uses OLA to monitor the health of Arne. He started using a digital blood glucose meter that uses wireless communication to upload his measurements to the OLA platform. Because this information is registered in his OLA health record, Nina is able to keep track of his current and past glucose levels, including its evolution over time and to check if he is complying with the measurement schedule. She can update health-related information to his OLA health record frequently, so that his family can stay informed about his health at all times. By using OLA to monitor the health of Arne, his family now feel less worried about his well-being and has been able to stay more relaxed and less distracted.</w:t>
      </w:r>
    </w:p>
    <w:p w14:paraId="4C4993A2" w14:textId="3B067FC2" w:rsidR="39C2700B" w:rsidRDefault="39C2700B" w:rsidP="00DE64B1">
      <w:r>
        <w:br/>
      </w:r>
    </w:p>
    <w:p w14:paraId="2AE80497" w14:textId="3911D53D" w:rsidR="39C2700B" w:rsidRDefault="359C6286" w:rsidP="00DE64B1">
      <w:r w:rsidRPr="00DE64B1">
        <w:rPr>
          <w:rFonts w:ascii="Century Gothic" w:eastAsia="Century Gothic" w:hAnsi="Century Gothic" w:cs="Century Gothic"/>
        </w:rPr>
        <w:t xml:space="preserve"> </w:t>
      </w:r>
    </w:p>
    <w:p w14:paraId="1E3A698A" w14:textId="713A45F2" w:rsidR="359C6286" w:rsidRDefault="39C2700B">
      <w:r>
        <w:br w:type="page"/>
      </w:r>
    </w:p>
    <w:p w14:paraId="4553C14F" w14:textId="7D3B730D" w:rsidR="00CC79E0" w:rsidRPr="00C7149D" w:rsidRDefault="60AB4296" w:rsidP="58321111">
      <w:r>
        <w:lastRenderedPageBreak/>
        <w:t xml:space="preserve"> </w:t>
      </w:r>
      <w:r w:rsidR="00CC79E0">
        <w:br w:type="page"/>
      </w:r>
    </w:p>
    <w:p w14:paraId="0818A163" w14:textId="77777777" w:rsidR="00CC79E0" w:rsidRPr="000F05AC" w:rsidRDefault="00CC79E0" w:rsidP="00252D65">
      <w:pPr>
        <w:pStyle w:val="Heading1"/>
        <w:rPr>
          <w:rStyle w:val="SubtleReference"/>
          <w:smallCaps w:val="0"/>
          <w:color w:val="066684" w:themeColor="accent6" w:themeShade="BF"/>
          <w:u w:val="none"/>
          <w:lang w:val="en-GB"/>
        </w:rPr>
      </w:pPr>
      <w:bookmarkStart w:id="236" w:name="_Toc438508501"/>
      <w:r w:rsidRPr="000F05AC">
        <w:rPr>
          <w:rStyle w:val="SubtleReference"/>
          <w:smallCaps w:val="0"/>
          <w:color w:val="066684" w:themeColor="accent6" w:themeShade="BF"/>
          <w:u w:val="none"/>
          <w:lang w:val="en-GB"/>
        </w:rPr>
        <w:lastRenderedPageBreak/>
        <w:t>Annexes</w:t>
      </w:r>
      <w:bookmarkEnd w:id="236"/>
    </w:p>
    <w:p w14:paraId="4BEDC95E" w14:textId="77777777" w:rsidR="00CC79E0" w:rsidRPr="000F05AC" w:rsidRDefault="00CC79E0" w:rsidP="003E681B">
      <w:pPr>
        <w:pStyle w:val="Heading2"/>
        <w:rPr>
          <w:lang w:val="en-GB"/>
        </w:rPr>
      </w:pPr>
      <w:bookmarkStart w:id="237" w:name="_Toc438508502"/>
      <w:r w:rsidRPr="000F05AC">
        <w:rPr>
          <w:lang w:val="en-GB"/>
        </w:rPr>
        <w:t>Annex 1</w:t>
      </w:r>
      <w:bookmarkEnd w:id="237"/>
    </w:p>
    <w:p w14:paraId="7D13E8A4" w14:textId="77777777" w:rsidR="00CC79E0" w:rsidRPr="000F05AC" w:rsidRDefault="00CC79E0" w:rsidP="00CC79E0">
      <w:pPr>
        <w:rPr>
          <w:lang w:val="en-GB"/>
        </w:rPr>
      </w:pPr>
    </w:p>
    <w:p w14:paraId="3BC67816" w14:textId="77777777" w:rsidR="00CC79E0" w:rsidRPr="000F05AC" w:rsidRDefault="00CC79E0" w:rsidP="00CC79E0">
      <w:pPr>
        <w:rPr>
          <w:lang w:val="en-GB"/>
        </w:rPr>
      </w:pPr>
    </w:p>
    <w:p w14:paraId="36B62C62" w14:textId="77777777" w:rsidR="00D578B8" w:rsidRPr="000F05AC" w:rsidRDefault="00D578B8" w:rsidP="00D578B8">
      <w:pPr>
        <w:pStyle w:val="ListParagraph"/>
        <w:rPr>
          <w:lang w:val="en-GB"/>
        </w:rPr>
      </w:pPr>
    </w:p>
    <w:p w14:paraId="1B4D9551" w14:textId="77777777" w:rsidR="00D578B8" w:rsidRPr="000F05AC" w:rsidRDefault="00D578B8" w:rsidP="00D578B8">
      <w:pPr>
        <w:rPr>
          <w:lang w:val="en-GB"/>
        </w:rPr>
      </w:pPr>
    </w:p>
    <w:sectPr w:rsidR="00D578B8" w:rsidRPr="000F05AC" w:rsidSect="007356E2">
      <w:headerReference w:type="default" r:id="rId40"/>
      <w:footerReference w:type="default" r:id="rId41"/>
      <w:pgSz w:w="12240" w:h="15840"/>
      <w:pgMar w:top="1843" w:right="1440" w:bottom="1440" w:left="1440" w:header="720" w:footer="720" w:gutter="0"/>
      <w:cols w:space="720"/>
      <w:titlePg/>
      <w:docGrid w:linePitch="23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8DD4A2" w14:textId="77777777" w:rsidR="004336F0" w:rsidRDefault="004336F0" w:rsidP="005A6D70">
      <w:pPr>
        <w:spacing w:after="0" w:line="240" w:lineRule="auto"/>
      </w:pPr>
      <w:r>
        <w:separator/>
      </w:r>
    </w:p>
  </w:endnote>
  <w:endnote w:type="continuationSeparator" w:id="0">
    <w:p w14:paraId="0CF931DE" w14:textId="77777777" w:rsidR="004336F0" w:rsidRDefault="004336F0" w:rsidP="005A6D70">
      <w:pPr>
        <w:spacing w:after="0" w:line="240" w:lineRule="auto"/>
      </w:pPr>
      <w:r>
        <w:continuationSeparator/>
      </w:r>
    </w:p>
  </w:endnote>
  <w:endnote w:type="continuationNotice" w:id="1">
    <w:p w14:paraId="08126FA6" w14:textId="77777777" w:rsidR="004336F0" w:rsidRDefault="004336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661"/>
      <w:gridCol w:w="1915"/>
    </w:tblGrid>
    <w:sdt>
      <w:sdtPr>
        <w:rPr>
          <w:rFonts w:asciiTheme="majorHAnsi" w:eastAsiaTheme="majorEastAsia" w:hAnsiTheme="majorHAnsi" w:cstheme="majorBidi"/>
          <w:sz w:val="20"/>
          <w:szCs w:val="20"/>
        </w:rPr>
        <w:id w:val="-1874452294"/>
        <w:docPartObj>
          <w:docPartGallery w:val="Page Numbers (Bottom of Page)"/>
          <w:docPartUnique/>
        </w:docPartObj>
      </w:sdtPr>
      <w:sdtEndPr>
        <w:rPr>
          <w:rFonts w:asciiTheme="minorHAnsi" w:eastAsiaTheme="minorEastAsia" w:hAnsiTheme="minorHAnsi" w:cstheme="minorBidi"/>
          <w:noProof/>
          <w:sz w:val="22"/>
          <w:szCs w:val="17"/>
        </w:rPr>
      </w:sdtEndPr>
      <w:sdtContent>
        <w:tr w:rsidR="001A4C98" w14:paraId="720FBE9B" w14:textId="77777777">
          <w:trPr>
            <w:trHeight w:val="727"/>
          </w:trPr>
          <w:tc>
            <w:tcPr>
              <w:tcW w:w="4000" w:type="pct"/>
              <w:tcBorders>
                <w:right w:val="triple" w:sz="4" w:space="0" w:color="549E39" w:themeColor="accent1"/>
              </w:tcBorders>
            </w:tcPr>
            <w:p w14:paraId="68FA7EB3" w14:textId="77777777" w:rsidR="001A4C98" w:rsidRDefault="001A4C98">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549E39" w:themeColor="accent1"/>
              </w:tcBorders>
            </w:tcPr>
            <w:p w14:paraId="7E7692C8" w14:textId="4C937F69" w:rsidR="001A4C98" w:rsidRDefault="001A4C98">
              <w:pPr>
                <w:tabs>
                  <w:tab w:val="left" w:pos="1490"/>
                </w:tabs>
                <w:rPr>
                  <w:rFonts w:asciiTheme="majorHAnsi" w:eastAsiaTheme="majorEastAsia" w:hAnsiTheme="majorHAnsi" w:cstheme="majorBidi"/>
                  <w:sz w:val="28"/>
                  <w:szCs w:val="28"/>
                </w:rPr>
              </w:pPr>
              <w:r>
                <w:fldChar w:fldCharType="begin"/>
              </w:r>
              <w:r>
                <w:instrText xml:space="preserve"> PAGE    \* MERGEFORMAT </w:instrText>
              </w:r>
              <w:r>
                <w:fldChar w:fldCharType="separate"/>
              </w:r>
              <w:r w:rsidR="00913FDD">
                <w:rPr>
                  <w:noProof/>
                </w:rPr>
                <w:t>2</w:t>
              </w:r>
              <w:r>
                <w:rPr>
                  <w:noProof/>
                </w:rPr>
                <w:fldChar w:fldCharType="end"/>
              </w:r>
            </w:p>
          </w:tc>
        </w:tr>
      </w:sdtContent>
    </w:sdt>
  </w:tbl>
  <w:p w14:paraId="07B648B8" w14:textId="77777777" w:rsidR="001A4C98" w:rsidRDefault="001A4C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804715" w14:textId="77777777" w:rsidR="004336F0" w:rsidRDefault="004336F0" w:rsidP="005A6D70">
      <w:pPr>
        <w:spacing w:after="0" w:line="240" w:lineRule="auto"/>
      </w:pPr>
      <w:r>
        <w:separator/>
      </w:r>
    </w:p>
  </w:footnote>
  <w:footnote w:type="continuationSeparator" w:id="0">
    <w:p w14:paraId="65F98E9E" w14:textId="77777777" w:rsidR="004336F0" w:rsidRDefault="004336F0" w:rsidP="005A6D70">
      <w:pPr>
        <w:spacing w:after="0" w:line="240" w:lineRule="auto"/>
      </w:pPr>
      <w:r>
        <w:continuationSeparator/>
      </w:r>
    </w:p>
  </w:footnote>
  <w:footnote w:type="continuationNotice" w:id="1">
    <w:p w14:paraId="26C380F6" w14:textId="77777777" w:rsidR="004336F0" w:rsidRDefault="004336F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5BBCE" w14:textId="77777777" w:rsidR="001A4C98" w:rsidRDefault="001A4C98">
    <w:pPr>
      <w:pStyle w:val="Header"/>
    </w:pPr>
  </w:p>
  <w:p w14:paraId="29BE1BC4" w14:textId="77777777" w:rsidR="001A4C98" w:rsidRDefault="004336F0">
    <w:pPr>
      <w:pStyle w:val="Header"/>
    </w:pPr>
    <w:r>
      <w:rPr>
        <w:noProof/>
        <w:lang w:val="pt-PT" w:eastAsia="pt-PT"/>
      </w:rPr>
      <w:pict w14:anchorId="441EA062">
        <v:rect id="Rectangle 20" o:spid="_x0000_s2051" style="position:absolute;left:0;text-align:left;margin-left:168.75pt;margin-top:16.6pt;width:128.25pt;height:6.75pt;z-index:25165824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" fillcolor="#0da0a7" stroked="f" strokeweight="1.5pt">
          <v:stroke endcap="round"/>
          <w10:wrap anchorx="margin"/>
        </v:rect>
      </w:pict>
    </w:r>
    <w:r>
      <w:rPr>
        <w:noProof/>
        <w:lang w:val="pt-PT" w:eastAsia="pt-PT"/>
      </w:rPr>
      <w:pict w14:anchorId="62177E8D">
        <v:rect id="Rectangle 19" o:spid="_x0000_s2050" style="position:absolute;left:0;text-align:left;margin-left:342pt;margin-top:15.85pt;width:123.75pt;height:6.75pt;z-index:251658241;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" fillcolor="#7f7f7f [1612]" stroked="f" strokeweight="1.5pt">
          <v:stroke endcap="round"/>
          <w10:wrap anchorx="margin"/>
        </v:rect>
      </w:pict>
    </w:r>
    <w:r>
      <w:rPr>
        <w:noProof/>
        <w:lang w:val="pt-PT" w:eastAsia="pt-PT"/>
      </w:rPr>
      <w:pict w14:anchorId="30B9AC9E">
        <v:rect id="Rectangle 18" o:spid="_x0000_s2049" style="position:absolute;left:0;text-align:left;margin-left:0;margin-top:15.85pt;width:128.25pt;height:6.75pt;z-index:25165824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" fillcolor="#066684 [2409]" stroked="f" strokeweight="1.5pt">
          <v:stroke endcap="round"/>
          <w10:wrap anchorx="margin"/>
        </v:rec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C2D60"/>
    <w:multiLevelType w:val="hybridMultilevel"/>
    <w:tmpl w:val="EF16C4F0"/>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15:restartNumberingAfterBreak="0">
    <w:nsid w:val="05815DB0"/>
    <w:multiLevelType w:val="hybridMultilevel"/>
    <w:tmpl w:val="F7A88166"/>
    <w:lvl w:ilvl="0" w:tplc="0816001B">
      <w:start w:val="1"/>
      <w:numFmt w:val="lowerRoman"/>
      <w:lvlText w:val="%1."/>
      <w:lvlJc w:val="righ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15:restartNumberingAfterBreak="0">
    <w:nsid w:val="0DDC522C"/>
    <w:multiLevelType w:val="hybridMultilevel"/>
    <w:tmpl w:val="4154B004"/>
    <w:lvl w:ilvl="0" w:tplc="0816000F">
      <w:start w:val="1"/>
      <w:numFmt w:val="decimal"/>
      <w:lvlText w:val="%1."/>
      <w:lvlJc w:val="left"/>
      <w:pPr>
        <w:ind w:left="720" w:hanging="360"/>
      </w:pPr>
    </w:lvl>
    <w:lvl w:ilvl="1" w:tplc="08160019">
      <w:start w:val="1"/>
      <w:numFmt w:val="lowerLetter"/>
      <w:lvlText w:val="%2."/>
      <w:lvlJc w:val="left"/>
      <w:pPr>
        <w:ind w:left="1440" w:hanging="360"/>
      </w:p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15:restartNumberingAfterBreak="0">
    <w:nsid w:val="15B440E3"/>
    <w:multiLevelType w:val="hybridMultilevel"/>
    <w:tmpl w:val="DC3221EC"/>
    <w:lvl w:ilvl="0" w:tplc="A77259F8">
      <w:start w:val="1"/>
      <w:numFmt w:val="bullet"/>
      <w:lvlText w:val=""/>
      <w:lvlJc w:val="left"/>
      <w:pPr>
        <w:ind w:left="720" w:hanging="360"/>
      </w:pPr>
      <w:rPr>
        <w:rFonts w:ascii="Symbol" w:eastAsiaTheme="minorEastAsia" w:hAnsi="Symbol" w:cstheme="minorBid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15:restartNumberingAfterBreak="0">
    <w:nsid w:val="18C31AC4"/>
    <w:multiLevelType w:val="hybridMultilevel"/>
    <w:tmpl w:val="FDD2E986"/>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 w15:restartNumberingAfterBreak="0">
    <w:nsid w:val="254A4A1F"/>
    <w:multiLevelType w:val="hybridMultilevel"/>
    <w:tmpl w:val="D132E800"/>
    <w:lvl w:ilvl="0" w:tplc="2AF8CDF8">
      <w:start w:val="1"/>
      <w:numFmt w:val="bullet"/>
      <w:lvlText w:val=""/>
      <w:lvlJc w:val="left"/>
      <w:pPr>
        <w:ind w:left="1080" w:hanging="360"/>
      </w:pPr>
      <w:rPr>
        <w:rFonts w:ascii="Symbol" w:hAnsi="Symbol" w:hint="default"/>
        <w:color w:val="0989B1" w:themeColor="accent6"/>
        <w:sz w:val="28"/>
      </w:rPr>
    </w:lvl>
    <w:lvl w:ilvl="1" w:tplc="08160019">
      <w:start w:val="1"/>
      <w:numFmt w:val="lowerLetter"/>
      <w:lvlText w:val="%2."/>
      <w:lvlJc w:val="left"/>
      <w:pPr>
        <w:ind w:left="1800" w:hanging="360"/>
      </w:pPr>
    </w:lvl>
    <w:lvl w:ilvl="2" w:tplc="0816001B">
      <w:start w:val="1"/>
      <w:numFmt w:val="lowerRoman"/>
      <w:lvlText w:val="%3."/>
      <w:lvlJc w:val="right"/>
      <w:pPr>
        <w:ind w:left="2520" w:hanging="180"/>
      </w:pPr>
    </w:lvl>
    <w:lvl w:ilvl="3" w:tplc="0816000F">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6" w15:restartNumberingAfterBreak="0">
    <w:nsid w:val="2E565EDD"/>
    <w:multiLevelType w:val="hybridMultilevel"/>
    <w:tmpl w:val="FA1A3942"/>
    <w:lvl w:ilvl="0" w:tplc="42DA3116">
      <w:start w:val="1"/>
      <w:numFmt w:val="lowerRoman"/>
      <w:lvlText w:val="%1."/>
      <w:lvlJc w:val="right"/>
      <w:pPr>
        <w:ind w:left="720" w:hanging="360"/>
      </w:pPr>
      <w:rPr>
        <w:b w:val="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15:restartNumberingAfterBreak="0">
    <w:nsid w:val="33B01D5C"/>
    <w:multiLevelType w:val="hybridMultilevel"/>
    <w:tmpl w:val="4B64A172"/>
    <w:lvl w:ilvl="0" w:tplc="98F0A95E">
      <w:start w:val="1"/>
      <w:numFmt w:val="lowerRoman"/>
      <w:lvlText w:val="%1."/>
      <w:lvlJc w:val="right"/>
      <w:pPr>
        <w:ind w:left="720" w:hanging="360"/>
      </w:pPr>
      <w:rPr>
        <w:b w:val="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 w15:restartNumberingAfterBreak="0">
    <w:nsid w:val="3C4303D6"/>
    <w:multiLevelType w:val="hybridMultilevel"/>
    <w:tmpl w:val="1F6E494C"/>
    <w:lvl w:ilvl="0" w:tplc="42DA3116">
      <w:start w:val="1"/>
      <w:numFmt w:val="lowerRoman"/>
      <w:lvlText w:val="%1."/>
      <w:lvlJc w:val="right"/>
      <w:pPr>
        <w:ind w:left="720" w:hanging="360"/>
      </w:pPr>
      <w:rPr>
        <w:b w:val="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 w15:restartNumberingAfterBreak="0">
    <w:nsid w:val="53407A78"/>
    <w:multiLevelType w:val="hybridMultilevel"/>
    <w:tmpl w:val="5630D16A"/>
    <w:lvl w:ilvl="0" w:tplc="0816001B">
      <w:start w:val="1"/>
      <w:numFmt w:val="lowerRoman"/>
      <w:lvlText w:val="%1."/>
      <w:lvlJc w:val="righ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 w15:restartNumberingAfterBreak="0">
    <w:nsid w:val="5E6F0E23"/>
    <w:multiLevelType w:val="hybridMultilevel"/>
    <w:tmpl w:val="4DC03AB6"/>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 w15:restartNumberingAfterBreak="0">
    <w:nsid w:val="76F86951"/>
    <w:multiLevelType w:val="hybridMultilevel"/>
    <w:tmpl w:val="26AAB6E2"/>
    <w:lvl w:ilvl="0" w:tplc="2AF8CDF8">
      <w:start w:val="1"/>
      <w:numFmt w:val="bullet"/>
      <w:lvlText w:val=""/>
      <w:lvlJc w:val="left"/>
      <w:pPr>
        <w:ind w:left="720" w:hanging="360"/>
      </w:pPr>
      <w:rPr>
        <w:rFonts w:ascii="Symbol" w:hAnsi="Symbol" w:hint="default"/>
        <w:color w:val="0989B1" w:themeColor="accent6"/>
        <w:sz w:val="28"/>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15:restartNumberingAfterBreak="0">
    <w:nsid w:val="7BAF2DC1"/>
    <w:multiLevelType w:val="hybridMultilevel"/>
    <w:tmpl w:val="DA08E826"/>
    <w:lvl w:ilvl="0" w:tplc="0816000F">
      <w:start w:val="1"/>
      <w:numFmt w:val="decimal"/>
      <w:lvlText w:val="%1."/>
      <w:lvlJc w:val="left"/>
      <w:pPr>
        <w:ind w:left="720" w:hanging="360"/>
      </w:p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3" w15:restartNumberingAfterBreak="0">
    <w:nsid w:val="7C0F0C7E"/>
    <w:multiLevelType w:val="hybridMultilevel"/>
    <w:tmpl w:val="C394789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4" w15:restartNumberingAfterBreak="0">
    <w:nsid w:val="7DC1218F"/>
    <w:multiLevelType w:val="hybridMultilevel"/>
    <w:tmpl w:val="128244F6"/>
    <w:lvl w:ilvl="0" w:tplc="93466852">
      <w:start w:val="1"/>
      <w:numFmt w:val="bullet"/>
      <w:lvlText w:val=""/>
      <w:lvlJc w:val="left"/>
      <w:pPr>
        <w:ind w:left="1080" w:hanging="360"/>
      </w:pPr>
      <w:rPr>
        <w:rFonts w:ascii="Symbol" w:hAnsi="Symbol" w:hint="default"/>
        <w:color w:val="auto"/>
      </w:rPr>
    </w:lvl>
    <w:lvl w:ilvl="1" w:tplc="08160003" w:tentative="1">
      <w:start w:val="1"/>
      <w:numFmt w:val="bullet"/>
      <w:lvlText w:val="o"/>
      <w:lvlJc w:val="left"/>
      <w:pPr>
        <w:ind w:left="1800" w:hanging="360"/>
      </w:pPr>
      <w:rPr>
        <w:rFonts w:ascii="Courier New" w:hAnsi="Courier New" w:cs="Courier New" w:hint="default"/>
      </w:rPr>
    </w:lvl>
    <w:lvl w:ilvl="2" w:tplc="08160005" w:tentative="1">
      <w:start w:val="1"/>
      <w:numFmt w:val="bullet"/>
      <w:lvlText w:val=""/>
      <w:lvlJc w:val="left"/>
      <w:pPr>
        <w:ind w:left="2520" w:hanging="360"/>
      </w:pPr>
      <w:rPr>
        <w:rFonts w:ascii="Wingdings" w:hAnsi="Wingdings" w:hint="default"/>
      </w:rPr>
    </w:lvl>
    <w:lvl w:ilvl="3" w:tplc="08160001" w:tentative="1">
      <w:start w:val="1"/>
      <w:numFmt w:val="bullet"/>
      <w:lvlText w:val=""/>
      <w:lvlJc w:val="left"/>
      <w:pPr>
        <w:ind w:left="3240" w:hanging="360"/>
      </w:pPr>
      <w:rPr>
        <w:rFonts w:ascii="Symbol" w:hAnsi="Symbol" w:hint="default"/>
      </w:rPr>
    </w:lvl>
    <w:lvl w:ilvl="4" w:tplc="08160003" w:tentative="1">
      <w:start w:val="1"/>
      <w:numFmt w:val="bullet"/>
      <w:lvlText w:val="o"/>
      <w:lvlJc w:val="left"/>
      <w:pPr>
        <w:ind w:left="3960" w:hanging="360"/>
      </w:pPr>
      <w:rPr>
        <w:rFonts w:ascii="Courier New" w:hAnsi="Courier New" w:cs="Courier New" w:hint="default"/>
      </w:rPr>
    </w:lvl>
    <w:lvl w:ilvl="5" w:tplc="08160005" w:tentative="1">
      <w:start w:val="1"/>
      <w:numFmt w:val="bullet"/>
      <w:lvlText w:val=""/>
      <w:lvlJc w:val="left"/>
      <w:pPr>
        <w:ind w:left="4680" w:hanging="360"/>
      </w:pPr>
      <w:rPr>
        <w:rFonts w:ascii="Wingdings" w:hAnsi="Wingdings" w:hint="default"/>
      </w:rPr>
    </w:lvl>
    <w:lvl w:ilvl="6" w:tplc="08160001" w:tentative="1">
      <w:start w:val="1"/>
      <w:numFmt w:val="bullet"/>
      <w:lvlText w:val=""/>
      <w:lvlJc w:val="left"/>
      <w:pPr>
        <w:ind w:left="5400" w:hanging="360"/>
      </w:pPr>
      <w:rPr>
        <w:rFonts w:ascii="Symbol" w:hAnsi="Symbol" w:hint="default"/>
      </w:rPr>
    </w:lvl>
    <w:lvl w:ilvl="7" w:tplc="08160003" w:tentative="1">
      <w:start w:val="1"/>
      <w:numFmt w:val="bullet"/>
      <w:lvlText w:val="o"/>
      <w:lvlJc w:val="left"/>
      <w:pPr>
        <w:ind w:left="6120" w:hanging="360"/>
      </w:pPr>
      <w:rPr>
        <w:rFonts w:ascii="Courier New" w:hAnsi="Courier New" w:cs="Courier New" w:hint="default"/>
      </w:rPr>
    </w:lvl>
    <w:lvl w:ilvl="8" w:tplc="08160005" w:tentative="1">
      <w:start w:val="1"/>
      <w:numFmt w:val="bullet"/>
      <w:lvlText w:val=""/>
      <w:lvlJc w:val="left"/>
      <w:pPr>
        <w:ind w:left="6840" w:hanging="360"/>
      </w:pPr>
      <w:rPr>
        <w:rFonts w:ascii="Wingdings" w:hAnsi="Wingdings" w:hint="default"/>
      </w:rPr>
    </w:lvl>
  </w:abstractNum>
  <w:abstractNum w:abstractNumId="15" w15:restartNumberingAfterBreak="0">
    <w:nsid w:val="7E0608B8"/>
    <w:multiLevelType w:val="hybridMultilevel"/>
    <w:tmpl w:val="BA48E97A"/>
    <w:lvl w:ilvl="0" w:tplc="CFDE045C">
      <w:numFmt w:val="bullet"/>
      <w:lvlText w:val="-"/>
      <w:lvlJc w:val="left"/>
      <w:pPr>
        <w:ind w:left="360" w:hanging="360"/>
      </w:pPr>
      <w:rPr>
        <w:rFonts w:ascii="Century Gothic" w:eastAsiaTheme="minorEastAsia" w:hAnsi="Century Gothic"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EC05455"/>
    <w:multiLevelType w:val="hybridMultilevel"/>
    <w:tmpl w:val="1E38928A"/>
    <w:lvl w:ilvl="0" w:tplc="C51EA958">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F8467C"/>
    <w:multiLevelType w:val="hybridMultilevel"/>
    <w:tmpl w:val="CF6A8F1E"/>
    <w:lvl w:ilvl="0" w:tplc="6A9A0002">
      <w:start w:val="1"/>
      <w:numFmt w:val="bullet"/>
      <w:lvlText w:val=""/>
      <w:lvlJc w:val="left"/>
      <w:pPr>
        <w:ind w:left="720" w:hanging="360"/>
      </w:pPr>
      <w:rPr>
        <w:rFonts w:ascii="Symbol" w:hAnsi="Symbol" w:hint="default"/>
        <w:color w:val="668926" w:themeColor="accent2" w:themeShade="BF"/>
        <w:sz w:val="28"/>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15"/>
  </w:num>
  <w:num w:numId="2">
    <w:abstractNumId w:val="16"/>
  </w:num>
  <w:num w:numId="3">
    <w:abstractNumId w:val="0"/>
  </w:num>
  <w:num w:numId="4">
    <w:abstractNumId w:val="12"/>
  </w:num>
  <w:num w:numId="5">
    <w:abstractNumId w:val="10"/>
  </w:num>
  <w:num w:numId="6">
    <w:abstractNumId w:val="4"/>
  </w:num>
  <w:num w:numId="7">
    <w:abstractNumId w:val="13"/>
  </w:num>
  <w:num w:numId="8">
    <w:abstractNumId w:val="6"/>
  </w:num>
  <w:num w:numId="9">
    <w:abstractNumId w:val="14"/>
  </w:num>
  <w:num w:numId="10">
    <w:abstractNumId w:val="1"/>
  </w:num>
  <w:num w:numId="11">
    <w:abstractNumId w:val="9"/>
  </w:num>
  <w:num w:numId="12">
    <w:abstractNumId w:val="8"/>
  </w:num>
  <w:num w:numId="13">
    <w:abstractNumId w:val="7"/>
  </w:num>
  <w:num w:numId="14">
    <w:abstractNumId w:val="17"/>
  </w:num>
  <w:num w:numId="15">
    <w:abstractNumId w:val="2"/>
  </w:num>
  <w:num w:numId="16">
    <w:abstractNumId w:val="5"/>
  </w:num>
  <w:num w:numId="17">
    <w:abstractNumId w:val="11"/>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4"/>
  <w:attachedTemplate r:id="rId1"/>
  <w:defaultTabStop w:val="720"/>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2"/>
  </w:compat>
  <w:rsids>
    <w:rsidRoot w:val="00A01F8F"/>
    <w:rsid w:val="00000D36"/>
    <w:rsid w:val="00004F35"/>
    <w:rsid w:val="000075B9"/>
    <w:rsid w:val="00016DAC"/>
    <w:rsid w:val="00017537"/>
    <w:rsid w:val="0002073F"/>
    <w:rsid w:val="000517CA"/>
    <w:rsid w:val="000701B2"/>
    <w:rsid w:val="00075071"/>
    <w:rsid w:val="00076C1B"/>
    <w:rsid w:val="00082A48"/>
    <w:rsid w:val="00086A08"/>
    <w:rsid w:val="00087F16"/>
    <w:rsid w:val="00093144"/>
    <w:rsid w:val="000939CB"/>
    <w:rsid w:val="00097E0F"/>
    <w:rsid w:val="000A2D01"/>
    <w:rsid w:val="000A63C7"/>
    <w:rsid w:val="000A7A52"/>
    <w:rsid w:val="000B18C4"/>
    <w:rsid w:val="000B2101"/>
    <w:rsid w:val="000B480B"/>
    <w:rsid w:val="000B6A69"/>
    <w:rsid w:val="000C6F40"/>
    <w:rsid w:val="000D0646"/>
    <w:rsid w:val="000D3411"/>
    <w:rsid w:val="000E14F1"/>
    <w:rsid w:val="000F05AC"/>
    <w:rsid w:val="000F4D40"/>
    <w:rsid w:val="001046F2"/>
    <w:rsid w:val="00107A69"/>
    <w:rsid w:val="001115E7"/>
    <w:rsid w:val="00135468"/>
    <w:rsid w:val="001354F3"/>
    <w:rsid w:val="00142C4D"/>
    <w:rsid w:val="00143557"/>
    <w:rsid w:val="00160FB5"/>
    <w:rsid w:val="0017061F"/>
    <w:rsid w:val="00180DBF"/>
    <w:rsid w:val="00184C06"/>
    <w:rsid w:val="00194CA9"/>
    <w:rsid w:val="001A1F46"/>
    <w:rsid w:val="001A4C98"/>
    <w:rsid w:val="001A589B"/>
    <w:rsid w:val="001B52BA"/>
    <w:rsid w:val="001C2249"/>
    <w:rsid w:val="001C2F07"/>
    <w:rsid w:val="001D546F"/>
    <w:rsid w:val="001D603C"/>
    <w:rsid w:val="001E33EE"/>
    <w:rsid w:val="001E6694"/>
    <w:rsid w:val="001F4C37"/>
    <w:rsid w:val="00203F80"/>
    <w:rsid w:val="002053FC"/>
    <w:rsid w:val="002107E9"/>
    <w:rsid w:val="0021492A"/>
    <w:rsid w:val="00216C7F"/>
    <w:rsid w:val="0022030B"/>
    <w:rsid w:val="00221931"/>
    <w:rsid w:val="00231B44"/>
    <w:rsid w:val="002454C4"/>
    <w:rsid w:val="00247C31"/>
    <w:rsid w:val="002510ED"/>
    <w:rsid w:val="00251F2B"/>
    <w:rsid w:val="00252D65"/>
    <w:rsid w:val="00257C99"/>
    <w:rsid w:val="00260CFA"/>
    <w:rsid w:val="00261CC3"/>
    <w:rsid w:val="00273395"/>
    <w:rsid w:val="00276AB7"/>
    <w:rsid w:val="00284C4C"/>
    <w:rsid w:val="0029447E"/>
    <w:rsid w:val="002B06C7"/>
    <w:rsid w:val="002B2E89"/>
    <w:rsid w:val="002B6B9F"/>
    <w:rsid w:val="002C019A"/>
    <w:rsid w:val="002C72E2"/>
    <w:rsid w:val="002C7736"/>
    <w:rsid w:val="002C78E8"/>
    <w:rsid w:val="002D20DF"/>
    <w:rsid w:val="002D344E"/>
    <w:rsid w:val="002D4067"/>
    <w:rsid w:val="002E04F4"/>
    <w:rsid w:val="002E534C"/>
    <w:rsid w:val="002E6CBF"/>
    <w:rsid w:val="002F1B6F"/>
    <w:rsid w:val="002F5F5F"/>
    <w:rsid w:val="00317D98"/>
    <w:rsid w:val="00322B77"/>
    <w:rsid w:val="00336A94"/>
    <w:rsid w:val="00341307"/>
    <w:rsid w:val="003424DF"/>
    <w:rsid w:val="00345D36"/>
    <w:rsid w:val="00350815"/>
    <w:rsid w:val="003556DB"/>
    <w:rsid w:val="00356D7C"/>
    <w:rsid w:val="00361D25"/>
    <w:rsid w:val="0036639B"/>
    <w:rsid w:val="00367F98"/>
    <w:rsid w:val="0038489C"/>
    <w:rsid w:val="003855C3"/>
    <w:rsid w:val="00385693"/>
    <w:rsid w:val="0039179F"/>
    <w:rsid w:val="00396485"/>
    <w:rsid w:val="003B10CA"/>
    <w:rsid w:val="003B5DB9"/>
    <w:rsid w:val="003C0334"/>
    <w:rsid w:val="003C6629"/>
    <w:rsid w:val="003D06D4"/>
    <w:rsid w:val="003D1E38"/>
    <w:rsid w:val="003D3DE2"/>
    <w:rsid w:val="003D6300"/>
    <w:rsid w:val="003E01D3"/>
    <w:rsid w:val="003E1865"/>
    <w:rsid w:val="003E1DF2"/>
    <w:rsid w:val="003E681B"/>
    <w:rsid w:val="00417016"/>
    <w:rsid w:val="00417CD0"/>
    <w:rsid w:val="00422179"/>
    <w:rsid w:val="00427CDB"/>
    <w:rsid w:val="004336F0"/>
    <w:rsid w:val="0043570C"/>
    <w:rsid w:val="004440D5"/>
    <w:rsid w:val="004453D8"/>
    <w:rsid w:val="0044768D"/>
    <w:rsid w:val="00456976"/>
    <w:rsid w:val="004636C8"/>
    <w:rsid w:val="00466AEB"/>
    <w:rsid w:val="00474064"/>
    <w:rsid w:val="004801E1"/>
    <w:rsid w:val="00480D8B"/>
    <w:rsid w:val="00481595"/>
    <w:rsid w:val="00482476"/>
    <w:rsid w:val="00482E59"/>
    <w:rsid w:val="0048452C"/>
    <w:rsid w:val="004869E0"/>
    <w:rsid w:val="0049354D"/>
    <w:rsid w:val="00493947"/>
    <w:rsid w:val="004A30CC"/>
    <w:rsid w:val="004A32EC"/>
    <w:rsid w:val="004A6662"/>
    <w:rsid w:val="004B6ED9"/>
    <w:rsid w:val="004B711C"/>
    <w:rsid w:val="004C0B00"/>
    <w:rsid w:val="004D50DE"/>
    <w:rsid w:val="004D7EEE"/>
    <w:rsid w:val="004E0751"/>
    <w:rsid w:val="004E647D"/>
    <w:rsid w:val="004F76E8"/>
    <w:rsid w:val="00510C88"/>
    <w:rsid w:val="005170AF"/>
    <w:rsid w:val="00531FB8"/>
    <w:rsid w:val="00543D1D"/>
    <w:rsid w:val="00552F58"/>
    <w:rsid w:val="005533A8"/>
    <w:rsid w:val="00560FE3"/>
    <w:rsid w:val="00572BBD"/>
    <w:rsid w:val="005813EF"/>
    <w:rsid w:val="00582B0A"/>
    <w:rsid w:val="00584E14"/>
    <w:rsid w:val="0059018A"/>
    <w:rsid w:val="005A0FBE"/>
    <w:rsid w:val="005A53D0"/>
    <w:rsid w:val="005A6D70"/>
    <w:rsid w:val="005C684E"/>
    <w:rsid w:val="005C7138"/>
    <w:rsid w:val="005E76E5"/>
    <w:rsid w:val="005E7C13"/>
    <w:rsid w:val="005F407F"/>
    <w:rsid w:val="005F4219"/>
    <w:rsid w:val="005F6BD4"/>
    <w:rsid w:val="00601474"/>
    <w:rsid w:val="00601686"/>
    <w:rsid w:val="00603648"/>
    <w:rsid w:val="00606926"/>
    <w:rsid w:val="00625744"/>
    <w:rsid w:val="006356DE"/>
    <w:rsid w:val="00652933"/>
    <w:rsid w:val="00655813"/>
    <w:rsid w:val="00671030"/>
    <w:rsid w:val="00671258"/>
    <w:rsid w:val="006732F1"/>
    <w:rsid w:val="00681FC7"/>
    <w:rsid w:val="0068737A"/>
    <w:rsid w:val="006923D0"/>
    <w:rsid w:val="00697F9D"/>
    <w:rsid w:val="006A02E3"/>
    <w:rsid w:val="006A70B8"/>
    <w:rsid w:val="006C2B6A"/>
    <w:rsid w:val="006D7568"/>
    <w:rsid w:val="006E1C9A"/>
    <w:rsid w:val="006E2491"/>
    <w:rsid w:val="006E25A9"/>
    <w:rsid w:val="006E285C"/>
    <w:rsid w:val="006F63C9"/>
    <w:rsid w:val="007108AE"/>
    <w:rsid w:val="00711B9A"/>
    <w:rsid w:val="0071771D"/>
    <w:rsid w:val="00720820"/>
    <w:rsid w:val="0072500C"/>
    <w:rsid w:val="007356E2"/>
    <w:rsid w:val="00752172"/>
    <w:rsid w:val="0075286D"/>
    <w:rsid w:val="007656B8"/>
    <w:rsid w:val="00773F18"/>
    <w:rsid w:val="00775F07"/>
    <w:rsid w:val="0078310D"/>
    <w:rsid w:val="00791A63"/>
    <w:rsid w:val="007A03AB"/>
    <w:rsid w:val="007A478C"/>
    <w:rsid w:val="007B382B"/>
    <w:rsid w:val="007C7591"/>
    <w:rsid w:val="007D5286"/>
    <w:rsid w:val="007D699C"/>
    <w:rsid w:val="007E752A"/>
    <w:rsid w:val="007F28D5"/>
    <w:rsid w:val="007F3077"/>
    <w:rsid w:val="007F4AFC"/>
    <w:rsid w:val="00802A3E"/>
    <w:rsid w:val="0081666A"/>
    <w:rsid w:val="00837C68"/>
    <w:rsid w:val="00837F64"/>
    <w:rsid w:val="00846D8E"/>
    <w:rsid w:val="00863706"/>
    <w:rsid w:val="0088101F"/>
    <w:rsid w:val="008A2D6D"/>
    <w:rsid w:val="008A3D86"/>
    <w:rsid w:val="008D66C9"/>
    <w:rsid w:val="008E1867"/>
    <w:rsid w:val="008E3146"/>
    <w:rsid w:val="008F0508"/>
    <w:rsid w:val="008F26DF"/>
    <w:rsid w:val="008F2D2B"/>
    <w:rsid w:val="008F3E40"/>
    <w:rsid w:val="00913FDD"/>
    <w:rsid w:val="009248BD"/>
    <w:rsid w:val="009266B2"/>
    <w:rsid w:val="009313F6"/>
    <w:rsid w:val="00931B4B"/>
    <w:rsid w:val="009441E7"/>
    <w:rsid w:val="00944E89"/>
    <w:rsid w:val="0094514B"/>
    <w:rsid w:val="009506BF"/>
    <w:rsid w:val="00950DB1"/>
    <w:rsid w:val="00954A23"/>
    <w:rsid w:val="0096428E"/>
    <w:rsid w:val="00965E5F"/>
    <w:rsid w:val="009745AC"/>
    <w:rsid w:val="0099145C"/>
    <w:rsid w:val="009943F9"/>
    <w:rsid w:val="0099710F"/>
    <w:rsid w:val="009B26E0"/>
    <w:rsid w:val="009B279B"/>
    <w:rsid w:val="009B3CE9"/>
    <w:rsid w:val="009B596D"/>
    <w:rsid w:val="009C2EA2"/>
    <w:rsid w:val="009D1A29"/>
    <w:rsid w:val="009D7C85"/>
    <w:rsid w:val="009E5960"/>
    <w:rsid w:val="00A01F8F"/>
    <w:rsid w:val="00A04C88"/>
    <w:rsid w:val="00A05131"/>
    <w:rsid w:val="00A159ED"/>
    <w:rsid w:val="00A21EF0"/>
    <w:rsid w:val="00A24001"/>
    <w:rsid w:val="00A263E4"/>
    <w:rsid w:val="00A273BA"/>
    <w:rsid w:val="00A316C1"/>
    <w:rsid w:val="00A34CC9"/>
    <w:rsid w:val="00A366A4"/>
    <w:rsid w:val="00A41A96"/>
    <w:rsid w:val="00A46966"/>
    <w:rsid w:val="00A47AE9"/>
    <w:rsid w:val="00A50EC1"/>
    <w:rsid w:val="00A56697"/>
    <w:rsid w:val="00A56D6F"/>
    <w:rsid w:val="00A57A5E"/>
    <w:rsid w:val="00A63F6B"/>
    <w:rsid w:val="00A92233"/>
    <w:rsid w:val="00A95EA5"/>
    <w:rsid w:val="00AC17A3"/>
    <w:rsid w:val="00AD189B"/>
    <w:rsid w:val="00AD4F12"/>
    <w:rsid w:val="00AE70BC"/>
    <w:rsid w:val="00AF188B"/>
    <w:rsid w:val="00AF3BF3"/>
    <w:rsid w:val="00B050A2"/>
    <w:rsid w:val="00B05887"/>
    <w:rsid w:val="00B10AD1"/>
    <w:rsid w:val="00B25B8F"/>
    <w:rsid w:val="00B26155"/>
    <w:rsid w:val="00B27CF5"/>
    <w:rsid w:val="00B33739"/>
    <w:rsid w:val="00B33841"/>
    <w:rsid w:val="00B406D2"/>
    <w:rsid w:val="00B534F8"/>
    <w:rsid w:val="00B54E93"/>
    <w:rsid w:val="00B6176A"/>
    <w:rsid w:val="00B65C80"/>
    <w:rsid w:val="00B67183"/>
    <w:rsid w:val="00B758A4"/>
    <w:rsid w:val="00B93355"/>
    <w:rsid w:val="00BA10F4"/>
    <w:rsid w:val="00BA31FD"/>
    <w:rsid w:val="00BA385B"/>
    <w:rsid w:val="00BA5B93"/>
    <w:rsid w:val="00BB0A90"/>
    <w:rsid w:val="00BD69F3"/>
    <w:rsid w:val="00BE2AC2"/>
    <w:rsid w:val="00BE567C"/>
    <w:rsid w:val="00BF3DDB"/>
    <w:rsid w:val="00BF69BA"/>
    <w:rsid w:val="00C00D7A"/>
    <w:rsid w:val="00C10ABC"/>
    <w:rsid w:val="00C112F8"/>
    <w:rsid w:val="00C1440D"/>
    <w:rsid w:val="00C23648"/>
    <w:rsid w:val="00C2542A"/>
    <w:rsid w:val="00C27BFE"/>
    <w:rsid w:val="00C33E75"/>
    <w:rsid w:val="00C43490"/>
    <w:rsid w:val="00C43B48"/>
    <w:rsid w:val="00C52874"/>
    <w:rsid w:val="00C7149D"/>
    <w:rsid w:val="00C747D8"/>
    <w:rsid w:val="00C7769C"/>
    <w:rsid w:val="00C81E21"/>
    <w:rsid w:val="00CC1645"/>
    <w:rsid w:val="00CC5446"/>
    <w:rsid w:val="00CC651E"/>
    <w:rsid w:val="00CC6CC0"/>
    <w:rsid w:val="00CC79E0"/>
    <w:rsid w:val="00CD1A4A"/>
    <w:rsid w:val="00CE071C"/>
    <w:rsid w:val="00CE46CF"/>
    <w:rsid w:val="00CF45A7"/>
    <w:rsid w:val="00CF4AE7"/>
    <w:rsid w:val="00CF5FFA"/>
    <w:rsid w:val="00D01337"/>
    <w:rsid w:val="00D0348E"/>
    <w:rsid w:val="00D07943"/>
    <w:rsid w:val="00D07C7B"/>
    <w:rsid w:val="00D245D7"/>
    <w:rsid w:val="00D25593"/>
    <w:rsid w:val="00D26F23"/>
    <w:rsid w:val="00D30F77"/>
    <w:rsid w:val="00D321EA"/>
    <w:rsid w:val="00D33AD3"/>
    <w:rsid w:val="00D362A1"/>
    <w:rsid w:val="00D56657"/>
    <w:rsid w:val="00D578B8"/>
    <w:rsid w:val="00D626A2"/>
    <w:rsid w:val="00D64F8A"/>
    <w:rsid w:val="00D6590C"/>
    <w:rsid w:val="00D65E35"/>
    <w:rsid w:val="00D71B6B"/>
    <w:rsid w:val="00D7406C"/>
    <w:rsid w:val="00D76742"/>
    <w:rsid w:val="00D776EC"/>
    <w:rsid w:val="00D80F0E"/>
    <w:rsid w:val="00D84294"/>
    <w:rsid w:val="00D85A01"/>
    <w:rsid w:val="00D867AE"/>
    <w:rsid w:val="00D86F49"/>
    <w:rsid w:val="00DA03AB"/>
    <w:rsid w:val="00DA5056"/>
    <w:rsid w:val="00DA5664"/>
    <w:rsid w:val="00DA74A3"/>
    <w:rsid w:val="00DB7F49"/>
    <w:rsid w:val="00DC4156"/>
    <w:rsid w:val="00DE5195"/>
    <w:rsid w:val="00DE64B1"/>
    <w:rsid w:val="00DF6372"/>
    <w:rsid w:val="00E027B3"/>
    <w:rsid w:val="00E02B6E"/>
    <w:rsid w:val="00E13E1E"/>
    <w:rsid w:val="00E20039"/>
    <w:rsid w:val="00E23824"/>
    <w:rsid w:val="00E2773A"/>
    <w:rsid w:val="00E308F2"/>
    <w:rsid w:val="00E312F1"/>
    <w:rsid w:val="00E37151"/>
    <w:rsid w:val="00E40760"/>
    <w:rsid w:val="00E46E75"/>
    <w:rsid w:val="00E53BE2"/>
    <w:rsid w:val="00E53DC5"/>
    <w:rsid w:val="00E63942"/>
    <w:rsid w:val="00E654EF"/>
    <w:rsid w:val="00E65FE4"/>
    <w:rsid w:val="00E85D75"/>
    <w:rsid w:val="00E90622"/>
    <w:rsid w:val="00E94345"/>
    <w:rsid w:val="00EA388D"/>
    <w:rsid w:val="00EA44F1"/>
    <w:rsid w:val="00EB2DD5"/>
    <w:rsid w:val="00EC047C"/>
    <w:rsid w:val="00EC26C8"/>
    <w:rsid w:val="00ED486E"/>
    <w:rsid w:val="00ED71A7"/>
    <w:rsid w:val="00EE2030"/>
    <w:rsid w:val="00EE45EB"/>
    <w:rsid w:val="00EE4BFB"/>
    <w:rsid w:val="00EE6AFE"/>
    <w:rsid w:val="00EF18EF"/>
    <w:rsid w:val="00F07121"/>
    <w:rsid w:val="00F20D9D"/>
    <w:rsid w:val="00F36233"/>
    <w:rsid w:val="00F37FB3"/>
    <w:rsid w:val="00F53606"/>
    <w:rsid w:val="00F54543"/>
    <w:rsid w:val="00F60968"/>
    <w:rsid w:val="00F77F84"/>
    <w:rsid w:val="00F8130B"/>
    <w:rsid w:val="00F97909"/>
    <w:rsid w:val="00FA6AEC"/>
    <w:rsid w:val="00FB67CE"/>
    <w:rsid w:val="00FC4F88"/>
    <w:rsid w:val="00FC5500"/>
    <w:rsid w:val="00FD6F24"/>
    <w:rsid w:val="00FD7327"/>
    <w:rsid w:val="00FE3B6B"/>
    <w:rsid w:val="00FE3B6D"/>
    <w:rsid w:val="00FE45CA"/>
    <w:rsid w:val="00FF0B14"/>
    <w:rsid w:val="0590897B"/>
    <w:rsid w:val="0DFBADA8"/>
    <w:rsid w:val="245A02A4"/>
    <w:rsid w:val="251155EE"/>
    <w:rsid w:val="359C6286"/>
    <w:rsid w:val="38B8AF29"/>
    <w:rsid w:val="39C2700B"/>
    <w:rsid w:val="44B22FC1"/>
    <w:rsid w:val="453DE407"/>
    <w:rsid w:val="509E5197"/>
    <w:rsid w:val="5257DECF"/>
    <w:rsid w:val="533224DE"/>
    <w:rsid w:val="54C0CBA7"/>
    <w:rsid w:val="5708EEAB"/>
    <w:rsid w:val="58321111"/>
    <w:rsid w:val="609DDCBA"/>
    <w:rsid w:val="60AB4296"/>
    <w:rsid w:val="62DCEA94"/>
    <w:rsid w:val="67568133"/>
    <w:rsid w:val="6E8B03A2"/>
    <w:rsid w:val="74B7A2C9"/>
    <w:rsid w:val="7B9369DB"/>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58AE175"/>
  <w15:docId w15:val="{CB223738-DF5F-4AF3-B497-FCF9914AE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17"/>
        <w:szCs w:val="17"/>
        <w:lang w:val="en-US" w:eastAsia="ja-JP" w:bidi="ar-SA"/>
      </w:rPr>
    </w:rPrDefault>
    <w:pPrDefault>
      <w:pPr>
        <w:spacing w:after="160" w:line="300"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B5DB9"/>
    <w:pPr>
      <w:jc w:val="both"/>
    </w:pPr>
    <w:rPr>
      <w:sz w:val="22"/>
    </w:rPr>
  </w:style>
  <w:style w:type="paragraph" w:styleId="Heading1">
    <w:name w:val="heading 1"/>
    <w:basedOn w:val="Normal"/>
    <w:next w:val="Normal"/>
    <w:link w:val="Heading1Char"/>
    <w:uiPriority w:val="9"/>
    <w:qFormat/>
    <w:rsid w:val="00B05887"/>
    <w:pPr>
      <w:keepNext/>
      <w:keepLines/>
      <w:spacing w:before="400" w:after="40" w:line="240" w:lineRule="auto"/>
      <w:outlineLvl w:val="0"/>
    </w:pPr>
    <w:rPr>
      <w:rFonts w:asciiTheme="majorHAnsi" w:eastAsiaTheme="majorEastAsia" w:hAnsiTheme="majorHAnsi" w:cstheme="majorBidi"/>
      <w:color w:val="066684" w:themeColor="accent6" w:themeShade="BF"/>
      <w:sz w:val="52"/>
      <w:szCs w:val="28"/>
    </w:rPr>
  </w:style>
  <w:style w:type="paragraph" w:styleId="Heading2">
    <w:name w:val="heading 2"/>
    <w:basedOn w:val="Normal"/>
    <w:next w:val="Normal"/>
    <w:link w:val="Heading2Char"/>
    <w:uiPriority w:val="9"/>
    <w:unhideWhenUsed/>
    <w:qFormat/>
    <w:rsid w:val="00F20D9D"/>
    <w:pPr>
      <w:keepNext/>
      <w:keepLines/>
      <w:spacing w:before="280" w:after="120" w:line="240" w:lineRule="auto"/>
      <w:outlineLvl w:val="1"/>
    </w:pPr>
    <w:rPr>
      <w:rFonts w:asciiTheme="majorHAnsi" w:eastAsiaTheme="majorEastAsia" w:hAnsiTheme="majorHAnsi" w:cstheme="majorBidi"/>
      <w:color w:val="0989B1" w:themeColor="accent6"/>
      <w:sz w:val="32"/>
      <w:szCs w:val="24"/>
    </w:rPr>
  </w:style>
  <w:style w:type="paragraph" w:styleId="Heading3">
    <w:name w:val="heading 3"/>
    <w:basedOn w:val="Normal"/>
    <w:next w:val="Normal"/>
    <w:link w:val="Heading3Char"/>
    <w:uiPriority w:val="9"/>
    <w:unhideWhenUsed/>
    <w:qFormat/>
    <w:rsid w:val="00AF3BF3"/>
    <w:pPr>
      <w:spacing w:after="60"/>
      <w:outlineLvl w:val="2"/>
    </w:pPr>
    <w:rPr>
      <w:color w:val="595959" w:themeColor="text1" w:themeTint="A6"/>
      <w:sz w:val="28"/>
      <w:lang w:val="en-GB"/>
    </w:rPr>
  </w:style>
  <w:style w:type="paragraph" w:styleId="Heading4">
    <w:name w:val="heading 4"/>
    <w:basedOn w:val="Normal"/>
    <w:next w:val="Normal"/>
    <w:link w:val="Heading4Char"/>
    <w:uiPriority w:val="9"/>
    <w:unhideWhenUsed/>
    <w:qFormat/>
    <w:rsid w:val="008F26DF"/>
    <w:pPr>
      <w:keepNext/>
      <w:keepLines/>
      <w:spacing w:before="160" w:after="0"/>
      <w:outlineLvl w:val="3"/>
    </w:pPr>
    <w:rPr>
      <w:rFonts w:asciiTheme="majorHAnsi" w:eastAsiaTheme="majorEastAsia" w:hAnsiTheme="majorHAnsi" w:cstheme="majorBidi"/>
      <w:bCs/>
      <w:color w:val="595959" w:themeColor="text1" w:themeTint="A6"/>
      <w:sz w:val="28"/>
      <w:szCs w:val="20"/>
    </w:rPr>
  </w:style>
  <w:style w:type="paragraph" w:styleId="Heading5">
    <w:name w:val="heading 5"/>
    <w:basedOn w:val="Normal"/>
    <w:next w:val="Normal"/>
    <w:link w:val="Heading5Char"/>
    <w:uiPriority w:val="9"/>
    <w:semiHidden/>
    <w:unhideWhenUsed/>
    <w:qFormat/>
    <w:rsid w:val="006C2B6A"/>
    <w:pPr>
      <w:keepNext/>
      <w:keepLines/>
      <w:spacing w:before="40" w:after="0"/>
      <w:outlineLvl w:val="4"/>
    </w:pPr>
    <w:rPr>
      <w:rFonts w:asciiTheme="majorHAnsi" w:eastAsiaTheme="majorEastAsia" w:hAnsiTheme="majorHAnsi" w:cstheme="majorBidi"/>
      <w:sz w:val="20"/>
      <w:szCs w:val="20"/>
    </w:rPr>
  </w:style>
  <w:style w:type="paragraph" w:styleId="Heading6">
    <w:name w:val="heading 6"/>
    <w:basedOn w:val="Normal"/>
    <w:next w:val="Normal"/>
    <w:link w:val="Heading6Char"/>
    <w:uiPriority w:val="9"/>
    <w:semiHidden/>
    <w:unhideWhenUsed/>
    <w:qFormat/>
    <w:rsid w:val="006C2B6A"/>
    <w:pPr>
      <w:keepNext/>
      <w:keepLines/>
      <w:spacing w:before="160" w:after="0"/>
      <w:outlineLvl w:val="5"/>
    </w:pPr>
    <w:rPr>
      <w:rFonts w:asciiTheme="majorHAnsi" w:eastAsiaTheme="majorEastAsia" w:hAnsiTheme="majorHAnsi" w:cstheme="majorBidi"/>
      <w:b/>
      <w:bCs/>
      <w:i/>
      <w:iCs/>
      <w:sz w:val="20"/>
      <w:szCs w:val="20"/>
    </w:rPr>
  </w:style>
  <w:style w:type="paragraph" w:styleId="Heading7">
    <w:name w:val="heading 7"/>
    <w:basedOn w:val="Normal"/>
    <w:next w:val="Normal"/>
    <w:link w:val="Heading7Char"/>
    <w:uiPriority w:val="9"/>
    <w:semiHidden/>
    <w:unhideWhenUsed/>
    <w:qFormat/>
    <w:rsid w:val="006C2B6A"/>
    <w:pPr>
      <w:keepNext/>
      <w:keepLines/>
      <w:spacing w:before="40" w:after="0"/>
      <w:outlineLvl w:val="6"/>
    </w:pPr>
    <w:rPr>
      <w:rFonts w:asciiTheme="majorHAnsi" w:eastAsiaTheme="majorEastAsia" w:hAnsiTheme="majorHAnsi" w:cstheme="majorBidi"/>
      <w:i/>
      <w:iCs/>
      <w:color w:val="000000" w:themeColor="text1"/>
      <w:sz w:val="20"/>
      <w:szCs w:val="20"/>
    </w:rPr>
  </w:style>
  <w:style w:type="paragraph" w:styleId="Heading8">
    <w:name w:val="heading 8"/>
    <w:basedOn w:val="Normal"/>
    <w:next w:val="Normal"/>
    <w:link w:val="Heading8Char"/>
    <w:uiPriority w:val="9"/>
    <w:semiHidden/>
    <w:unhideWhenUsed/>
    <w:qFormat/>
    <w:rsid w:val="006C2B6A"/>
    <w:pPr>
      <w:keepNext/>
      <w:keepLines/>
      <w:spacing w:before="120" w:after="0"/>
      <w:outlineLvl w:val="7"/>
    </w:pPr>
    <w:rPr>
      <w:rFonts w:asciiTheme="majorHAnsi" w:eastAsiaTheme="majorEastAsia" w:hAnsiTheme="majorHAnsi" w:cstheme="majorBidi"/>
      <w:b/>
      <w:bCs/>
      <w:color w:val="000000" w:themeColor="text1"/>
    </w:rPr>
  </w:style>
  <w:style w:type="paragraph" w:styleId="Heading9">
    <w:name w:val="heading 9"/>
    <w:basedOn w:val="Normal"/>
    <w:next w:val="Normal"/>
    <w:link w:val="Heading9Char"/>
    <w:uiPriority w:val="9"/>
    <w:semiHidden/>
    <w:unhideWhenUsed/>
    <w:qFormat/>
    <w:rsid w:val="006C2B6A"/>
    <w:pPr>
      <w:keepNext/>
      <w:keepLines/>
      <w:spacing w:before="40" w:after="0"/>
      <w:outlineLvl w:val="8"/>
    </w:pPr>
    <w:rPr>
      <w:rFonts w:asciiTheme="majorHAnsi" w:eastAsiaTheme="majorEastAsia" w:hAnsiTheme="majorHAnsi" w:cstheme="majorBidi"/>
      <w:b/>
      <w:bCs/>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5887"/>
    <w:rPr>
      <w:rFonts w:asciiTheme="majorHAnsi" w:eastAsiaTheme="majorEastAsia" w:hAnsiTheme="majorHAnsi" w:cstheme="majorBidi"/>
      <w:color w:val="066684" w:themeColor="accent6" w:themeShade="BF"/>
      <w:sz w:val="52"/>
      <w:szCs w:val="28"/>
    </w:rPr>
  </w:style>
  <w:style w:type="character" w:customStyle="1" w:styleId="Heading2Char">
    <w:name w:val="Heading 2 Char"/>
    <w:basedOn w:val="DefaultParagraphFont"/>
    <w:link w:val="Heading2"/>
    <w:uiPriority w:val="9"/>
    <w:rsid w:val="00F20D9D"/>
    <w:rPr>
      <w:rFonts w:asciiTheme="majorHAnsi" w:eastAsiaTheme="majorEastAsia" w:hAnsiTheme="majorHAnsi" w:cstheme="majorBidi"/>
      <w:color w:val="0989B1" w:themeColor="accent6"/>
      <w:sz w:val="32"/>
      <w:szCs w:val="24"/>
    </w:rPr>
  </w:style>
  <w:style w:type="character" w:customStyle="1" w:styleId="Heading3Char">
    <w:name w:val="Heading 3 Char"/>
    <w:basedOn w:val="DefaultParagraphFont"/>
    <w:link w:val="Heading3"/>
    <w:uiPriority w:val="9"/>
    <w:rsid w:val="00AF3BF3"/>
    <w:rPr>
      <w:color w:val="595959" w:themeColor="text1" w:themeTint="A6"/>
      <w:sz w:val="28"/>
      <w:lang w:val="en-GB"/>
    </w:rPr>
  </w:style>
  <w:style w:type="character" w:customStyle="1" w:styleId="Heading4Char">
    <w:name w:val="Heading 4 Char"/>
    <w:basedOn w:val="DefaultParagraphFont"/>
    <w:link w:val="Heading4"/>
    <w:uiPriority w:val="9"/>
    <w:rsid w:val="008F26DF"/>
    <w:rPr>
      <w:rFonts w:asciiTheme="majorHAnsi" w:eastAsiaTheme="majorEastAsia" w:hAnsiTheme="majorHAnsi" w:cstheme="majorBidi"/>
      <w:bCs/>
      <w:color w:val="595959" w:themeColor="text1" w:themeTint="A6"/>
      <w:sz w:val="28"/>
      <w:szCs w:val="20"/>
    </w:rPr>
  </w:style>
  <w:style w:type="character" w:customStyle="1" w:styleId="Heading5Char">
    <w:name w:val="Heading 5 Char"/>
    <w:basedOn w:val="DefaultParagraphFont"/>
    <w:link w:val="Heading5"/>
    <w:uiPriority w:val="9"/>
    <w:semiHidden/>
    <w:rsid w:val="006C2B6A"/>
    <w:rPr>
      <w:rFonts w:asciiTheme="majorHAnsi" w:eastAsiaTheme="majorEastAsia" w:hAnsiTheme="majorHAnsi" w:cstheme="majorBidi"/>
      <w:sz w:val="20"/>
      <w:szCs w:val="20"/>
    </w:rPr>
  </w:style>
  <w:style w:type="character" w:customStyle="1" w:styleId="Heading6Char">
    <w:name w:val="Heading 6 Char"/>
    <w:basedOn w:val="DefaultParagraphFont"/>
    <w:link w:val="Heading6"/>
    <w:uiPriority w:val="9"/>
    <w:semiHidden/>
    <w:rsid w:val="006C2B6A"/>
    <w:rPr>
      <w:rFonts w:asciiTheme="majorHAnsi" w:eastAsiaTheme="majorEastAsia" w:hAnsiTheme="majorHAnsi" w:cstheme="majorBidi"/>
      <w:b/>
      <w:bCs/>
      <w:i/>
      <w:iCs/>
      <w:sz w:val="20"/>
      <w:szCs w:val="20"/>
    </w:rPr>
  </w:style>
  <w:style w:type="character" w:customStyle="1" w:styleId="Heading7Char">
    <w:name w:val="Heading 7 Char"/>
    <w:basedOn w:val="DefaultParagraphFont"/>
    <w:link w:val="Heading7"/>
    <w:uiPriority w:val="9"/>
    <w:semiHidden/>
    <w:rsid w:val="006C2B6A"/>
    <w:rPr>
      <w:rFonts w:asciiTheme="majorHAnsi" w:eastAsiaTheme="majorEastAsia" w:hAnsiTheme="majorHAnsi" w:cstheme="majorBidi"/>
      <w:i/>
      <w:iCs/>
      <w:color w:val="000000" w:themeColor="text1"/>
      <w:sz w:val="20"/>
      <w:szCs w:val="20"/>
    </w:rPr>
  </w:style>
  <w:style w:type="character" w:customStyle="1" w:styleId="Heading8Char">
    <w:name w:val="Heading 8 Char"/>
    <w:basedOn w:val="DefaultParagraphFont"/>
    <w:link w:val="Heading8"/>
    <w:uiPriority w:val="9"/>
    <w:semiHidden/>
    <w:rsid w:val="006C2B6A"/>
    <w:rPr>
      <w:rFonts w:asciiTheme="majorHAnsi" w:eastAsiaTheme="majorEastAsia" w:hAnsiTheme="majorHAnsi" w:cstheme="majorBidi"/>
      <w:b/>
      <w:bCs/>
      <w:color w:val="000000" w:themeColor="text1"/>
    </w:rPr>
  </w:style>
  <w:style w:type="character" w:customStyle="1" w:styleId="Heading9Char">
    <w:name w:val="Heading 9 Char"/>
    <w:basedOn w:val="DefaultParagraphFont"/>
    <w:link w:val="Heading9"/>
    <w:uiPriority w:val="9"/>
    <w:semiHidden/>
    <w:rsid w:val="006C2B6A"/>
    <w:rPr>
      <w:rFonts w:asciiTheme="majorHAnsi" w:eastAsiaTheme="majorEastAsia" w:hAnsiTheme="majorHAnsi" w:cstheme="majorBidi"/>
      <w:b/>
      <w:bCs/>
      <w:i/>
      <w:iCs/>
      <w:color w:val="000000" w:themeColor="text1"/>
    </w:rPr>
  </w:style>
  <w:style w:type="character" w:styleId="BookTitle">
    <w:name w:val="Book Title"/>
    <w:basedOn w:val="DefaultParagraphFont"/>
    <w:uiPriority w:val="33"/>
    <w:qFormat/>
    <w:rsid w:val="006C2B6A"/>
    <w:rPr>
      <w:b/>
      <w:bCs/>
      <w:caps w:val="0"/>
      <w:smallCaps/>
      <w:spacing w:val="10"/>
    </w:rPr>
  </w:style>
  <w:style w:type="paragraph" w:styleId="Caption">
    <w:name w:val="caption"/>
    <w:basedOn w:val="Normal"/>
    <w:next w:val="Normal"/>
    <w:uiPriority w:val="35"/>
    <w:unhideWhenUsed/>
    <w:qFormat/>
    <w:rsid w:val="008F26DF"/>
    <w:pPr>
      <w:spacing w:line="240" w:lineRule="auto"/>
      <w:jc w:val="center"/>
    </w:pPr>
    <w:rPr>
      <w:rFonts w:asciiTheme="majorHAnsi" w:hAnsiTheme="majorHAnsi"/>
      <w:bCs/>
      <w:smallCaps/>
      <w:color w:val="595959" w:themeColor="text1" w:themeTint="A6"/>
      <w:spacing w:val="6"/>
    </w:rPr>
  </w:style>
  <w:style w:type="character" w:styleId="Emphasis">
    <w:name w:val="Emphasis"/>
    <w:basedOn w:val="DefaultParagraphFont"/>
    <w:uiPriority w:val="20"/>
    <w:qFormat/>
    <w:rsid w:val="006C2B6A"/>
    <w:rPr>
      <w:i/>
      <w:iCs/>
      <w:color w:val="000000" w:themeColor="text1"/>
    </w:rPr>
  </w:style>
  <w:style w:type="character" w:styleId="IntenseEmphasis">
    <w:name w:val="Intense Emphasis"/>
    <w:basedOn w:val="DefaultParagraphFont"/>
    <w:uiPriority w:val="21"/>
    <w:qFormat/>
    <w:rsid w:val="006C2B6A"/>
    <w:rPr>
      <w:b/>
      <w:bCs/>
      <w:i/>
      <w:iCs/>
      <w:color w:val="auto"/>
    </w:rPr>
  </w:style>
  <w:style w:type="paragraph" w:styleId="IntenseQuote">
    <w:name w:val="Intense Quote"/>
    <w:basedOn w:val="Normal"/>
    <w:next w:val="Normal"/>
    <w:link w:val="IntenseQuoteChar"/>
    <w:uiPriority w:val="30"/>
    <w:qFormat/>
    <w:rsid w:val="006C2B6A"/>
    <w:pPr>
      <w:pBdr>
        <w:left w:val="single" w:sz="36" w:space="4" w:color="549E39" w:themeColor="accent1"/>
      </w:pBdr>
      <w:spacing w:before="100" w:beforeAutospacing="1"/>
      <w:ind w:left="1224" w:right="1224"/>
    </w:pPr>
    <w:rPr>
      <w:color w:val="549E39" w:themeColor="accent1"/>
      <w:sz w:val="28"/>
      <w:szCs w:val="28"/>
    </w:rPr>
  </w:style>
  <w:style w:type="character" w:customStyle="1" w:styleId="IntenseQuoteChar">
    <w:name w:val="Intense Quote Char"/>
    <w:basedOn w:val="DefaultParagraphFont"/>
    <w:link w:val="IntenseQuote"/>
    <w:uiPriority w:val="30"/>
    <w:rsid w:val="006C2B6A"/>
    <w:rPr>
      <w:color w:val="549E39" w:themeColor="accent1"/>
      <w:sz w:val="28"/>
      <w:szCs w:val="28"/>
    </w:rPr>
  </w:style>
  <w:style w:type="character" w:styleId="IntenseReference">
    <w:name w:val="Intense Reference"/>
    <w:basedOn w:val="DefaultParagraphFont"/>
    <w:uiPriority w:val="32"/>
    <w:qFormat/>
    <w:rsid w:val="006C2B6A"/>
    <w:rPr>
      <w:b/>
      <w:bCs/>
      <w:caps w:val="0"/>
      <w:smallCaps/>
      <w:color w:val="auto"/>
      <w:spacing w:val="5"/>
      <w:u w:val="single"/>
    </w:rPr>
  </w:style>
  <w:style w:type="character" w:styleId="Hyperlink">
    <w:name w:val="Hyperlink"/>
    <w:basedOn w:val="DefaultParagraphFont"/>
    <w:uiPriority w:val="99"/>
    <w:unhideWhenUsed/>
    <w:rsid w:val="006C2B6A"/>
    <w:rPr>
      <w:color w:val="86A795" w:themeColor="text2" w:themeTint="99"/>
      <w:u w:val="single"/>
    </w:rPr>
  </w:style>
  <w:style w:type="character" w:styleId="FollowedHyperlink">
    <w:name w:val="FollowedHyperlink"/>
    <w:basedOn w:val="DefaultParagraphFont"/>
    <w:uiPriority w:val="99"/>
    <w:semiHidden/>
    <w:unhideWhenUsed/>
    <w:rsid w:val="006C2B6A"/>
    <w:rPr>
      <w:color w:val="BA6906" w:themeColor="followedHyperlink"/>
      <w:u w:val="single"/>
    </w:rPr>
  </w:style>
  <w:style w:type="paragraph" w:styleId="NoSpacing">
    <w:name w:val="No Spacing"/>
    <w:link w:val="NoSpacingChar"/>
    <w:uiPriority w:val="1"/>
    <w:qFormat/>
    <w:rsid w:val="006C2B6A"/>
    <w:pPr>
      <w:spacing w:after="0" w:line="240" w:lineRule="auto"/>
    </w:pPr>
  </w:style>
  <w:style w:type="character" w:customStyle="1" w:styleId="NoSpacingChar">
    <w:name w:val="No Spacing Char"/>
    <w:basedOn w:val="DefaultParagraphFont"/>
    <w:link w:val="NoSpacing"/>
    <w:uiPriority w:val="1"/>
    <w:rsid w:val="006C2B6A"/>
  </w:style>
  <w:style w:type="paragraph" w:styleId="Quote">
    <w:name w:val="Quote"/>
    <w:basedOn w:val="Normal"/>
    <w:next w:val="Normal"/>
    <w:link w:val="QuoteChar"/>
    <w:uiPriority w:val="29"/>
    <w:qFormat/>
    <w:rsid w:val="006C2B6A"/>
    <w:pPr>
      <w:spacing w:before="160"/>
      <w:ind w:left="864" w:right="864"/>
    </w:pPr>
    <w:rPr>
      <w:rFonts w:asciiTheme="majorHAnsi" w:eastAsiaTheme="majorEastAsia" w:hAnsiTheme="majorHAnsi" w:cstheme="majorBidi"/>
    </w:rPr>
  </w:style>
  <w:style w:type="character" w:customStyle="1" w:styleId="QuoteChar">
    <w:name w:val="Quote Char"/>
    <w:basedOn w:val="DefaultParagraphFont"/>
    <w:link w:val="Quote"/>
    <w:uiPriority w:val="29"/>
    <w:rsid w:val="006C2B6A"/>
    <w:rPr>
      <w:rFonts w:asciiTheme="majorHAnsi" w:eastAsiaTheme="majorEastAsia" w:hAnsiTheme="majorHAnsi" w:cstheme="majorBidi"/>
    </w:rPr>
  </w:style>
  <w:style w:type="character" w:styleId="Strong">
    <w:name w:val="Strong"/>
    <w:basedOn w:val="DefaultParagraphFont"/>
    <w:uiPriority w:val="22"/>
    <w:qFormat/>
    <w:rsid w:val="006C2B6A"/>
    <w:rPr>
      <w:b/>
      <w:bCs/>
    </w:rPr>
  </w:style>
  <w:style w:type="paragraph" w:styleId="Subtitle">
    <w:name w:val="Subtitle"/>
    <w:basedOn w:val="Normal"/>
    <w:next w:val="Normal"/>
    <w:link w:val="SubtitleChar"/>
    <w:uiPriority w:val="11"/>
    <w:qFormat/>
    <w:rsid w:val="006C2B6A"/>
    <w:pPr>
      <w:numPr>
        <w:ilvl w:val="1"/>
      </w:numPr>
    </w:pPr>
    <w:rPr>
      <w:sz w:val="28"/>
      <w:szCs w:val="28"/>
    </w:rPr>
  </w:style>
  <w:style w:type="character" w:customStyle="1" w:styleId="SubtitleChar">
    <w:name w:val="Subtitle Char"/>
    <w:basedOn w:val="DefaultParagraphFont"/>
    <w:link w:val="Subtitle"/>
    <w:uiPriority w:val="11"/>
    <w:rsid w:val="006C2B6A"/>
    <w:rPr>
      <w:sz w:val="28"/>
      <w:szCs w:val="28"/>
    </w:rPr>
  </w:style>
  <w:style w:type="character" w:styleId="SubtleEmphasis">
    <w:name w:val="Subtle Emphasis"/>
    <w:basedOn w:val="DefaultParagraphFont"/>
    <w:uiPriority w:val="19"/>
    <w:qFormat/>
    <w:rsid w:val="006C2B6A"/>
    <w:rPr>
      <w:i/>
      <w:iCs/>
      <w:color w:val="595959" w:themeColor="text1" w:themeTint="A6"/>
    </w:rPr>
  </w:style>
  <w:style w:type="character" w:styleId="SubtleReference">
    <w:name w:val="Subtle Reference"/>
    <w:basedOn w:val="DefaultParagraphFont"/>
    <w:uiPriority w:val="31"/>
    <w:qFormat/>
    <w:rsid w:val="006C2B6A"/>
    <w:rPr>
      <w:caps w:val="0"/>
      <w:smallCaps/>
      <w:color w:val="404040" w:themeColor="text1" w:themeTint="BF"/>
      <w:u w:val="single" w:color="7F7F7F" w:themeColor="text1" w:themeTint="80"/>
    </w:rPr>
  </w:style>
  <w:style w:type="paragraph" w:styleId="Title">
    <w:name w:val="Title"/>
    <w:basedOn w:val="Normal"/>
    <w:next w:val="Normal"/>
    <w:link w:val="TitleChar"/>
    <w:uiPriority w:val="10"/>
    <w:qFormat/>
    <w:rsid w:val="00C23648"/>
    <w:pPr>
      <w:spacing w:after="0" w:line="240" w:lineRule="auto"/>
      <w:contextualSpacing/>
    </w:pPr>
    <w:rPr>
      <w:rFonts w:asciiTheme="majorHAnsi" w:eastAsiaTheme="majorEastAsia" w:hAnsiTheme="majorHAnsi" w:cstheme="majorBidi"/>
      <w:color w:val="017057" w:themeColor="accent4" w:themeShade="BF"/>
      <w:kern w:val="28"/>
      <w:sz w:val="52"/>
      <w:szCs w:val="72"/>
    </w:rPr>
  </w:style>
  <w:style w:type="character" w:customStyle="1" w:styleId="TitleChar">
    <w:name w:val="Title Char"/>
    <w:basedOn w:val="DefaultParagraphFont"/>
    <w:link w:val="Title"/>
    <w:uiPriority w:val="10"/>
    <w:rsid w:val="00C23648"/>
    <w:rPr>
      <w:rFonts w:asciiTheme="majorHAnsi" w:eastAsiaTheme="majorEastAsia" w:hAnsiTheme="majorHAnsi" w:cstheme="majorBidi"/>
      <w:color w:val="017057" w:themeColor="accent4" w:themeShade="BF"/>
      <w:kern w:val="28"/>
      <w:sz w:val="52"/>
      <w:szCs w:val="72"/>
    </w:rPr>
  </w:style>
  <w:style w:type="paragraph" w:styleId="ListParagraph">
    <w:name w:val="List Paragraph"/>
    <w:basedOn w:val="Normal"/>
    <w:uiPriority w:val="34"/>
    <w:qFormat/>
    <w:rsid w:val="006C2B6A"/>
    <w:pPr>
      <w:ind w:left="720"/>
      <w:contextualSpacing/>
    </w:pPr>
  </w:style>
  <w:style w:type="paragraph" w:styleId="Header">
    <w:name w:val="header"/>
    <w:basedOn w:val="Normal"/>
    <w:link w:val="HeaderChar"/>
    <w:uiPriority w:val="99"/>
    <w:unhideWhenUsed/>
    <w:rsid w:val="005A6D70"/>
    <w:pPr>
      <w:tabs>
        <w:tab w:val="center" w:pos="4252"/>
        <w:tab w:val="right" w:pos="8504"/>
      </w:tabs>
      <w:spacing w:after="0" w:line="240" w:lineRule="auto"/>
    </w:pPr>
  </w:style>
  <w:style w:type="character" w:customStyle="1" w:styleId="HeaderChar">
    <w:name w:val="Header Char"/>
    <w:basedOn w:val="DefaultParagraphFont"/>
    <w:link w:val="Header"/>
    <w:uiPriority w:val="99"/>
    <w:rsid w:val="005A6D70"/>
  </w:style>
  <w:style w:type="paragraph" w:styleId="Footer">
    <w:name w:val="footer"/>
    <w:basedOn w:val="Normal"/>
    <w:link w:val="FooterChar"/>
    <w:uiPriority w:val="99"/>
    <w:unhideWhenUsed/>
    <w:rsid w:val="005A6D70"/>
    <w:pPr>
      <w:tabs>
        <w:tab w:val="center" w:pos="4252"/>
        <w:tab w:val="right" w:pos="8504"/>
      </w:tabs>
      <w:spacing w:after="0" w:line="240" w:lineRule="auto"/>
    </w:pPr>
  </w:style>
  <w:style w:type="character" w:customStyle="1" w:styleId="FooterChar">
    <w:name w:val="Footer Char"/>
    <w:basedOn w:val="DefaultParagraphFont"/>
    <w:link w:val="Footer"/>
    <w:uiPriority w:val="99"/>
    <w:rsid w:val="005A6D70"/>
  </w:style>
  <w:style w:type="paragraph" w:styleId="NormalWeb">
    <w:name w:val="Normal (Web)"/>
    <w:basedOn w:val="Normal"/>
    <w:uiPriority w:val="99"/>
    <w:semiHidden/>
    <w:unhideWhenUsed/>
    <w:rsid w:val="00C23648"/>
    <w:pPr>
      <w:spacing w:before="100" w:beforeAutospacing="1" w:after="100" w:afterAutospacing="1" w:line="240" w:lineRule="auto"/>
    </w:pPr>
    <w:rPr>
      <w:rFonts w:ascii="Times New Roman" w:eastAsia="Times New Roman" w:hAnsi="Times New Roman" w:cs="Times New Roman"/>
      <w:sz w:val="24"/>
      <w:szCs w:val="24"/>
      <w:lang w:val="pt-PT" w:eastAsia="pt-PT"/>
    </w:rPr>
  </w:style>
  <w:style w:type="character" w:customStyle="1" w:styleId="shorttext">
    <w:name w:val="short_text"/>
    <w:basedOn w:val="DefaultParagraphFont"/>
    <w:rsid w:val="00093144"/>
  </w:style>
  <w:style w:type="character" w:customStyle="1" w:styleId="hps">
    <w:name w:val="hps"/>
    <w:basedOn w:val="DefaultParagraphFont"/>
    <w:rsid w:val="00093144"/>
  </w:style>
  <w:style w:type="character" w:styleId="CommentReference">
    <w:name w:val="annotation reference"/>
    <w:basedOn w:val="DefaultParagraphFont"/>
    <w:uiPriority w:val="99"/>
    <w:semiHidden/>
    <w:unhideWhenUsed/>
    <w:rsid w:val="005A53D0"/>
    <w:rPr>
      <w:sz w:val="16"/>
      <w:szCs w:val="16"/>
    </w:rPr>
  </w:style>
  <w:style w:type="paragraph" w:styleId="CommentText">
    <w:name w:val="annotation text"/>
    <w:basedOn w:val="Normal"/>
    <w:link w:val="CommentTextChar"/>
    <w:uiPriority w:val="99"/>
    <w:unhideWhenUsed/>
    <w:rsid w:val="005A53D0"/>
    <w:pPr>
      <w:spacing w:line="240" w:lineRule="auto"/>
    </w:pPr>
    <w:rPr>
      <w:sz w:val="20"/>
      <w:szCs w:val="20"/>
    </w:rPr>
  </w:style>
  <w:style w:type="character" w:customStyle="1" w:styleId="CommentTextChar">
    <w:name w:val="Comment Text Char"/>
    <w:basedOn w:val="DefaultParagraphFont"/>
    <w:link w:val="CommentText"/>
    <w:uiPriority w:val="99"/>
    <w:rsid w:val="005A53D0"/>
    <w:rPr>
      <w:sz w:val="20"/>
      <w:szCs w:val="20"/>
    </w:rPr>
  </w:style>
  <w:style w:type="paragraph" w:styleId="CommentSubject">
    <w:name w:val="annotation subject"/>
    <w:basedOn w:val="CommentText"/>
    <w:next w:val="CommentText"/>
    <w:link w:val="CommentSubjectChar"/>
    <w:uiPriority w:val="99"/>
    <w:semiHidden/>
    <w:unhideWhenUsed/>
    <w:rsid w:val="005A53D0"/>
    <w:rPr>
      <w:b/>
      <w:bCs/>
    </w:rPr>
  </w:style>
  <w:style w:type="character" w:customStyle="1" w:styleId="CommentSubjectChar">
    <w:name w:val="Comment Subject Char"/>
    <w:basedOn w:val="CommentTextChar"/>
    <w:link w:val="CommentSubject"/>
    <w:uiPriority w:val="99"/>
    <w:semiHidden/>
    <w:rsid w:val="005A53D0"/>
    <w:rPr>
      <w:b/>
      <w:bCs/>
      <w:sz w:val="20"/>
      <w:szCs w:val="20"/>
    </w:rPr>
  </w:style>
  <w:style w:type="paragraph" w:styleId="BalloonText">
    <w:name w:val="Balloon Text"/>
    <w:basedOn w:val="Normal"/>
    <w:link w:val="BalloonTextChar"/>
    <w:uiPriority w:val="99"/>
    <w:semiHidden/>
    <w:unhideWhenUsed/>
    <w:rsid w:val="005A53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53D0"/>
    <w:rPr>
      <w:rFonts w:ascii="Segoe UI" w:hAnsi="Segoe UI" w:cs="Segoe UI"/>
      <w:sz w:val="18"/>
      <w:szCs w:val="18"/>
    </w:rPr>
  </w:style>
  <w:style w:type="paragraph" w:styleId="TOCHeading">
    <w:name w:val="TOC Heading"/>
    <w:basedOn w:val="Heading1"/>
    <w:next w:val="Normal"/>
    <w:uiPriority w:val="39"/>
    <w:unhideWhenUsed/>
    <w:qFormat/>
    <w:rsid w:val="00D578B8"/>
    <w:pPr>
      <w:spacing w:before="240" w:after="0" w:line="259" w:lineRule="auto"/>
      <w:jc w:val="left"/>
      <w:outlineLvl w:val="9"/>
    </w:pPr>
    <w:rPr>
      <w:color w:val="3E762A" w:themeColor="accent1" w:themeShade="BF"/>
      <w:sz w:val="32"/>
      <w:szCs w:val="32"/>
      <w:lang w:eastAsia="en-US"/>
    </w:rPr>
  </w:style>
  <w:style w:type="paragraph" w:styleId="TOC1">
    <w:name w:val="toc 1"/>
    <w:basedOn w:val="Normal"/>
    <w:next w:val="Normal"/>
    <w:autoRedefine/>
    <w:uiPriority w:val="39"/>
    <w:unhideWhenUsed/>
    <w:rsid w:val="00F97909"/>
    <w:pPr>
      <w:spacing w:after="100"/>
    </w:pPr>
  </w:style>
  <w:style w:type="paragraph" w:styleId="TOC2">
    <w:name w:val="toc 2"/>
    <w:basedOn w:val="Normal"/>
    <w:next w:val="Normal"/>
    <w:autoRedefine/>
    <w:uiPriority w:val="39"/>
    <w:unhideWhenUsed/>
    <w:rsid w:val="00F97909"/>
    <w:pPr>
      <w:spacing w:after="100"/>
      <w:ind w:left="220"/>
    </w:pPr>
  </w:style>
  <w:style w:type="paragraph" w:styleId="TOC3">
    <w:name w:val="toc 3"/>
    <w:basedOn w:val="Normal"/>
    <w:next w:val="Normal"/>
    <w:autoRedefine/>
    <w:uiPriority w:val="39"/>
    <w:unhideWhenUsed/>
    <w:rsid w:val="00F97909"/>
    <w:pPr>
      <w:spacing w:after="100"/>
      <w:ind w:left="440"/>
    </w:pPr>
  </w:style>
  <w:style w:type="table" w:styleId="TableGrid">
    <w:name w:val="Table Grid"/>
    <w:basedOn w:val="TableNormal"/>
    <w:uiPriority w:val="39"/>
    <w:rsid w:val="00A95E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E0751"/>
    <w:pPr>
      <w:spacing w:after="0" w:line="240" w:lineRule="auto"/>
    </w:pPr>
    <w:rPr>
      <w:sz w:val="22"/>
    </w:rPr>
  </w:style>
  <w:style w:type="paragraph" w:styleId="TOC4">
    <w:name w:val="toc 4"/>
    <w:basedOn w:val="Normal"/>
    <w:next w:val="Normal"/>
    <w:autoRedefine/>
    <w:uiPriority w:val="39"/>
    <w:unhideWhenUsed/>
    <w:rsid w:val="00017537"/>
    <w:pPr>
      <w:spacing w:after="100" w:line="276" w:lineRule="auto"/>
      <w:ind w:left="660"/>
      <w:jc w:val="left"/>
    </w:pPr>
    <w:rPr>
      <w:szCs w:val="22"/>
      <w:lang w:val="pt-PT" w:eastAsia="pt-PT"/>
    </w:rPr>
  </w:style>
  <w:style w:type="paragraph" w:styleId="TOC5">
    <w:name w:val="toc 5"/>
    <w:basedOn w:val="Normal"/>
    <w:next w:val="Normal"/>
    <w:autoRedefine/>
    <w:uiPriority w:val="39"/>
    <w:unhideWhenUsed/>
    <w:rsid w:val="00017537"/>
    <w:pPr>
      <w:spacing w:after="100" w:line="276" w:lineRule="auto"/>
      <w:ind w:left="880"/>
      <w:jc w:val="left"/>
    </w:pPr>
    <w:rPr>
      <w:szCs w:val="22"/>
      <w:lang w:val="pt-PT" w:eastAsia="pt-PT"/>
    </w:rPr>
  </w:style>
  <w:style w:type="paragraph" w:styleId="TOC6">
    <w:name w:val="toc 6"/>
    <w:basedOn w:val="Normal"/>
    <w:next w:val="Normal"/>
    <w:autoRedefine/>
    <w:uiPriority w:val="39"/>
    <w:unhideWhenUsed/>
    <w:rsid w:val="00017537"/>
    <w:pPr>
      <w:spacing w:after="100" w:line="276" w:lineRule="auto"/>
      <w:ind w:left="1100"/>
      <w:jc w:val="left"/>
    </w:pPr>
    <w:rPr>
      <w:szCs w:val="22"/>
      <w:lang w:val="pt-PT" w:eastAsia="pt-PT"/>
    </w:rPr>
  </w:style>
  <w:style w:type="paragraph" w:styleId="TOC7">
    <w:name w:val="toc 7"/>
    <w:basedOn w:val="Normal"/>
    <w:next w:val="Normal"/>
    <w:autoRedefine/>
    <w:uiPriority w:val="39"/>
    <w:unhideWhenUsed/>
    <w:rsid w:val="00017537"/>
    <w:pPr>
      <w:spacing w:after="100" w:line="276" w:lineRule="auto"/>
      <w:ind w:left="1320"/>
      <w:jc w:val="left"/>
    </w:pPr>
    <w:rPr>
      <w:szCs w:val="22"/>
      <w:lang w:val="pt-PT" w:eastAsia="pt-PT"/>
    </w:rPr>
  </w:style>
  <w:style w:type="paragraph" w:styleId="TOC8">
    <w:name w:val="toc 8"/>
    <w:basedOn w:val="Normal"/>
    <w:next w:val="Normal"/>
    <w:autoRedefine/>
    <w:uiPriority w:val="39"/>
    <w:unhideWhenUsed/>
    <w:rsid w:val="00017537"/>
    <w:pPr>
      <w:spacing w:after="100" w:line="276" w:lineRule="auto"/>
      <w:ind w:left="1540"/>
      <w:jc w:val="left"/>
    </w:pPr>
    <w:rPr>
      <w:szCs w:val="22"/>
      <w:lang w:val="pt-PT" w:eastAsia="pt-PT"/>
    </w:rPr>
  </w:style>
  <w:style w:type="paragraph" w:styleId="TOC9">
    <w:name w:val="toc 9"/>
    <w:basedOn w:val="Normal"/>
    <w:next w:val="Normal"/>
    <w:autoRedefine/>
    <w:uiPriority w:val="39"/>
    <w:unhideWhenUsed/>
    <w:rsid w:val="00017537"/>
    <w:pPr>
      <w:spacing w:after="100" w:line="276" w:lineRule="auto"/>
      <w:ind w:left="1760"/>
      <w:jc w:val="left"/>
    </w:pPr>
    <w:rPr>
      <w:szCs w:val="22"/>
      <w:lang w:val="pt-PT" w:eastAsia="pt-PT"/>
    </w:rPr>
  </w:style>
  <w:style w:type="table" w:customStyle="1" w:styleId="TableGridLight1">
    <w:name w:val="Table Grid Light1"/>
    <w:basedOn w:val="TableNormal"/>
    <w:uiPriority w:val="40"/>
    <w:rsid w:val="002107E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656663">
      <w:bodyDiv w:val="1"/>
      <w:marLeft w:val="0"/>
      <w:marRight w:val="0"/>
      <w:marTop w:val="0"/>
      <w:marBottom w:val="0"/>
      <w:divBdr>
        <w:top w:val="none" w:sz="0" w:space="0" w:color="auto"/>
        <w:left w:val="none" w:sz="0" w:space="0" w:color="auto"/>
        <w:bottom w:val="none" w:sz="0" w:space="0" w:color="auto"/>
        <w:right w:val="none" w:sz="0" w:space="0" w:color="auto"/>
      </w:divBdr>
    </w:div>
    <w:div w:id="131212928">
      <w:bodyDiv w:val="1"/>
      <w:marLeft w:val="0"/>
      <w:marRight w:val="0"/>
      <w:marTop w:val="0"/>
      <w:marBottom w:val="0"/>
      <w:divBdr>
        <w:top w:val="none" w:sz="0" w:space="0" w:color="auto"/>
        <w:left w:val="none" w:sz="0" w:space="0" w:color="auto"/>
        <w:bottom w:val="none" w:sz="0" w:space="0" w:color="auto"/>
        <w:right w:val="none" w:sz="0" w:space="0" w:color="auto"/>
      </w:divBdr>
    </w:div>
    <w:div w:id="159350275">
      <w:bodyDiv w:val="1"/>
      <w:marLeft w:val="0"/>
      <w:marRight w:val="0"/>
      <w:marTop w:val="0"/>
      <w:marBottom w:val="0"/>
      <w:divBdr>
        <w:top w:val="none" w:sz="0" w:space="0" w:color="auto"/>
        <w:left w:val="none" w:sz="0" w:space="0" w:color="auto"/>
        <w:bottom w:val="none" w:sz="0" w:space="0" w:color="auto"/>
        <w:right w:val="none" w:sz="0" w:space="0" w:color="auto"/>
      </w:divBdr>
    </w:div>
    <w:div w:id="270860359">
      <w:bodyDiv w:val="1"/>
      <w:marLeft w:val="0"/>
      <w:marRight w:val="0"/>
      <w:marTop w:val="0"/>
      <w:marBottom w:val="0"/>
      <w:divBdr>
        <w:top w:val="none" w:sz="0" w:space="0" w:color="auto"/>
        <w:left w:val="none" w:sz="0" w:space="0" w:color="auto"/>
        <w:bottom w:val="none" w:sz="0" w:space="0" w:color="auto"/>
        <w:right w:val="none" w:sz="0" w:space="0" w:color="auto"/>
      </w:divBdr>
    </w:div>
    <w:div w:id="376588508">
      <w:bodyDiv w:val="1"/>
      <w:marLeft w:val="0"/>
      <w:marRight w:val="0"/>
      <w:marTop w:val="0"/>
      <w:marBottom w:val="0"/>
      <w:divBdr>
        <w:top w:val="none" w:sz="0" w:space="0" w:color="auto"/>
        <w:left w:val="none" w:sz="0" w:space="0" w:color="auto"/>
        <w:bottom w:val="none" w:sz="0" w:space="0" w:color="auto"/>
        <w:right w:val="none" w:sz="0" w:space="0" w:color="auto"/>
      </w:divBdr>
    </w:div>
    <w:div w:id="533158162">
      <w:bodyDiv w:val="1"/>
      <w:marLeft w:val="0"/>
      <w:marRight w:val="0"/>
      <w:marTop w:val="0"/>
      <w:marBottom w:val="0"/>
      <w:divBdr>
        <w:top w:val="none" w:sz="0" w:space="0" w:color="auto"/>
        <w:left w:val="none" w:sz="0" w:space="0" w:color="auto"/>
        <w:bottom w:val="none" w:sz="0" w:space="0" w:color="auto"/>
        <w:right w:val="none" w:sz="0" w:space="0" w:color="auto"/>
      </w:divBdr>
    </w:div>
    <w:div w:id="587736654">
      <w:bodyDiv w:val="1"/>
      <w:marLeft w:val="0"/>
      <w:marRight w:val="0"/>
      <w:marTop w:val="0"/>
      <w:marBottom w:val="0"/>
      <w:divBdr>
        <w:top w:val="none" w:sz="0" w:space="0" w:color="auto"/>
        <w:left w:val="none" w:sz="0" w:space="0" w:color="auto"/>
        <w:bottom w:val="none" w:sz="0" w:space="0" w:color="auto"/>
        <w:right w:val="none" w:sz="0" w:space="0" w:color="auto"/>
      </w:divBdr>
    </w:div>
    <w:div w:id="852260150">
      <w:bodyDiv w:val="1"/>
      <w:marLeft w:val="0"/>
      <w:marRight w:val="0"/>
      <w:marTop w:val="0"/>
      <w:marBottom w:val="0"/>
      <w:divBdr>
        <w:top w:val="none" w:sz="0" w:space="0" w:color="auto"/>
        <w:left w:val="none" w:sz="0" w:space="0" w:color="auto"/>
        <w:bottom w:val="none" w:sz="0" w:space="0" w:color="auto"/>
        <w:right w:val="none" w:sz="0" w:space="0" w:color="auto"/>
      </w:divBdr>
    </w:div>
    <w:div w:id="864565108">
      <w:bodyDiv w:val="1"/>
      <w:marLeft w:val="0"/>
      <w:marRight w:val="0"/>
      <w:marTop w:val="0"/>
      <w:marBottom w:val="0"/>
      <w:divBdr>
        <w:top w:val="none" w:sz="0" w:space="0" w:color="auto"/>
        <w:left w:val="none" w:sz="0" w:space="0" w:color="auto"/>
        <w:bottom w:val="none" w:sz="0" w:space="0" w:color="auto"/>
        <w:right w:val="none" w:sz="0" w:space="0" w:color="auto"/>
      </w:divBdr>
    </w:div>
    <w:div w:id="870336871">
      <w:bodyDiv w:val="1"/>
      <w:marLeft w:val="0"/>
      <w:marRight w:val="0"/>
      <w:marTop w:val="0"/>
      <w:marBottom w:val="0"/>
      <w:divBdr>
        <w:top w:val="none" w:sz="0" w:space="0" w:color="auto"/>
        <w:left w:val="none" w:sz="0" w:space="0" w:color="auto"/>
        <w:bottom w:val="none" w:sz="0" w:space="0" w:color="auto"/>
        <w:right w:val="none" w:sz="0" w:space="0" w:color="auto"/>
      </w:divBdr>
    </w:div>
    <w:div w:id="990523542">
      <w:bodyDiv w:val="1"/>
      <w:marLeft w:val="0"/>
      <w:marRight w:val="0"/>
      <w:marTop w:val="0"/>
      <w:marBottom w:val="0"/>
      <w:divBdr>
        <w:top w:val="none" w:sz="0" w:space="0" w:color="auto"/>
        <w:left w:val="none" w:sz="0" w:space="0" w:color="auto"/>
        <w:bottom w:val="none" w:sz="0" w:space="0" w:color="auto"/>
        <w:right w:val="none" w:sz="0" w:space="0" w:color="auto"/>
      </w:divBdr>
    </w:div>
    <w:div w:id="1001008741">
      <w:bodyDiv w:val="1"/>
      <w:marLeft w:val="0"/>
      <w:marRight w:val="0"/>
      <w:marTop w:val="0"/>
      <w:marBottom w:val="0"/>
      <w:divBdr>
        <w:top w:val="none" w:sz="0" w:space="0" w:color="auto"/>
        <w:left w:val="none" w:sz="0" w:space="0" w:color="auto"/>
        <w:bottom w:val="none" w:sz="0" w:space="0" w:color="auto"/>
        <w:right w:val="none" w:sz="0" w:space="0" w:color="auto"/>
      </w:divBdr>
    </w:div>
    <w:div w:id="1017542617">
      <w:bodyDiv w:val="1"/>
      <w:marLeft w:val="0"/>
      <w:marRight w:val="0"/>
      <w:marTop w:val="0"/>
      <w:marBottom w:val="0"/>
      <w:divBdr>
        <w:top w:val="none" w:sz="0" w:space="0" w:color="auto"/>
        <w:left w:val="none" w:sz="0" w:space="0" w:color="auto"/>
        <w:bottom w:val="none" w:sz="0" w:space="0" w:color="auto"/>
        <w:right w:val="none" w:sz="0" w:space="0" w:color="auto"/>
      </w:divBdr>
    </w:div>
    <w:div w:id="1073164010">
      <w:bodyDiv w:val="1"/>
      <w:marLeft w:val="0"/>
      <w:marRight w:val="0"/>
      <w:marTop w:val="0"/>
      <w:marBottom w:val="0"/>
      <w:divBdr>
        <w:top w:val="none" w:sz="0" w:space="0" w:color="auto"/>
        <w:left w:val="none" w:sz="0" w:space="0" w:color="auto"/>
        <w:bottom w:val="none" w:sz="0" w:space="0" w:color="auto"/>
        <w:right w:val="none" w:sz="0" w:space="0" w:color="auto"/>
      </w:divBdr>
    </w:div>
    <w:div w:id="1127352596">
      <w:bodyDiv w:val="1"/>
      <w:marLeft w:val="0"/>
      <w:marRight w:val="0"/>
      <w:marTop w:val="0"/>
      <w:marBottom w:val="0"/>
      <w:divBdr>
        <w:top w:val="none" w:sz="0" w:space="0" w:color="auto"/>
        <w:left w:val="none" w:sz="0" w:space="0" w:color="auto"/>
        <w:bottom w:val="none" w:sz="0" w:space="0" w:color="auto"/>
        <w:right w:val="none" w:sz="0" w:space="0" w:color="auto"/>
      </w:divBdr>
    </w:div>
    <w:div w:id="1130901525">
      <w:bodyDiv w:val="1"/>
      <w:marLeft w:val="0"/>
      <w:marRight w:val="0"/>
      <w:marTop w:val="0"/>
      <w:marBottom w:val="0"/>
      <w:divBdr>
        <w:top w:val="none" w:sz="0" w:space="0" w:color="auto"/>
        <w:left w:val="none" w:sz="0" w:space="0" w:color="auto"/>
        <w:bottom w:val="none" w:sz="0" w:space="0" w:color="auto"/>
        <w:right w:val="none" w:sz="0" w:space="0" w:color="auto"/>
      </w:divBdr>
    </w:div>
    <w:div w:id="1179849481">
      <w:bodyDiv w:val="1"/>
      <w:marLeft w:val="0"/>
      <w:marRight w:val="0"/>
      <w:marTop w:val="0"/>
      <w:marBottom w:val="0"/>
      <w:divBdr>
        <w:top w:val="none" w:sz="0" w:space="0" w:color="auto"/>
        <w:left w:val="none" w:sz="0" w:space="0" w:color="auto"/>
        <w:bottom w:val="none" w:sz="0" w:space="0" w:color="auto"/>
        <w:right w:val="none" w:sz="0" w:space="0" w:color="auto"/>
      </w:divBdr>
    </w:div>
    <w:div w:id="1189366879">
      <w:bodyDiv w:val="1"/>
      <w:marLeft w:val="0"/>
      <w:marRight w:val="0"/>
      <w:marTop w:val="0"/>
      <w:marBottom w:val="0"/>
      <w:divBdr>
        <w:top w:val="none" w:sz="0" w:space="0" w:color="auto"/>
        <w:left w:val="none" w:sz="0" w:space="0" w:color="auto"/>
        <w:bottom w:val="none" w:sz="0" w:space="0" w:color="auto"/>
        <w:right w:val="none" w:sz="0" w:space="0" w:color="auto"/>
      </w:divBdr>
    </w:div>
    <w:div w:id="1304506470">
      <w:bodyDiv w:val="1"/>
      <w:marLeft w:val="0"/>
      <w:marRight w:val="0"/>
      <w:marTop w:val="0"/>
      <w:marBottom w:val="0"/>
      <w:divBdr>
        <w:top w:val="none" w:sz="0" w:space="0" w:color="auto"/>
        <w:left w:val="none" w:sz="0" w:space="0" w:color="auto"/>
        <w:bottom w:val="none" w:sz="0" w:space="0" w:color="auto"/>
        <w:right w:val="none" w:sz="0" w:space="0" w:color="auto"/>
      </w:divBdr>
    </w:div>
    <w:div w:id="1346860380">
      <w:bodyDiv w:val="1"/>
      <w:marLeft w:val="0"/>
      <w:marRight w:val="0"/>
      <w:marTop w:val="0"/>
      <w:marBottom w:val="0"/>
      <w:divBdr>
        <w:top w:val="none" w:sz="0" w:space="0" w:color="auto"/>
        <w:left w:val="none" w:sz="0" w:space="0" w:color="auto"/>
        <w:bottom w:val="none" w:sz="0" w:space="0" w:color="auto"/>
        <w:right w:val="none" w:sz="0" w:space="0" w:color="auto"/>
      </w:divBdr>
    </w:div>
    <w:div w:id="1373772077">
      <w:bodyDiv w:val="1"/>
      <w:marLeft w:val="0"/>
      <w:marRight w:val="0"/>
      <w:marTop w:val="0"/>
      <w:marBottom w:val="0"/>
      <w:divBdr>
        <w:top w:val="none" w:sz="0" w:space="0" w:color="auto"/>
        <w:left w:val="none" w:sz="0" w:space="0" w:color="auto"/>
        <w:bottom w:val="none" w:sz="0" w:space="0" w:color="auto"/>
        <w:right w:val="none" w:sz="0" w:space="0" w:color="auto"/>
      </w:divBdr>
    </w:div>
    <w:div w:id="1430154131">
      <w:bodyDiv w:val="1"/>
      <w:marLeft w:val="0"/>
      <w:marRight w:val="0"/>
      <w:marTop w:val="0"/>
      <w:marBottom w:val="0"/>
      <w:divBdr>
        <w:top w:val="none" w:sz="0" w:space="0" w:color="auto"/>
        <w:left w:val="none" w:sz="0" w:space="0" w:color="auto"/>
        <w:bottom w:val="none" w:sz="0" w:space="0" w:color="auto"/>
        <w:right w:val="none" w:sz="0" w:space="0" w:color="auto"/>
      </w:divBdr>
    </w:div>
    <w:div w:id="1515924055">
      <w:bodyDiv w:val="1"/>
      <w:marLeft w:val="0"/>
      <w:marRight w:val="0"/>
      <w:marTop w:val="0"/>
      <w:marBottom w:val="0"/>
      <w:divBdr>
        <w:top w:val="none" w:sz="0" w:space="0" w:color="auto"/>
        <w:left w:val="none" w:sz="0" w:space="0" w:color="auto"/>
        <w:bottom w:val="none" w:sz="0" w:space="0" w:color="auto"/>
        <w:right w:val="none" w:sz="0" w:space="0" w:color="auto"/>
      </w:divBdr>
    </w:div>
    <w:div w:id="1577588319">
      <w:bodyDiv w:val="1"/>
      <w:marLeft w:val="0"/>
      <w:marRight w:val="0"/>
      <w:marTop w:val="0"/>
      <w:marBottom w:val="0"/>
      <w:divBdr>
        <w:top w:val="none" w:sz="0" w:space="0" w:color="auto"/>
        <w:left w:val="none" w:sz="0" w:space="0" w:color="auto"/>
        <w:bottom w:val="none" w:sz="0" w:space="0" w:color="auto"/>
        <w:right w:val="none" w:sz="0" w:space="0" w:color="auto"/>
      </w:divBdr>
    </w:div>
    <w:div w:id="1618565067">
      <w:bodyDiv w:val="1"/>
      <w:marLeft w:val="0"/>
      <w:marRight w:val="0"/>
      <w:marTop w:val="0"/>
      <w:marBottom w:val="0"/>
      <w:divBdr>
        <w:top w:val="none" w:sz="0" w:space="0" w:color="auto"/>
        <w:left w:val="none" w:sz="0" w:space="0" w:color="auto"/>
        <w:bottom w:val="none" w:sz="0" w:space="0" w:color="auto"/>
        <w:right w:val="none" w:sz="0" w:space="0" w:color="auto"/>
      </w:divBdr>
    </w:div>
    <w:div w:id="1640763916">
      <w:bodyDiv w:val="1"/>
      <w:marLeft w:val="0"/>
      <w:marRight w:val="0"/>
      <w:marTop w:val="0"/>
      <w:marBottom w:val="0"/>
      <w:divBdr>
        <w:top w:val="none" w:sz="0" w:space="0" w:color="auto"/>
        <w:left w:val="none" w:sz="0" w:space="0" w:color="auto"/>
        <w:bottom w:val="none" w:sz="0" w:space="0" w:color="auto"/>
        <w:right w:val="none" w:sz="0" w:space="0" w:color="auto"/>
      </w:divBdr>
    </w:div>
    <w:div w:id="1680110579">
      <w:bodyDiv w:val="1"/>
      <w:marLeft w:val="0"/>
      <w:marRight w:val="0"/>
      <w:marTop w:val="0"/>
      <w:marBottom w:val="0"/>
      <w:divBdr>
        <w:top w:val="none" w:sz="0" w:space="0" w:color="auto"/>
        <w:left w:val="none" w:sz="0" w:space="0" w:color="auto"/>
        <w:bottom w:val="none" w:sz="0" w:space="0" w:color="auto"/>
        <w:right w:val="none" w:sz="0" w:space="0" w:color="auto"/>
      </w:divBdr>
    </w:div>
    <w:div w:id="1738671148">
      <w:bodyDiv w:val="1"/>
      <w:marLeft w:val="0"/>
      <w:marRight w:val="0"/>
      <w:marTop w:val="0"/>
      <w:marBottom w:val="0"/>
      <w:divBdr>
        <w:top w:val="none" w:sz="0" w:space="0" w:color="auto"/>
        <w:left w:val="none" w:sz="0" w:space="0" w:color="auto"/>
        <w:bottom w:val="none" w:sz="0" w:space="0" w:color="auto"/>
        <w:right w:val="none" w:sz="0" w:space="0" w:color="auto"/>
      </w:divBdr>
    </w:div>
    <w:div w:id="1823429896">
      <w:bodyDiv w:val="1"/>
      <w:marLeft w:val="0"/>
      <w:marRight w:val="0"/>
      <w:marTop w:val="0"/>
      <w:marBottom w:val="0"/>
      <w:divBdr>
        <w:top w:val="none" w:sz="0" w:space="0" w:color="auto"/>
        <w:left w:val="none" w:sz="0" w:space="0" w:color="auto"/>
        <w:bottom w:val="none" w:sz="0" w:space="0" w:color="auto"/>
        <w:right w:val="none" w:sz="0" w:space="0" w:color="auto"/>
      </w:divBdr>
    </w:div>
    <w:div w:id="1861776361">
      <w:bodyDiv w:val="1"/>
      <w:marLeft w:val="0"/>
      <w:marRight w:val="0"/>
      <w:marTop w:val="0"/>
      <w:marBottom w:val="0"/>
      <w:divBdr>
        <w:top w:val="none" w:sz="0" w:space="0" w:color="auto"/>
        <w:left w:val="none" w:sz="0" w:space="0" w:color="auto"/>
        <w:bottom w:val="none" w:sz="0" w:space="0" w:color="auto"/>
        <w:right w:val="none" w:sz="0" w:space="0" w:color="auto"/>
      </w:divBdr>
    </w:div>
    <w:div w:id="1877548494">
      <w:bodyDiv w:val="1"/>
      <w:marLeft w:val="0"/>
      <w:marRight w:val="0"/>
      <w:marTop w:val="0"/>
      <w:marBottom w:val="0"/>
      <w:divBdr>
        <w:top w:val="none" w:sz="0" w:space="0" w:color="auto"/>
        <w:left w:val="none" w:sz="0" w:space="0" w:color="auto"/>
        <w:bottom w:val="none" w:sz="0" w:space="0" w:color="auto"/>
        <w:right w:val="none" w:sz="0" w:space="0" w:color="auto"/>
      </w:divBdr>
    </w:div>
    <w:div w:id="1880703328">
      <w:bodyDiv w:val="1"/>
      <w:marLeft w:val="0"/>
      <w:marRight w:val="0"/>
      <w:marTop w:val="0"/>
      <w:marBottom w:val="0"/>
      <w:divBdr>
        <w:top w:val="none" w:sz="0" w:space="0" w:color="auto"/>
        <w:left w:val="none" w:sz="0" w:space="0" w:color="auto"/>
        <w:bottom w:val="none" w:sz="0" w:space="0" w:color="auto"/>
        <w:right w:val="none" w:sz="0" w:space="0" w:color="auto"/>
      </w:divBdr>
    </w:div>
    <w:div w:id="1882474563">
      <w:bodyDiv w:val="1"/>
      <w:marLeft w:val="0"/>
      <w:marRight w:val="0"/>
      <w:marTop w:val="0"/>
      <w:marBottom w:val="0"/>
      <w:divBdr>
        <w:top w:val="none" w:sz="0" w:space="0" w:color="auto"/>
        <w:left w:val="none" w:sz="0" w:space="0" w:color="auto"/>
        <w:bottom w:val="none" w:sz="0" w:space="0" w:color="auto"/>
        <w:right w:val="none" w:sz="0" w:space="0" w:color="auto"/>
      </w:divBdr>
    </w:div>
    <w:div w:id="1897080838">
      <w:bodyDiv w:val="1"/>
      <w:marLeft w:val="0"/>
      <w:marRight w:val="0"/>
      <w:marTop w:val="0"/>
      <w:marBottom w:val="0"/>
      <w:divBdr>
        <w:top w:val="none" w:sz="0" w:space="0" w:color="auto"/>
        <w:left w:val="none" w:sz="0" w:space="0" w:color="auto"/>
        <w:bottom w:val="none" w:sz="0" w:space="0" w:color="auto"/>
        <w:right w:val="none" w:sz="0" w:space="0" w:color="auto"/>
      </w:divBdr>
    </w:div>
    <w:div w:id="1934774908">
      <w:bodyDiv w:val="1"/>
      <w:marLeft w:val="0"/>
      <w:marRight w:val="0"/>
      <w:marTop w:val="0"/>
      <w:marBottom w:val="0"/>
      <w:divBdr>
        <w:top w:val="none" w:sz="0" w:space="0" w:color="auto"/>
        <w:left w:val="none" w:sz="0" w:space="0" w:color="auto"/>
        <w:bottom w:val="none" w:sz="0" w:space="0" w:color="auto"/>
        <w:right w:val="none" w:sz="0" w:space="0" w:color="auto"/>
      </w:divBdr>
    </w:div>
    <w:div w:id="1959337874">
      <w:bodyDiv w:val="1"/>
      <w:marLeft w:val="0"/>
      <w:marRight w:val="0"/>
      <w:marTop w:val="0"/>
      <w:marBottom w:val="0"/>
      <w:divBdr>
        <w:top w:val="none" w:sz="0" w:space="0" w:color="auto"/>
        <w:left w:val="none" w:sz="0" w:space="0" w:color="auto"/>
        <w:bottom w:val="none" w:sz="0" w:space="0" w:color="auto"/>
        <w:right w:val="none" w:sz="0" w:space="0" w:color="auto"/>
      </w:divBdr>
    </w:div>
    <w:div w:id="2016766751">
      <w:bodyDiv w:val="1"/>
      <w:marLeft w:val="0"/>
      <w:marRight w:val="0"/>
      <w:marTop w:val="0"/>
      <w:marBottom w:val="0"/>
      <w:divBdr>
        <w:top w:val="none" w:sz="0" w:space="0" w:color="auto"/>
        <w:left w:val="none" w:sz="0" w:space="0" w:color="auto"/>
        <w:bottom w:val="none" w:sz="0" w:space="0" w:color="auto"/>
        <w:right w:val="none" w:sz="0" w:space="0" w:color="auto"/>
      </w:divBdr>
    </w:div>
    <w:div w:id="2077388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project-ola.eu/" TargetMode="External"/><Relationship Id="rId29" Type="http://schemas.openxmlformats.org/officeDocument/2006/relationships/image" Target="media/image18.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cid:image001.png@01D0AF3A.88E66970"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ita\AppData\Roaming\Microsoft\Templates\Ion%20design%20(blank).dotx" TargetMode="External"/></Relationships>
</file>

<file path=word/theme/theme1.xml><?xml version="1.0" encoding="utf-8"?>
<a:theme xmlns:a="http://schemas.openxmlformats.org/drawingml/2006/main" name="Ion">
  <a:themeElements>
    <a:clrScheme name="Custom 11">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Ion">
      <a:majorFont>
        <a:latin typeface="Century Gothic"/>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8D527A9-858A-4DE6-85D1-2C4E15415FCB}">
  <ds:schemaRefs>
    <ds:schemaRef ds:uri="http://schemas.microsoft.com/sharepoint/v3/contenttype/forms"/>
  </ds:schemaRefs>
</ds:datastoreItem>
</file>

<file path=customXml/itemProps3.xml><?xml version="1.0" encoding="utf-8"?>
<ds:datastoreItem xmlns:ds="http://schemas.openxmlformats.org/officeDocument/2006/customXml" ds:itemID="{65BA3FE9-F557-4FC7-B274-01E62C7C3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Ion design (blank).dotx</Template>
  <TotalTime>173</TotalTime>
  <Pages>57</Pages>
  <Words>14196</Words>
  <Characters>76664</Characters>
  <Application>Microsoft Office Word</Application>
  <DocSecurity>0</DocSecurity>
  <Lines>638</Lines>
  <Paragraphs>181</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90679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Alves Monteiro</dc:creator>
  <cp:keywords/>
  <dc:description/>
  <cp:lastModifiedBy>Bruno Coelho</cp:lastModifiedBy>
  <cp:revision>36</cp:revision>
  <cp:lastPrinted>2015-12-16T19:59:00Z</cp:lastPrinted>
  <dcterms:created xsi:type="dcterms:W3CDTF">2015-04-29T16:41:00Z</dcterms:created>
  <dcterms:modified xsi:type="dcterms:W3CDTF">2016-10-06T15:20:00Z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TC034577119991</vt:lpwstr>
  </property>
</Properties>
</file>